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967" w:rsidRDefault="00750967" w:rsidP="00750967">
      <w:pPr>
        <w:pStyle w:val="HeadA"/>
      </w:pPr>
      <w:r>
        <w:rPr>
          <w:noProof/>
        </w:rPr>
        <mc:AlternateContent>
          <mc:Choice Requires="wps">
            <w:drawing>
              <wp:anchor distT="0" distB="0" distL="114300" distR="114300" simplePos="0" relativeHeight="251659264" behindDoc="0" locked="0" layoutInCell="1" allowOverlap="1">
                <wp:simplePos x="0" y="0"/>
                <wp:positionH relativeFrom="column">
                  <wp:posOffset>-101600</wp:posOffset>
                </wp:positionH>
                <wp:positionV relativeFrom="paragraph">
                  <wp:posOffset>128905</wp:posOffset>
                </wp:positionV>
                <wp:extent cx="603849" cy="274320"/>
                <wp:effectExtent l="0" t="0" r="6350" b="0"/>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67" w:rsidRDefault="002D4275" w:rsidP="002D4275">
                            <w:pPr>
                              <w:pStyle w:val="BodyText1"/>
                            </w:pPr>
                            <w:r>
                              <w:t>30/07/2018</w:t>
                            </w:r>
                          </w:p>
                          <w:p w:rsidR="002D4275" w:rsidRPr="00F733A1" w:rsidRDefault="002D4275" w:rsidP="002D427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left:0;text-align:left;margin-left:-8pt;margin-top:10.15pt;width:47.5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ZhA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" stroked="f">
                <v:textbox>
                  <w:txbxContent>
                    <w:p w:rsidR="00750967" w:rsidRDefault="002D4275" w:rsidP="002D4275">
                      <w:pPr>
                        <w:pStyle w:val="BodyText1"/>
                      </w:pPr>
                      <w:r>
                        <w:t>30/07/2018</w:t>
                      </w:r>
                    </w:p>
                    <w:p w:rsidR="002D4275" w:rsidRPr="00F733A1" w:rsidRDefault="002D4275" w:rsidP="002D4275">
                      <w:pPr>
                        <w:pStyle w:val="BodyText1"/>
                      </w:pPr>
                    </w:p>
                  </w:txbxContent>
                </v:textbox>
              </v:shape>
            </w:pict>
          </mc:Fallback>
        </mc:AlternateContent>
      </w:r>
      <w:r>
        <w:tab/>
        <w:t xml:space="preserve">SCHEDULE </w:t>
      </w:r>
      <w:r w:rsidRPr="008472E7">
        <w:rPr>
          <w:color w:val="FF0000"/>
        </w:rPr>
        <w:t>[NUMBER]</w:t>
      </w:r>
      <w:r w:rsidRPr="00750967">
        <w:t xml:space="preserve"> </w:t>
      </w:r>
      <w:r>
        <w:t>TO CLAUSE 44.03 FLOODWAY OVERLAY</w:t>
      </w:r>
    </w:p>
    <w:p w:rsidR="00750967" w:rsidRPr="008472E7" w:rsidRDefault="00750967" w:rsidP="00750967">
      <w:pPr>
        <w:pStyle w:val="BodyText10"/>
      </w:pPr>
      <w:r>
        <w:t xml:space="preserve">Shown on the planning scheme map as </w:t>
      </w:r>
      <w:r w:rsidRPr="007F0591">
        <w:rPr>
          <w:rStyle w:val="Mapcode"/>
        </w:rPr>
        <w:t>FO</w:t>
      </w:r>
      <w:r w:rsidRPr="008472E7">
        <w:rPr>
          <w:rStyle w:val="Mapcode"/>
          <w:color w:val="FF0000"/>
        </w:rPr>
        <w:t>[number]</w:t>
      </w:r>
      <w:r w:rsidRPr="008472E7">
        <w:t xml:space="preserve"> or </w:t>
      </w:r>
      <w:r w:rsidRPr="007F0591">
        <w:rPr>
          <w:rStyle w:val="Mapcode"/>
        </w:rPr>
        <w:t>RFO</w:t>
      </w:r>
      <w:r w:rsidRPr="008472E7">
        <w:rPr>
          <w:rStyle w:val="Mapcode"/>
          <w:color w:val="FF0000"/>
        </w:rPr>
        <w:t>[number]</w:t>
      </w:r>
      <w:r w:rsidRPr="002D4275">
        <w:t>.</w:t>
      </w:r>
    </w:p>
    <w:p w:rsidR="0074697C" w:rsidRPr="00F83A90" w:rsidRDefault="00750967" w:rsidP="00F83A90">
      <w:pPr>
        <w:pStyle w:val="HeadB"/>
        <w:rPr>
          <w:color w:val="FF0000"/>
        </w:rPr>
      </w:pPr>
      <w:r>
        <w:tab/>
      </w:r>
      <w:r w:rsidRPr="00157804">
        <w:rPr>
          <w:color w:val="FF0000"/>
        </w:rPr>
        <w:t>Name of schedule</w:t>
      </w:r>
    </w:p>
    <w:p w:rsidR="0074697C" w:rsidRPr="00DC3A11" w:rsidRDefault="0074697C" w:rsidP="0074697C">
      <w:pPr>
        <w:pStyle w:val="HeadC"/>
      </w:pPr>
      <w:r>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213360</wp:posOffset>
                </wp:positionV>
                <wp:extent cx="609600" cy="274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97C" w:rsidRPr="00F34BD4" w:rsidRDefault="002D4275" w:rsidP="002D4275">
                            <w:pPr>
                              <w:pStyle w:val="BodyText1"/>
                            </w:pPr>
                            <w:r>
                              <w:t>30/07/2018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3pt;margin-top:16.8pt;width:48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AMhAIAABU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" stroked="f">
                <v:textbox>
                  <w:txbxContent>
                    <w:p w:rsidR="0074697C" w:rsidRPr="00F34BD4" w:rsidRDefault="002D4275" w:rsidP="002D4275">
                      <w:pPr>
                        <w:pStyle w:val="BodyText1"/>
                      </w:pPr>
                      <w:r>
                        <w:t>30/07/2018</w:t>
                      </w:r>
                    </w:p>
                  </w:txbxContent>
                </v:textbox>
              </v:shape>
            </w:pict>
          </mc:Fallback>
        </mc:AlternateContent>
      </w:r>
      <w:r w:rsidRPr="00DC3A11">
        <w:t>1.0</w:t>
      </w:r>
      <w:r w:rsidRPr="00DC3A11">
        <w:tab/>
      </w:r>
      <w:r>
        <w:t xml:space="preserve">Floodway objectives to be achieved </w:t>
      </w:r>
    </w:p>
    <w:p w:rsidR="00F53BEB" w:rsidRDefault="00F53BEB" w:rsidP="0074697C">
      <w:pPr>
        <w:pStyle w:val="BodytextBlue0"/>
      </w:pPr>
      <w:r>
        <w:t>Where no objectives are specified insert “None specified.”</w:t>
      </w:r>
    </w:p>
    <w:p w:rsidR="00F53BEB" w:rsidRDefault="00F53BEB" w:rsidP="0074697C">
      <w:pPr>
        <w:pStyle w:val="BodytextBlue0"/>
      </w:pPr>
      <w:r>
        <w:t>or</w:t>
      </w:r>
    </w:p>
    <w:p w:rsidR="0074697C" w:rsidRDefault="00F83983">
      <w:pPr>
        <w:pStyle w:val="BodytextBlue0"/>
      </w:pPr>
      <w:r>
        <w:t>Clause 44.03 specified</w:t>
      </w:r>
      <w:r w:rsidR="0074697C">
        <w:t xml:space="preserve"> a schedule </w:t>
      </w:r>
      <w:r>
        <w:t>may</w:t>
      </w:r>
      <w:r w:rsidR="0074697C">
        <w:t xml:space="preserve"> contain the floodway</w:t>
      </w:r>
      <w:r w:rsidR="00E002B5">
        <w:t xml:space="preserve"> management</w:t>
      </w:r>
      <w:r w:rsidR="0074697C">
        <w:t xml:space="preserve"> objectives to be achieved.  Insert a maximum of 5 objectives.</w:t>
      </w:r>
    </w:p>
    <w:p w:rsidR="0074697C" w:rsidRPr="00DC3A11" w:rsidRDefault="0074697C" w:rsidP="0074697C">
      <w:pPr>
        <w:pStyle w:val="HeadC"/>
      </w:pPr>
      <w:r>
        <mc:AlternateContent>
          <mc:Choice Requires="wps">
            <w:drawing>
              <wp:anchor distT="0" distB="0" distL="114300" distR="114300" simplePos="0" relativeHeight="251663360" behindDoc="0" locked="0" layoutInCell="1" allowOverlap="1">
                <wp:simplePos x="0" y="0"/>
                <wp:positionH relativeFrom="column">
                  <wp:posOffset>-80010</wp:posOffset>
                </wp:positionH>
                <wp:positionV relativeFrom="paragraph">
                  <wp:posOffset>283210</wp:posOffset>
                </wp:positionV>
                <wp:extent cx="609600" cy="330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97C" w:rsidRDefault="002D4275" w:rsidP="002D4275">
                            <w:pPr>
                              <w:pStyle w:val="BodyText1"/>
                            </w:pPr>
                            <w:r>
                              <w:t>30/07/2018</w:t>
                            </w:r>
                          </w:p>
                          <w:p w:rsidR="002D4275" w:rsidRPr="00F34BD4" w:rsidRDefault="002D4275" w:rsidP="002D427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6.3pt;margin-top:22.3pt;width:48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9lIgwIAABU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" stroked="f">
                <v:textbox>
                  <w:txbxContent>
                    <w:p w:rsidR="0074697C" w:rsidRDefault="002D4275" w:rsidP="002D4275">
                      <w:pPr>
                        <w:pStyle w:val="BodyText1"/>
                      </w:pPr>
                      <w:r>
                        <w:t>30/07/2018</w:t>
                      </w:r>
                    </w:p>
                    <w:p w:rsidR="002D4275" w:rsidRPr="00F34BD4" w:rsidRDefault="002D4275" w:rsidP="002D4275">
                      <w:pPr>
                        <w:pStyle w:val="BodyText1"/>
                      </w:pPr>
                    </w:p>
                  </w:txbxContent>
                </v:textbox>
              </v:shape>
            </w:pict>
          </mc:Fallback>
        </mc:AlternateContent>
      </w:r>
      <w:r>
        <w:t>2</w:t>
      </w:r>
      <w:r w:rsidRPr="00DC3A11">
        <w:t>.0</w:t>
      </w:r>
      <w:r w:rsidRPr="00DC3A11">
        <w:tab/>
      </w:r>
      <w:r>
        <w:t xml:space="preserve">Statement of risk </w:t>
      </w:r>
    </w:p>
    <w:p w:rsidR="00F53BEB" w:rsidRPr="00EF37D8" w:rsidRDefault="00F53BEB" w:rsidP="0075774B">
      <w:pPr>
        <w:pStyle w:val="BodytextBlue0"/>
      </w:pPr>
      <w:r>
        <w:t>Where no statement of risk is specified insert “None specified.”</w:t>
      </w:r>
    </w:p>
    <w:p w:rsidR="00F53BEB" w:rsidRDefault="00F53BEB" w:rsidP="0075774B">
      <w:pPr>
        <w:pStyle w:val="BodyText3"/>
        <w:rPr>
          <w:color w:val="0000FF"/>
        </w:rPr>
      </w:pPr>
      <w:r>
        <w:rPr>
          <w:color w:val="0000FF"/>
        </w:rPr>
        <w:t>or</w:t>
      </w:r>
    </w:p>
    <w:p w:rsidR="001A4A58" w:rsidRPr="0075774B" w:rsidRDefault="0074697C" w:rsidP="0075774B">
      <w:pPr>
        <w:pStyle w:val="BodyText3"/>
        <w:rPr>
          <w:color w:val="0000FF"/>
        </w:rPr>
      </w:pPr>
      <w:r w:rsidRPr="002C1D00">
        <w:rPr>
          <w:color w:val="0000FF"/>
        </w:rPr>
        <w:t>Clause 44.03</w:t>
      </w:r>
      <w:r w:rsidR="00F83983" w:rsidRPr="002C1D00">
        <w:rPr>
          <w:color w:val="0000FF"/>
        </w:rPr>
        <w:t xml:space="preserve"> specifies </w:t>
      </w:r>
      <w:r w:rsidRPr="002C1D00">
        <w:rPr>
          <w:color w:val="0000FF"/>
        </w:rPr>
        <w:t xml:space="preserve">a schedule </w:t>
      </w:r>
      <w:r w:rsidR="00F83983" w:rsidRPr="002C1D00">
        <w:rPr>
          <w:color w:val="0000FF"/>
        </w:rPr>
        <w:t>may</w:t>
      </w:r>
      <w:r w:rsidRPr="002C1D00">
        <w:rPr>
          <w:color w:val="0000FF"/>
        </w:rPr>
        <w:t xml:space="preserve"> </w:t>
      </w:r>
      <w:r w:rsidR="00057B15" w:rsidRPr="002C1D00">
        <w:rPr>
          <w:color w:val="0000FF"/>
        </w:rPr>
        <w:t>contain a statement of risk</w:t>
      </w:r>
      <w:r w:rsidR="00F53BEB" w:rsidRPr="002C1D00">
        <w:rPr>
          <w:color w:val="0000FF"/>
        </w:rPr>
        <w:t>.</w:t>
      </w:r>
    </w:p>
    <w:p w:rsidR="00750967" w:rsidRPr="007667C0" w:rsidRDefault="0074697C" w:rsidP="00750967">
      <w:pPr>
        <w:pStyle w:val="HeadC"/>
      </w:pPr>
      <w:r>
        <mc:AlternateContent>
          <mc:Choice Requires="wps">
            <w:drawing>
              <wp:anchor distT="0" distB="0" distL="114300" distR="114300" simplePos="0" relativeHeight="251665408" behindDoc="0" locked="0" layoutInCell="1" allowOverlap="1" wp14:anchorId="7A44D7F7" wp14:editId="3E1E16EA">
                <wp:simplePos x="0" y="0"/>
                <wp:positionH relativeFrom="column">
                  <wp:posOffset>-89535</wp:posOffset>
                </wp:positionH>
                <wp:positionV relativeFrom="paragraph">
                  <wp:posOffset>241935</wp:posOffset>
                </wp:positionV>
                <wp:extent cx="593725" cy="274320"/>
                <wp:effectExtent l="0" t="0" r="0" b="0"/>
                <wp:wrapNone/>
                <wp:docPr id="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97C" w:rsidRDefault="002D4275" w:rsidP="002D4275">
                            <w:pPr>
                              <w:pStyle w:val="BodyText1"/>
                            </w:pPr>
                            <w:r>
                              <w:t>30/07/2018</w:t>
                            </w:r>
                          </w:p>
                          <w:p w:rsidR="002D4275" w:rsidRPr="00F733A1" w:rsidRDefault="002D4275" w:rsidP="002D427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4D7F7" id="Text Box 124" o:spid="_x0000_s1029" type="#_x0000_t202" style="position:absolute;left:0;text-align:left;margin-left:-7.05pt;margin-top:19.05pt;width:46.7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" stroked="f">
                <v:textbox>
                  <w:txbxContent>
                    <w:p w:rsidR="0074697C" w:rsidRDefault="002D4275" w:rsidP="002D4275">
                      <w:pPr>
                        <w:pStyle w:val="BodyText1"/>
                      </w:pPr>
                      <w:r>
                        <w:t>30/07/2018</w:t>
                      </w:r>
                    </w:p>
                    <w:p w:rsidR="002D4275" w:rsidRPr="00F733A1" w:rsidRDefault="002D4275" w:rsidP="002D4275">
                      <w:pPr>
                        <w:pStyle w:val="BodyText1"/>
                      </w:pPr>
                    </w:p>
                  </w:txbxContent>
                </v:textbox>
              </v:shape>
            </w:pict>
          </mc:Fallback>
        </mc:AlternateContent>
      </w:r>
      <w:r>
        <w:t>3</w:t>
      </w:r>
      <w:r w:rsidR="00750967" w:rsidRPr="007667C0">
        <w:t>.0</w:t>
      </w:r>
      <w:r w:rsidR="00750967" w:rsidRPr="007667C0">
        <w:tab/>
        <w:t xml:space="preserve">Permit requirement </w:t>
      </w:r>
    </w:p>
    <w:p w:rsidR="00750967" w:rsidRDefault="00750967" w:rsidP="00750967">
      <w:pPr>
        <w:pStyle w:val="BodytextBlue0"/>
      </w:pPr>
      <w:r>
        <w:t>Where no requirements are</w:t>
      </w:r>
      <w:r w:rsidRPr="00FB2747">
        <w:t xml:space="preserve"> </w:t>
      </w:r>
      <w:r>
        <w:t>specified insert “None specified.”</w:t>
      </w:r>
    </w:p>
    <w:p w:rsidR="00750967" w:rsidRDefault="00750967" w:rsidP="00750967">
      <w:pPr>
        <w:pStyle w:val="BodytextBlue0"/>
      </w:pPr>
      <w:r>
        <w:t>or</w:t>
      </w:r>
    </w:p>
    <w:p w:rsidR="00750967" w:rsidRDefault="00750967" w:rsidP="00750967">
      <w:pPr>
        <w:pStyle w:val="BodytextBlue0"/>
      </w:pPr>
      <w:r>
        <w:t>Where permit requirements are specified insert “A permit is not required to [insert specific permit requirement/s such as construction of a building or construction or carrying out works for: roadworks/ buildings and works associated with a …/ a domestic swimming pool or spa and associated mechanical and safety equipment/ or any other matter]”.</w:t>
      </w:r>
    </w:p>
    <w:p w:rsidR="0074697C" w:rsidRDefault="00750967">
      <w:pPr>
        <w:pStyle w:val="BodytextBlue0"/>
      </w:pPr>
      <w:r>
        <w:t xml:space="preserve">See </w:t>
      </w:r>
      <w:r w:rsidRPr="00BE703E">
        <w:t>44.03-</w:t>
      </w:r>
      <w:r w:rsidR="00F6329D">
        <w:t>2</w:t>
      </w:r>
      <w:r w:rsidR="00F6329D" w:rsidRPr="00BE703E">
        <w:t xml:space="preserve"> </w:t>
      </w:r>
      <w:r w:rsidRPr="00BE703E">
        <w:t>for relevant provisions.</w:t>
      </w:r>
    </w:p>
    <w:p w:rsidR="0074697C" w:rsidRDefault="0074697C" w:rsidP="0075774B">
      <w:pPr>
        <w:pStyle w:val="HeadC"/>
      </w:pPr>
      <w:r>
        <mc:AlternateContent>
          <mc:Choice Requires="wps">
            <w:drawing>
              <wp:anchor distT="0" distB="0" distL="114300" distR="114300" simplePos="0" relativeHeight="251667456" behindDoc="0" locked="0" layoutInCell="1" allowOverlap="1" wp14:anchorId="231C11C9" wp14:editId="06E31647">
                <wp:simplePos x="0" y="0"/>
                <wp:positionH relativeFrom="column">
                  <wp:posOffset>-89535</wp:posOffset>
                </wp:positionH>
                <wp:positionV relativeFrom="paragraph">
                  <wp:posOffset>305435</wp:posOffset>
                </wp:positionV>
                <wp:extent cx="619125" cy="27432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97C" w:rsidRDefault="002D4275" w:rsidP="002D4275">
                            <w:pPr>
                              <w:pStyle w:val="BodyText1"/>
                            </w:pPr>
                            <w:r>
                              <w:t>30/07/2018</w:t>
                            </w:r>
                          </w:p>
                          <w:p w:rsidR="002D4275" w:rsidRPr="00F733A1" w:rsidRDefault="002D4275" w:rsidP="002D427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C11C9" id="Text Box 7" o:spid="_x0000_s1030" type="#_x0000_t202" style="position:absolute;left:0;text-align:left;margin-left:-7.05pt;margin-top:24.05pt;width:48.75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" stroked="f">
                <v:textbox>
                  <w:txbxContent>
                    <w:p w:rsidR="0074697C" w:rsidRDefault="002D4275" w:rsidP="002D4275">
                      <w:pPr>
                        <w:pStyle w:val="BodyText1"/>
                      </w:pPr>
                      <w:r>
                        <w:t>30/07/2018</w:t>
                      </w:r>
                    </w:p>
                    <w:p w:rsidR="002D4275" w:rsidRPr="00F733A1" w:rsidRDefault="002D4275" w:rsidP="002D4275">
                      <w:pPr>
                        <w:pStyle w:val="BodyText1"/>
                      </w:pPr>
                    </w:p>
                  </w:txbxContent>
                </v:textbox>
              </v:shape>
            </w:pict>
          </mc:Fallback>
        </mc:AlternateContent>
      </w:r>
      <w:r w:rsidR="00CE40A9">
        <w:t>4</w:t>
      </w:r>
      <w:r w:rsidRPr="00E118E0">
        <w:t>.0</w:t>
      </w:r>
      <w:r w:rsidRPr="00E118E0">
        <w:tab/>
        <w:t>Application requirement</w:t>
      </w:r>
      <w:r>
        <w:t>s</w:t>
      </w:r>
    </w:p>
    <w:p w:rsidR="0054476E" w:rsidRDefault="0054476E" w:rsidP="0074697C">
      <w:pPr>
        <w:pStyle w:val="BodytextBlue0"/>
      </w:pPr>
      <w:r>
        <w:t>Where no requirements are specified insert “None specified.”</w:t>
      </w:r>
    </w:p>
    <w:p w:rsidR="0054476E" w:rsidRDefault="0054476E" w:rsidP="0074697C">
      <w:pPr>
        <w:pStyle w:val="BodytextBlue0"/>
      </w:pPr>
      <w:r>
        <w:t>or</w:t>
      </w:r>
    </w:p>
    <w:p w:rsidR="0074697C" w:rsidRDefault="0074697C" w:rsidP="0074697C">
      <w:pPr>
        <w:pStyle w:val="BodytextBlue0"/>
      </w:pPr>
      <w:r>
        <w:t>Where application requirements are specified insert “The following application requirements apply to an application for a permit under Clause 44.03, in addition to those specified in Clause 44.03 and elsewhere in the scheme and must accompany an application, as appropriate, to the satisfaction of the responsible authority:</w:t>
      </w:r>
    </w:p>
    <w:p w:rsidR="002B3251" w:rsidRDefault="0074697C">
      <w:pPr>
        <w:pStyle w:val="BodytextBlue"/>
      </w:pPr>
      <w:r>
        <w:t>[insert application requirements].”</w:t>
      </w:r>
    </w:p>
    <w:p w:rsidR="0074697C" w:rsidRDefault="0074697C" w:rsidP="0075774B">
      <w:pPr>
        <w:pStyle w:val="BodytextBlue"/>
        <w:numPr>
          <w:ilvl w:val="0"/>
          <w:numId w:val="0"/>
        </w:numPr>
        <w:ind w:left="1134"/>
      </w:pPr>
      <w:r w:rsidRPr="00F6329D">
        <w:t>See 44.03</w:t>
      </w:r>
      <w:r w:rsidR="00F6329D" w:rsidRPr="00F6329D">
        <w:t>-4</w:t>
      </w:r>
      <w:r w:rsidRPr="00F6329D">
        <w:t xml:space="preserve"> for relevant provisions.</w:t>
      </w:r>
    </w:p>
    <w:p w:rsidR="0074697C" w:rsidRDefault="0074697C" w:rsidP="0075774B">
      <w:pPr>
        <w:pStyle w:val="HeadC"/>
      </w:pPr>
      <w:r>
        <mc:AlternateContent>
          <mc:Choice Requires="wps">
            <w:drawing>
              <wp:anchor distT="0" distB="0" distL="114300" distR="114300" simplePos="0" relativeHeight="251668480" behindDoc="0" locked="0" layoutInCell="1" allowOverlap="1" wp14:anchorId="31A554F2" wp14:editId="2EB88DE6">
                <wp:simplePos x="0" y="0"/>
                <wp:positionH relativeFrom="column">
                  <wp:posOffset>-92710</wp:posOffset>
                </wp:positionH>
                <wp:positionV relativeFrom="paragraph">
                  <wp:posOffset>247650</wp:posOffset>
                </wp:positionV>
                <wp:extent cx="619125" cy="27432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697C" w:rsidRDefault="002D4275" w:rsidP="002D4275">
                            <w:pPr>
                              <w:pStyle w:val="BodyText1"/>
                            </w:pPr>
                            <w:r>
                              <w:t>30/07/2018</w:t>
                            </w:r>
                          </w:p>
                          <w:p w:rsidR="002D4275" w:rsidRPr="00F733A1" w:rsidRDefault="002D4275" w:rsidP="002D427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54F2" id="Text Box 6" o:spid="_x0000_s1031" type="#_x0000_t202" style="position:absolute;left:0;text-align:left;margin-left:-7.3pt;margin-top:19.5pt;width:48.75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" stroked="f">
                <v:textbox>
                  <w:txbxContent>
                    <w:p w:rsidR="0074697C" w:rsidRDefault="002D4275" w:rsidP="002D4275">
                      <w:pPr>
                        <w:pStyle w:val="BodyText1"/>
                      </w:pPr>
                      <w:r>
                        <w:t>30/07/2018</w:t>
                      </w:r>
                    </w:p>
                    <w:p w:rsidR="002D4275" w:rsidRPr="00F733A1" w:rsidRDefault="002D4275" w:rsidP="002D4275">
                      <w:pPr>
                        <w:pStyle w:val="BodyText1"/>
                      </w:pPr>
                    </w:p>
                  </w:txbxContent>
                </v:textbox>
              </v:shape>
            </w:pict>
          </mc:Fallback>
        </mc:AlternateContent>
      </w:r>
      <w:r w:rsidR="00CE40A9">
        <w:t>5</w:t>
      </w:r>
      <w:r w:rsidRPr="007667C0">
        <w:t>.0</w:t>
      </w:r>
      <w:r>
        <w:tab/>
        <w:t>Decision gu</w:t>
      </w:r>
      <w:bookmarkStart w:id="0" w:name="_GoBack"/>
      <w:bookmarkEnd w:id="0"/>
      <w:r>
        <w:t>idelines</w:t>
      </w:r>
    </w:p>
    <w:p w:rsidR="0054476E" w:rsidRDefault="0054476E" w:rsidP="0074697C">
      <w:pPr>
        <w:pStyle w:val="BodytextBlue0"/>
      </w:pPr>
      <w:r>
        <w:t>Where no requirements are specified insert “None specified.”</w:t>
      </w:r>
    </w:p>
    <w:p w:rsidR="0054476E" w:rsidRDefault="0054476E" w:rsidP="0074697C">
      <w:pPr>
        <w:pStyle w:val="BodytextBlue0"/>
      </w:pPr>
      <w:r>
        <w:t>or</w:t>
      </w:r>
    </w:p>
    <w:p w:rsidR="0074697C" w:rsidRDefault="0074697C" w:rsidP="0074697C">
      <w:pPr>
        <w:pStyle w:val="BodytextBlue0"/>
      </w:pPr>
      <w:r>
        <w:t>Where decision guidelines are specified insert “The following decision guidelines apply to an application for a permit under Clause 44.03, in addition to those specified in Clause 44.01 and elsewhere in the scheme which must be considered, as appropriate, by the responsible authority:</w:t>
      </w:r>
    </w:p>
    <w:p w:rsidR="002B3251" w:rsidRDefault="0054476E" w:rsidP="0075774B">
      <w:pPr>
        <w:pStyle w:val="BodytextBlue"/>
      </w:pPr>
      <w:r>
        <w:t>[insert decision guidelines].</w:t>
      </w:r>
      <w:r w:rsidR="0074697C">
        <w:t>”</w:t>
      </w:r>
    </w:p>
    <w:p w:rsidR="0074697C" w:rsidRPr="00750967" w:rsidRDefault="0074697C">
      <w:pPr>
        <w:pStyle w:val="BodytextBlue0"/>
      </w:pPr>
      <w:r w:rsidRPr="00F6329D">
        <w:t>See 44.03</w:t>
      </w:r>
      <w:r w:rsidR="00F6329D">
        <w:t>-7</w:t>
      </w:r>
      <w:r w:rsidRPr="00F6329D">
        <w:t xml:space="preserve"> for relevant provisions.</w:t>
      </w:r>
    </w:p>
    <w:sectPr w:rsidR="0074697C" w:rsidRPr="00750967"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8B3" w:rsidRDefault="001338B3">
      <w:r>
        <w:separator/>
      </w:r>
    </w:p>
    <w:p w:rsidR="001338B3" w:rsidRDefault="001338B3"/>
    <w:p w:rsidR="001338B3" w:rsidRDefault="001338B3"/>
    <w:p w:rsidR="001338B3" w:rsidRDefault="001338B3"/>
  </w:endnote>
  <w:endnote w:type="continuationSeparator" w:id="0">
    <w:p w:rsidR="001338B3" w:rsidRDefault="001338B3">
      <w:r>
        <w:continuationSeparator/>
      </w:r>
    </w:p>
    <w:p w:rsidR="001338B3" w:rsidRDefault="001338B3"/>
    <w:p w:rsidR="001338B3" w:rsidRDefault="001338B3"/>
    <w:p w:rsidR="001338B3" w:rsidRDefault="001338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5E480D55-2E8D-41A3-B978-0871F5E955DF}"/>
    <w:embedBold r:id="rId2" w:fontKey="{212F8AB0-805D-489C-AF4A-0AEF5D69B250}"/>
    <w:embedItalic r:id="rId3" w:fontKey="{6547D17B-3C55-46EC-A4E6-6E49DD605B42}"/>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7DB29B46-6F53-47A5-8661-23D349D9E147}"/>
  </w:font>
  <w:font w:name="Cambria">
    <w:panose1 w:val="02040503050406030204"/>
    <w:charset w:val="00"/>
    <w:family w:val="roman"/>
    <w:pitch w:val="variable"/>
    <w:sig w:usb0="E00002FF" w:usb1="400004FF" w:usb2="00000000" w:usb3="00000000" w:csb0="0000019F" w:csb1="00000000"/>
    <w:embedRegular r:id="rId5" w:fontKey="{694385F3-0AF5-4154-8F88-0C163D5314E1}"/>
  </w:font>
  <w:font w:name="Calibri">
    <w:panose1 w:val="020F0502020204030204"/>
    <w:charset w:val="00"/>
    <w:family w:val="swiss"/>
    <w:pitch w:val="variable"/>
    <w:sig w:usb0="E00002FF" w:usb1="4000ACFF" w:usb2="00000001" w:usb3="00000000" w:csb0="0000019F" w:csb1="00000000"/>
    <w:embedRegular r:id="rId6" w:fontKey="{5F635D33-981C-4BE9-820D-C314CFE446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Pr="00FF2CB7" w:rsidRDefault="00750967" w:rsidP="00FF2CB7">
    <w:pPr>
      <w:pStyle w:val="Footer"/>
      <w:tabs>
        <w:tab w:val="clear" w:pos="8640"/>
        <w:tab w:val="right" w:pos="8505"/>
      </w:tabs>
    </w:pPr>
    <w:r w:rsidRPr="00750967">
      <w:rPr>
        <w:rFonts w:ascii="Times New Roman" w:hAnsi="Times New Roman"/>
        <w:u w:color="0000FF"/>
      </w:rPr>
      <w:t>Overlays - Clause 44.03 - Schedule</w:t>
    </w:r>
    <w:r w:rsidRPr="00750967">
      <w:rPr>
        <w:rFonts w:ascii="Times New Roman" w:hAnsi="Times New Roman"/>
        <w:color w:val="FF0000"/>
        <w:u w:color="0000FF"/>
      </w:rPr>
      <w:t xml:space="preserve"> [Number]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2D4275">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2D4275">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8B3" w:rsidRDefault="001338B3">
      <w:r>
        <w:separator/>
      </w:r>
    </w:p>
    <w:p w:rsidR="001338B3" w:rsidRDefault="001338B3"/>
    <w:p w:rsidR="001338B3" w:rsidRDefault="001338B3"/>
    <w:p w:rsidR="001338B3" w:rsidRDefault="001338B3"/>
  </w:footnote>
  <w:footnote w:type="continuationSeparator" w:id="0">
    <w:p w:rsidR="001338B3" w:rsidRDefault="001338B3">
      <w:r>
        <w:continuationSeparator/>
      </w:r>
    </w:p>
    <w:p w:rsidR="001338B3" w:rsidRDefault="001338B3"/>
    <w:p w:rsidR="001338B3" w:rsidRDefault="001338B3"/>
    <w:p w:rsidR="001338B3" w:rsidRDefault="001338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Default="00750967" w:rsidP="00750967">
    <w:pPr>
      <w:jc w:val="center"/>
    </w:pPr>
    <w:r w:rsidRPr="002270E8">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129AF67E"/>
    <w:lvl w:ilvl="0" w:tplc="87AE8DFE">
      <w:start w:val="1"/>
      <w:numFmt w:val="bullet"/>
      <w:pStyle w:val="Tabletext"/>
      <w:lvlText w:val=""/>
      <w:lvlJc w:val="left"/>
      <w:pPr>
        <w:ind w:left="1854" w:hanging="360"/>
      </w:pPr>
      <w:rPr>
        <w:rFonts w:ascii="Wingdings" w:hAnsi="Wingdings" w:hint="default"/>
      </w:rPr>
    </w:lvl>
    <w:lvl w:ilvl="1" w:tplc="B5563A46" w:tentative="1">
      <w:start w:val="1"/>
      <w:numFmt w:val="bullet"/>
      <w:lvlText w:val="o"/>
      <w:lvlJc w:val="left"/>
      <w:pPr>
        <w:ind w:left="2574" w:hanging="360"/>
      </w:pPr>
      <w:rPr>
        <w:rFonts w:ascii="Courier New" w:hAnsi="Courier New" w:cs="Courier New" w:hint="default"/>
      </w:rPr>
    </w:lvl>
    <w:lvl w:ilvl="2" w:tplc="12A4A0E8" w:tentative="1">
      <w:start w:val="1"/>
      <w:numFmt w:val="bullet"/>
      <w:lvlText w:val=""/>
      <w:lvlJc w:val="left"/>
      <w:pPr>
        <w:ind w:left="3294" w:hanging="360"/>
      </w:pPr>
      <w:rPr>
        <w:rFonts w:ascii="Wingdings" w:hAnsi="Wingdings" w:hint="default"/>
      </w:rPr>
    </w:lvl>
    <w:lvl w:ilvl="3" w:tplc="6B12FE06" w:tentative="1">
      <w:start w:val="1"/>
      <w:numFmt w:val="bullet"/>
      <w:lvlText w:val=""/>
      <w:lvlJc w:val="left"/>
      <w:pPr>
        <w:ind w:left="4014" w:hanging="360"/>
      </w:pPr>
      <w:rPr>
        <w:rFonts w:ascii="Symbol" w:hAnsi="Symbol" w:hint="default"/>
      </w:rPr>
    </w:lvl>
    <w:lvl w:ilvl="4" w:tplc="ED1E17BE" w:tentative="1">
      <w:start w:val="1"/>
      <w:numFmt w:val="bullet"/>
      <w:lvlText w:val="o"/>
      <w:lvlJc w:val="left"/>
      <w:pPr>
        <w:ind w:left="4734" w:hanging="360"/>
      </w:pPr>
      <w:rPr>
        <w:rFonts w:ascii="Courier New" w:hAnsi="Courier New" w:cs="Courier New" w:hint="default"/>
      </w:rPr>
    </w:lvl>
    <w:lvl w:ilvl="5" w:tplc="33AA7112" w:tentative="1">
      <w:start w:val="1"/>
      <w:numFmt w:val="bullet"/>
      <w:lvlText w:val=""/>
      <w:lvlJc w:val="left"/>
      <w:pPr>
        <w:ind w:left="5454" w:hanging="360"/>
      </w:pPr>
      <w:rPr>
        <w:rFonts w:ascii="Wingdings" w:hAnsi="Wingdings" w:hint="default"/>
      </w:rPr>
    </w:lvl>
    <w:lvl w:ilvl="6" w:tplc="63D2D4D0" w:tentative="1">
      <w:start w:val="1"/>
      <w:numFmt w:val="bullet"/>
      <w:lvlText w:val=""/>
      <w:lvlJc w:val="left"/>
      <w:pPr>
        <w:ind w:left="6174" w:hanging="360"/>
      </w:pPr>
      <w:rPr>
        <w:rFonts w:ascii="Symbol" w:hAnsi="Symbol" w:hint="default"/>
      </w:rPr>
    </w:lvl>
    <w:lvl w:ilvl="7" w:tplc="A5A654A6" w:tentative="1">
      <w:start w:val="1"/>
      <w:numFmt w:val="bullet"/>
      <w:lvlText w:val="o"/>
      <w:lvlJc w:val="left"/>
      <w:pPr>
        <w:ind w:left="6894" w:hanging="360"/>
      </w:pPr>
      <w:rPr>
        <w:rFonts w:ascii="Courier New" w:hAnsi="Courier New" w:cs="Courier New" w:hint="default"/>
      </w:rPr>
    </w:lvl>
    <w:lvl w:ilvl="8" w:tplc="D1EA7348"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967"/>
    <w:rsid w:val="000104C5"/>
    <w:rsid w:val="000252D5"/>
    <w:rsid w:val="00040242"/>
    <w:rsid w:val="00057B15"/>
    <w:rsid w:val="00062CB8"/>
    <w:rsid w:val="000A05DE"/>
    <w:rsid w:val="000D2A26"/>
    <w:rsid w:val="000E7321"/>
    <w:rsid w:val="00130858"/>
    <w:rsid w:val="001338B3"/>
    <w:rsid w:val="00146C62"/>
    <w:rsid w:val="001557DD"/>
    <w:rsid w:val="00155A71"/>
    <w:rsid w:val="00157804"/>
    <w:rsid w:val="00162485"/>
    <w:rsid w:val="001643B4"/>
    <w:rsid w:val="00187C9C"/>
    <w:rsid w:val="001A4A58"/>
    <w:rsid w:val="001D2606"/>
    <w:rsid w:val="001D5E5A"/>
    <w:rsid w:val="001D71C7"/>
    <w:rsid w:val="001E03B6"/>
    <w:rsid w:val="001E73D9"/>
    <w:rsid w:val="001F3FD6"/>
    <w:rsid w:val="001F7184"/>
    <w:rsid w:val="00224F22"/>
    <w:rsid w:val="002567E4"/>
    <w:rsid w:val="002922F5"/>
    <w:rsid w:val="002A20A3"/>
    <w:rsid w:val="002A29A8"/>
    <w:rsid w:val="002A3A34"/>
    <w:rsid w:val="002A5240"/>
    <w:rsid w:val="002B09AA"/>
    <w:rsid w:val="002B1E3A"/>
    <w:rsid w:val="002B2152"/>
    <w:rsid w:val="002B3041"/>
    <w:rsid w:val="002B3251"/>
    <w:rsid w:val="002C1D00"/>
    <w:rsid w:val="002D0F4F"/>
    <w:rsid w:val="002D4275"/>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30B12"/>
    <w:rsid w:val="005419EE"/>
    <w:rsid w:val="0054476E"/>
    <w:rsid w:val="00546531"/>
    <w:rsid w:val="005578B7"/>
    <w:rsid w:val="0057245A"/>
    <w:rsid w:val="005A2075"/>
    <w:rsid w:val="005B2D86"/>
    <w:rsid w:val="005E20C3"/>
    <w:rsid w:val="005E39A8"/>
    <w:rsid w:val="005E7E93"/>
    <w:rsid w:val="005F02EF"/>
    <w:rsid w:val="006942DE"/>
    <w:rsid w:val="006A0152"/>
    <w:rsid w:val="006B2587"/>
    <w:rsid w:val="006B585A"/>
    <w:rsid w:val="006C5087"/>
    <w:rsid w:val="006D5439"/>
    <w:rsid w:val="006D5F59"/>
    <w:rsid w:val="006E62B9"/>
    <w:rsid w:val="006E77A8"/>
    <w:rsid w:val="007071B0"/>
    <w:rsid w:val="007145A1"/>
    <w:rsid w:val="007323EF"/>
    <w:rsid w:val="00740A4E"/>
    <w:rsid w:val="0074697C"/>
    <w:rsid w:val="00747ED6"/>
    <w:rsid w:val="00750967"/>
    <w:rsid w:val="00752602"/>
    <w:rsid w:val="0075774B"/>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B7F1C"/>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B3A9E"/>
    <w:rsid w:val="00BE762B"/>
    <w:rsid w:val="00BF3CC1"/>
    <w:rsid w:val="00BF4421"/>
    <w:rsid w:val="00C11C52"/>
    <w:rsid w:val="00C14C0E"/>
    <w:rsid w:val="00C157F0"/>
    <w:rsid w:val="00C234B7"/>
    <w:rsid w:val="00C33FF8"/>
    <w:rsid w:val="00C4476A"/>
    <w:rsid w:val="00C52E26"/>
    <w:rsid w:val="00C60A6E"/>
    <w:rsid w:val="00C71D4D"/>
    <w:rsid w:val="00C737D4"/>
    <w:rsid w:val="00C76C1A"/>
    <w:rsid w:val="00CB77F8"/>
    <w:rsid w:val="00CC623F"/>
    <w:rsid w:val="00CD1808"/>
    <w:rsid w:val="00CE40A9"/>
    <w:rsid w:val="00CF1AE9"/>
    <w:rsid w:val="00CF1DF8"/>
    <w:rsid w:val="00CF6C95"/>
    <w:rsid w:val="00CF7DED"/>
    <w:rsid w:val="00D00CE4"/>
    <w:rsid w:val="00D0306C"/>
    <w:rsid w:val="00D2572D"/>
    <w:rsid w:val="00D76F13"/>
    <w:rsid w:val="00D821BE"/>
    <w:rsid w:val="00D86263"/>
    <w:rsid w:val="00D922E9"/>
    <w:rsid w:val="00DA5A43"/>
    <w:rsid w:val="00DC5DC1"/>
    <w:rsid w:val="00DD1FFA"/>
    <w:rsid w:val="00DD680C"/>
    <w:rsid w:val="00DF555B"/>
    <w:rsid w:val="00DF6768"/>
    <w:rsid w:val="00DF6BAD"/>
    <w:rsid w:val="00E002B5"/>
    <w:rsid w:val="00E075DE"/>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3BEB"/>
    <w:rsid w:val="00F56982"/>
    <w:rsid w:val="00F56C09"/>
    <w:rsid w:val="00F6329D"/>
    <w:rsid w:val="00F63A2B"/>
    <w:rsid w:val="00F83983"/>
    <w:rsid w:val="00F83A90"/>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BFB13D4"/>
  <w15:docId w15:val="{EB04890A-D297-482D-B276-4FCBCF7EE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50967"/>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750967"/>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157804"/>
    <w:pPr>
      <w:keepNext/>
    </w:pPr>
    <w:rPr>
      <w:rFonts w:ascii="Arial Bold" w:hAnsi="Arial Bold"/>
      <w:sz w:val="2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HeadD">
    <w:name w:val="Head D"/>
    <w:basedOn w:val="HeadB"/>
    <w:rsid w:val="00750967"/>
    <w:pPr>
      <w:spacing w:before="120" w:after="120"/>
      <w:ind w:firstLine="0"/>
    </w:pPr>
  </w:style>
  <w:style w:type="paragraph" w:customStyle="1" w:styleId="BodytextBlue0">
    <w:name w:val="Body text + Blue"/>
    <w:basedOn w:val="BodyText10"/>
    <w:rsid w:val="00750967"/>
    <w:pPr>
      <w:jc w:val="left"/>
    </w:pPr>
    <w:rPr>
      <w:color w:val="0000FF"/>
    </w:rPr>
  </w:style>
  <w:style w:type="paragraph" w:customStyle="1" w:styleId="HeadC">
    <w:name w:val="Head C"/>
    <w:basedOn w:val="HeadB"/>
    <w:qFormat/>
    <w:rsid w:val="00750967"/>
    <w:rPr>
      <w:rFonts w:ascii="Arial" w:hAnsi="Arial"/>
      <w:caps w:val="0"/>
      <w:noProof/>
    </w:rPr>
  </w:style>
  <w:style w:type="paragraph" w:customStyle="1" w:styleId="BodyText3">
    <w:name w:val="Body Text3"/>
    <w:basedOn w:val="Normal"/>
    <w:qFormat/>
    <w:rsid w:val="0074697C"/>
    <w:pPr>
      <w:spacing w:before="60" w:after="80"/>
      <w:ind w:left="1134"/>
      <w:jc w:val="both"/>
    </w:pPr>
    <w:rPr>
      <w:rFonts w:ascii="Times New Roman" w:hAnsi="Times New Roman"/>
      <w:sz w:val="20"/>
    </w:rPr>
  </w:style>
  <w:style w:type="paragraph" w:customStyle="1" w:styleId="BodytextBlue">
    <w:name w:val="Body text • + Blue"/>
    <w:basedOn w:val="Bodytext0"/>
    <w:rsid w:val="0074697C"/>
    <w:pPr>
      <w:numPr>
        <w:numId w:val="15"/>
      </w:numPr>
      <w:spacing w:line="240" w:lineRule="auto"/>
      <w:ind w:left="1418" w:hanging="284"/>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Amendment%20Development\Templates\Format%20Clause%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EDD32-003C-40E1-A231-852981E4F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2.dot</Template>
  <TotalTime>17</TotalTime>
  <Pages>1</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Letitia Neilson</dc:creator>
  <cp:lastModifiedBy>Letitia J Neilson (DELWP)</cp:lastModifiedBy>
  <cp:revision>6</cp:revision>
  <cp:lastPrinted>2011-09-16T06:11:00Z</cp:lastPrinted>
  <dcterms:created xsi:type="dcterms:W3CDTF">2018-04-20T03:15:00Z</dcterms:created>
  <dcterms:modified xsi:type="dcterms:W3CDTF">2018-07-26T01:28:00Z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