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A6F" w:rsidRPr="00E9668E" w:rsidRDefault="00D951E9" w:rsidP="002F4A6F">
      <w:pPr>
        <w:pStyle w:val="HeadA"/>
      </w:pPr>
      <w:r>
        <w:rPr>
          <w:noProof/>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152400</wp:posOffset>
                </wp:positionV>
                <wp:extent cx="600075" cy="274320"/>
                <wp:effectExtent l="0" t="0" r="9525" b="0"/>
                <wp:wrapNone/>
                <wp:docPr id="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7FD" w:rsidRPr="00446707" w:rsidRDefault="007C07FD" w:rsidP="007C07FD">
                            <w:pPr>
                              <w:pStyle w:val="BodyText1"/>
                            </w:pPr>
                            <w:bookmarkStart w:id="0" w:name="_GoBack"/>
                            <w:r>
                              <w:t>25/05</w:t>
                            </w:r>
                            <w:r w:rsidRPr="00446707">
                              <w:t>/</w:t>
                            </w:r>
                            <w:r>
                              <w:t>2017</w:t>
                            </w:r>
                          </w:p>
                          <w:bookmarkEnd w:id="0"/>
                          <w:p w:rsidR="002F4A6F" w:rsidRPr="00154783" w:rsidRDefault="002F4A6F" w:rsidP="002F4A6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left:0;text-align:left;margin-left:-7.8pt;margin-top:12pt;width:47.2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whhA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" stroked="f">
                <v:textbox>
                  <w:txbxContent>
                    <w:p w:rsidR="007C07FD" w:rsidRPr="00446707" w:rsidRDefault="007C07FD" w:rsidP="007C07FD">
                      <w:pPr>
                        <w:pStyle w:val="BodyText1"/>
                      </w:pPr>
                      <w:bookmarkStart w:id="1" w:name="_GoBack"/>
                      <w:r>
                        <w:t>25/05</w:t>
                      </w:r>
                      <w:r w:rsidRPr="00446707">
                        <w:t>/</w:t>
                      </w:r>
                      <w:r>
                        <w:t>2017</w:t>
                      </w:r>
                    </w:p>
                    <w:bookmarkEnd w:id="1"/>
                    <w:p w:rsidR="002F4A6F" w:rsidRPr="00154783" w:rsidRDefault="002F4A6F" w:rsidP="002F4A6F">
                      <w:pPr>
                        <w:pStyle w:val="BodyText1"/>
                      </w:pPr>
                    </w:p>
                  </w:txbxContent>
                </v:textbox>
              </v:shape>
            </w:pict>
          </mc:Fallback>
        </mc:AlternateContent>
      </w:r>
      <w:r w:rsidR="002F4A6F">
        <w:tab/>
      </w:r>
      <w:r w:rsidR="002F4A6F" w:rsidRPr="000E288F">
        <w:t xml:space="preserve">SCHEDULE </w:t>
      </w:r>
      <w:r w:rsidR="002F4A6F" w:rsidRPr="00E9668E">
        <w:rPr>
          <w:color w:val="FF0000"/>
        </w:rPr>
        <w:t>[NUMBER]</w:t>
      </w:r>
      <w:r w:rsidR="002F4A6F" w:rsidRPr="000E288F">
        <w:t xml:space="preserve"> TO </w:t>
      </w:r>
      <w:r w:rsidR="002F4A6F">
        <w:t xml:space="preserve">clause 35.06 </w:t>
      </w:r>
      <w:r w:rsidR="002F4A6F" w:rsidRPr="000E288F">
        <w:t>RURAL CONSERVATION ZONE</w:t>
      </w:r>
    </w:p>
    <w:p w:rsidR="002F4A6F" w:rsidRPr="000E288F" w:rsidRDefault="002F4A6F" w:rsidP="002F4A6F">
      <w:pPr>
        <w:pStyle w:val="BodyText10"/>
      </w:pPr>
      <w:r w:rsidRPr="000E288F">
        <w:t xml:space="preserve">Shown on the planning </w:t>
      </w:r>
      <w:r w:rsidRPr="000A7FB2">
        <w:t>scheme</w:t>
      </w:r>
      <w:r w:rsidRPr="000E288F">
        <w:t xml:space="preserve"> map as </w:t>
      </w:r>
      <w:r w:rsidRPr="009A08B3">
        <w:rPr>
          <w:rStyle w:val="Mapcode"/>
        </w:rPr>
        <w:t>RCZ</w:t>
      </w:r>
      <w:r w:rsidRPr="00FB0619">
        <w:rPr>
          <w:rStyle w:val="Mapcode"/>
          <w:color w:val="FF0000"/>
        </w:rPr>
        <w:t>[number]</w:t>
      </w:r>
      <w:r w:rsidRPr="00FB0619">
        <w:rPr>
          <w:rStyle w:val="Mapcode"/>
        </w:rPr>
        <w:t>.</w:t>
      </w:r>
    </w:p>
    <w:p w:rsidR="002F4A6F" w:rsidRPr="00053261" w:rsidRDefault="002F4A6F" w:rsidP="002F4A6F">
      <w:pPr>
        <w:pStyle w:val="HeadB"/>
      </w:pPr>
      <w:r>
        <w:tab/>
      </w:r>
      <w:r w:rsidRPr="00053261">
        <w:t>CONSERVATION VALUES</w:t>
      </w:r>
    </w:p>
    <w:p w:rsidR="002F4A6F" w:rsidRPr="002F4A6F" w:rsidRDefault="002F4A6F" w:rsidP="002F4A6F">
      <w:pPr>
        <w:pStyle w:val="BodyText10"/>
        <w:rPr>
          <w:color w:val="0000FF"/>
        </w:rPr>
      </w:pPr>
      <w:r w:rsidRPr="002F4A6F">
        <w:rPr>
          <w:color w:val="0000FF"/>
        </w:rPr>
        <w:t>Insert the conservation values identified for the land in the zone</w:t>
      </w:r>
    </w:p>
    <w:p w:rsidR="002F4A6F" w:rsidRPr="002F4A6F" w:rsidRDefault="002F4A6F" w:rsidP="002F4A6F">
      <w:pPr>
        <w:pStyle w:val="BodyText10"/>
        <w:rPr>
          <w:color w:val="0000FF"/>
        </w:rPr>
      </w:pPr>
      <w:r w:rsidRPr="002F4A6F">
        <w:rPr>
          <w:color w:val="0000FF"/>
        </w:rPr>
        <w:t>Insert a maximum of 5 separate values</w:t>
      </w:r>
    </w:p>
    <w:p w:rsidR="002F4A6F" w:rsidRPr="002F4A6F" w:rsidRDefault="002F4A6F" w:rsidP="002F4A6F">
      <w:pPr>
        <w:pStyle w:val="BodyText10"/>
        <w:rPr>
          <w:color w:val="0000FF"/>
        </w:rPr>
      </w:pPr>
      <w:r w:rsidRPr="002F4A6F">
        <w:rPr>
          <w:color w:val="0000FF"/>
        </w:rPr>
        <w:t>See 35.06-6 for relevant provisions</w:t>
      </w:r>
    </w:p>
    <w:p w:rsidR="002F4A6F" w:rsidRPr="009A08B3" w:rsidRDefault="00D951E9" w:rsidP="002F4A6F">
      <w:pPr>
        <w:pStyle w:val="HeadC"/>
      </w:pPr>
      <w:r>
        <mc:AlternateContent>
          <mc:Choice Requires="wps">
            <w:drawing>
              <wp:anchor distT="0" distB="0" distL="114300" distR="114300" simplePos="0" relativeHeight="251659264" behindDoc="0" locked="0" layoutInCell="1" allowOverlap="1">
                <wp:simplePos x="0" y="0"/>
                <wp:positionH relativeFrom="column">
                  <wp:posOffset>-89535</wp:posOffset>
                </wp:positionH>
                <wp:positionV relativeFrom="paragraph">
                  <wp:posOffset>262255</wp:posOffset>
                </wp:positionV>
                <wp:extent cx="600075" cy="274320"/>
                <wp:effectExtent l="0" t="0" r="9525"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7FD" w:rsidRPr="00446707" w:rsidRDefault="007C07FD" w:rsidP="007C07FD">
                            <w:pPr>
                              <w:pStyle w:val="BodyText1"/>
                            </w:pPr>
                            <w:r>
                              <w:t>25/05</w:t>
                            </w:r>
                            <w:r w:rsidRPr="00446707">
                              <w:t>/</w:t>
                            </w:r>
                            <w:r>
                              <w:t>2017</w:t>
                            </w:r>
                          </w:p>
                          <w:p w:rsidR="002F4A6F" w:rsidRPr="00154783" w:rsidRDefault="002F4A6F" w:rsidP="002F4A6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7.05pt;margin-top:20.65pt;width:47.2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" stroked="f">
                <v:textbox>
                  <w:txbxContent>
                    <w:p w:rsidR="007C07FD" w:rsidRPr="00446707" w:rsidRDefault="007C07FD" w:rsidP="007C07FD">
                      <w:pPr>
                        <w:pStyle w:val="BodyText1"/>
                      </w:pPr>
                      <w:r>
                        <w:t>25/05</w:t>
                      </w:r>
                      <w:r w:rsidRPr="00446707">
                        <w:t>/</w:t>
                      </w:r>
                      <w:r>
                        <w:t>2017</w:t>
                      </w:r>
                    </w:p>
                    <w:p w:rsidR="002F4A6F" w:rsidRPr="00154783" w:rsidRDefault="002F4A6F" w:rsidP="002F4A6F">
                      <w:pPr>
                        <w:pStyle w:val="BodyText1"/>
                      </w:pPr>
                    </w:p>
                  </w:txbxContent>
                </v:textbox>
              </v:shape>
            </w:pict>
          </mc:Fallback>
        </mc:AlternateContent>
      </w:r>
      <w:r w:rsidR="002F4A6F">
        <w:t>1.0</w:t>
      </w:r>
      <w:r w:rsidR="002F4A6F">
        <w:tab/>
        <w:t>Subdivision and other requirements</w:t>
      </w:r>
    </w:p>
    <w:tbl>
      <w:tblPr>
        <w:tblW w:w="7653" w:type="dxa"/>
        <w:tblInd w:w="1134" w:type="dxa"/>
        <w:tblBorders>
          <w:bottom w:val="single" w:sz="1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2551"/>
        <w:gridCol w:w="2551"/>
        <w:gridCol w:w="2551"/>
      </w:tblGrid>
      <w:tr w:rsidR="002F4A6F" w:rsidRPr="000E288F" w:rsidTr="00BF2859">
        <w:trPr>
          <w:tblHeader/>
        </w:trPr>
        <w:tc>
          <w:tcPr>
            <w:tcW w:w="2551" w:type="dxa"/>
            <w:tcBorders>
              <w:top w:val="nil"/>
              <w:bottom w:val="nil"/>
              <w:right w:val="nil"/>
            </w:tcBorders>
            <w:shd w:val="solid" w:color="auto" w:fill="auto"/>
          </w:tcPr>
          <w:p w:rsidR="002F4A6F" w:rsidRPr="000E288F" w:rsidRDefault="002F4A6F" w:rsidP="00BF2859">
            <w:pPr>
              <w:pStyle w:val="Tablelabel"/>
            </w:pPr>
          </w:p>
        </w:tc>
        <w:tc>
          <w:tcPr>
            <w:tcW w:w="2551" w:type="dxa"/>
            <w:tcBorders>
              <w:top w:val="nil"/>
              <w:left w:val="nil"/>
              <w:bottom w:val="nil"/>
              <w:right w:val="nil"/>
            </w:tcBorders>
            <w:shd w:val="solid" w:color="auto" w:fill="auto"/>
          </w:tcPr>
          <w:p w:rsidR="002F4A6F" w:rsidRPr="007D2079" w:rsidRDefault="002F4A6F" w:rsidP="00BF2859">
            <w:pPr>
              <w:pStyle w:val="Tablelabel"/>
            </w:pPr>
            <w:r w:rsidRPr="007D2079">
              <w:t>Land</w:t>
            </w:r>
          </w:p>
        </w:tc>
        <w:tc>
          <w:tcPr>
            <w:tcW w:w="2551" w:type="dxa"/>
            <w:tcBorders>
              <w:top w:val="nil"/>
              <w:left w:val="nil"/>
              <w:bottom w:val="nil"/>
            </w:tcBorders>
            <w:shd w:val="solid" w:color="auto" w:fill="auto"/>
          </w:tcPr>
          <w:p w:rsidR="002F4A6F" w:rsidRPr="007D2079" w:rsidRDefault="002F4A6F" w:rsidP="00BF2859">
            <w:pPr>
              <w:pStyle w:val="Tablelabel"/>
            </w:pPr>
            <w:r w:rsidRPr="007D2079">
              <w:t>Area/Dimensions/Number</w:t>
            </w:r>
          </w:p>
        </w:tc>
      </w:tr>
      <w:tr w:rsidR="002F4A6F" w:rsidRPr="000E288F" w:rsidTr="00BF2859">
        <w:tc>
          <w:tcPr>
            <w:tcW w:w="2551" w:type="dxa"/>
            <w:tcBorders>
              <w:top w:val="nil"/>
              <w:bottom w:val="nil"/>
              <w:right w:val="nil"/>
            </w:tcBorders>
          </w:tcPr>
          <w:p w:rsidR="002F4A6F" w:rsidRDefault="002F4A6F" w:rsidP="00BF2859">
            <w:pPr>
              <w:pStyle w:val="Tabletext1"/>
            </w:pPr>
            <w:r w:rsidRPr="000E288F">
              <w:t>Minimum subdivision area (hectares)</w:t>
            </w:r>
          </w:p>
          <w:p w:rsidR="002F4A6F" w:rsidRPr="00E9668E" w:rsidRDefault="002F4A6F" w:rsidP="00BF2859">
            <w:pPr>
              <w:pStyle w:val="Tabletext1"/>
              <w:rPr>
                <w:color w:val="0000FF"/>
              </w:rPr>
            </w:pPr>
            <w:r>
              <w:rPr>
                <w:color w:val="0000FF"/>
              </w:rPr>
              <w:t xml:space="preserve">See </w:t>
            </w:r>
            <w:r w:rsidRPr="00E9668E">
              <w:rPr>
                <w:color w:val="0000FF"/>
              </w:rPr>
              <w:t>35.06-3 for relevant provisions</w:t>
            </w:r>
          </w:p>
        </w:tc>
        <w:tc>
          <w:tcPr>
            <w:tcW w:w="2551" w:type="dxa"/>
            <w:tcBorders>
              <w:top w:val="nil"/>
              <w:left w:val="nil"/>
              <w:bottom w:val="nil"/>
              <w:right w:val="nil"/>
            </w:tcBorders>
          </w:tcPr>
          <w:p w:rsidR="002F4A6F" w:rsidRDefault="002F4A6F" w:rsidP="00BF2859">
            <w:pPr>
              <w:pStyle w:val="Tabletext1"/>
              <w:rPr>
                <w:color w:val="0000FF"/>
              </w:rPr>
            </w:pPr>
            <w:r w:rsidRPr="00E9668E">
              <w:rPr>
                <w:color w:val="0000FF"/>
              </w:rPr>
              <w:t xml:space="preserve">Insert “None specified” </w:t>
            </w:r>
          </w:p>
          <w:p w:rsidR="002F4A6F" w:rsidRDefault="002F4A6F" w:rsidP="00BF2859">
            <w:pPr>
              <w:pStyle w:val="Tabletext1"/>
              <w:rPr>
                <w:color w:val="0000FF"/>
              </w:rPr>
            </w:pPr>
            <w:r w:rsidRPr="00E9668E">
              <w:rPr>
                <w:color w:val="0000FF"/>
              </w:rPr>
              <w:t xml:space="preserve">or </w:t>
            </w:r>
          </w:p>
          <w:p w:rsidR="002F4A6F" w:rsidRPr="00E9668E" w:rsidRDefault="002F4A6F" w:rsidP="00BF2859">
            <w:pPr>
              <w:pStyle w:val="Tabletext1"/>
              <w:rPr>
                <w:color w:val="0000FF"/>
              </w:rPr>
            </w:pPr>
            <w:r w:rsidRPr="00E9668E">
              <w:rPr>
                <w:color w:val="0000FF"/>
              </w:rPr>
              <w:t>details of land subject to the minimum subdivision area, ensuring that land is clearly identifiable</w:t>
            </w:r>
          </w:p>
        </w:tc>
        <w:tc>
          <w:tcPr>
            <w:tcW w:w="2551" w:type="dxa"/>
            <w:tcBorders>
              <w:top w:val="nil"/>
              <w:left w:val="nil"/>
              <w:bottom w:val="nil"/>
            </w:tcBorders>
          </w:tcPr>
          <w:p w:rsidR="002F4A6F" w:rsidRDefault="002F4A6F" w:rsidP="00BF2859">
            <w:pPr>
              <w:pStyle w:val="Tabletext1"/>
              <w:rPr>
                <w:color w:val="0000FF"/>
              </w:rPr>
            </w:pPr>
            <w:r w:rsidRPr="00E9668E">
              <w:rPr>
                <w:color w:val="0000FF"/>
              </w:rPr>
              <w:t xml:space="preserve">Insert “None specified” </w:t>
            </w:r>
          </w:p>
          <w:p w:rsidR="002F4A6F" w:rsidRDefault="002F4A6F" w:rsidP="00BF2859">
            <w:pPr>
              <w:pStyle w:val="Tabletext1"/>
              <w:rPr>
                <w:color w:val="0000FF"/>
              </w:rPr>
            </w:pPr>
            <w:r w:rsidRPr="00E9668E">
              <w:rPr>
                <w:color w:val="0000FF"/>
              </w:rPr>
              <w:t xml:space="preserve">or </w:t>
            </w:r>
          </w:p>
          <w:p w:rsidR="002F4A6F" w:rsidRPr="00E9668E" w:rsidRDefault="002F4A6F" w:rsidP="00BF2859">
            <w:pPr>
              <w:pStyle w:val="Tabletext1"/>
              <w:rPr>
                <w:color w:val="0000FF"/>
              </w:rPr>
            </w:pPr>
            <w:r w:rsidRPr="00E9668E">
              <w:rPr>
                <w:color w:val="0000FF"/>
              </w:rPr>
              <w:t>“[insert number]</w:t>
            </w:r>
            <w:r>
              <w:rPr>
                <w:color w:val="0000FF"/>
              </w:rPr>
              <w:t xml:space="preserve"> hectares</w:t>
            </w:r>
            <w:r w:rsidRPr="00E9668E">
              <w:rPr>
                <w:color w:val="0000FF"/>
              </w:rPr>
              <w:t xml:space="preserve">” </w:t>
            </w:r>
          </w:p>
        </w:tc>
      </w:tr>
      <w:tr w:rsidR="002F4A6F" w:rsidRPr="000E288F" w:rsidTr="00BF2859">
        <w:tc>
          <w:tcPr>
            <w:tcW w:w="2551" w:type="dxa"/>
            <w:tcBorders>
              <w:top w:val="single" w:sz="6" w:space="0" w:color="auto"/>
              <w:bottom w:val="nil"/>
              <w:right w:val="nil"/>
            </w:tcBorders>
          </w:tcPr>
          <w:p w:rsidR="002F4A6F" w:rsidRDefault="002F4A6F" w:rsidP="00BF2859">
            <w:pPr>
              <w:pStyle w:val="Tabletext1"/>
            </w:pPr>
            <w:r w:rsidRPr="000E288F">
              <w:t>Maximum floor area for which no permit is required to alter or extend an existing dwelling (square metres)</w:t>
            </w:r>
          </w:p>
          <w:p w:rsidR="002F4A6F" w:rsidRPr="0052771F" w:rsidRDefault="002F4A6F" w:rsidP="00BF2859">
            <w:pPr>
              <w:pStyle w:val="Tabletext1"/>
              <w:rPr>
                <w:color w:val="0000FF"/>
              </w:rPr>
            </w:pPr>
            <w:r>
              <w:rPr>
                <w:color w:val="0000FF"/>
              </w:rPr>
              <w:t xml:space="preserve">See </w:t>
            </w:r>
            <w:r w:rsidRPr="0052771F">
              <w:rPr>
                <w:color w:val="0000FF"/>
              </w:rPr>
              <w:t>35.06-5 for relevant provisions</w:t>
            </w:r>
          </w:p>
        </w:tc>
        <w:tc>
          <w:tcPr>
            <w:tcW w:w="2551" w:type="dxa"/>
            <w:tcBorders>
              <w:top w:val="single" w:sz="6" w:space="0" w:color="auto"/>
              <w:left w:val="nil"/>
              <w:bottom w:val="nil"/>
              <w:right w:val="nil"/>
            </w:tcBorders>
          </w:tcPr>
          <w:p w:rsidR="002F4A6F" w:rsidRDefault="002F4A6F" w:rsidP="00BF2859">
            <w:pPr>
              <w:pStyle w:val="Tabletext1"/>
              <w:rPr>
                <w:color w:val="0000FF"/>
              </w:rPr>
            </w:pPr>
            <w:r w:rsidRPr="0052771F">
              <w:rPr>
                <w:color w:val="0000FF"/>
              </w:rPr>
              <w:t xml:space="preserve">Insert “None specified” </w:t>
            </w:r>
          </w:p>
          <w:p w:rsidR="002F4A6F" w:rsidRDefault="002F4A6F" w:rsidP="00BF2859">
            <w:pPr>
              <w:pStyle w:val="Tabletext1"/>
              <w:rPr>
                <w:color w:val="0000FF"/>
              </w:rPr>
            </w:pPr>
            <w:r w:rsidRPr="0052771F">
              <w:rPr>
                <w:color w:val="0000FF"/>
              </w:rPr>
              <w:t xml:space="preserve">or </w:t>
            </w:r>
          </w:p>
          <w:p w:rsidR="002F4A6F" w:rsidRPr="0052771F" w:rsidRDefault="002F4A6F" w:rsidP="00BF2859">
            <w:pPr>
              <w:pStyle w:val="Tabletext1"/>
              <w:rPr>
                <w:color w:val="0000FF"/>
              </w:rPr>
            </w:pPr>
            <w:r w:rsidRPr="0052771F">
              <w:rPr>
                <w:color w:val="0000FF"/>
              </w:rPr>
              <w:t>details of land subject to the maximum floor area for which no permit is required to alter or extend an existing dwelling, ensuring that land is clearly identifiable</w:t>
            </w:r>
          </w:p>
        </w:tc>
        <w:tc>
          <w:tcPr>
            <w:tcW w:w="2551" w:type="dxa"/>
            <w:tcBorders>
              <w:top w:val="single" w:sz="6" w:space="0" w:color="auto"/>
              <w:left w:val="nil"/>
              <w:bottom w:val="nil"/>
            </w:tcBorders>
          </w:tcPr>
          <w:p w:rsidR="002F4A6F" w:rsidRDefault="002F4A6F" w:rsidP="00BF2859">
            <w:pPr>
              <w:pStyle w:val="Tabletext1"/>
              <w:rPr>
                <w:color w:val="0000FF"/>
              </w:rPr>
            </w:pPr>
            <w:r w:rsidRPr="0052771F">
              <w:rPr>
                <w:color w:val="0000FF"/>
              </w:rPr>
              <w:t xml:space="preserve">Insert “None specified” </w:t>
            </w:r>
          </w:p>
          <w:p w:rsidR="002F4A6F" w:rsidRDefault="002F4A6F" w:rsidP="00BF2859">
            <w:pPr>
              <w:pStyle w:val="Tabletext1"/>
              <w:rPr>
                <w:color w:val="0000FF"/>
              </w:rPr>
            </w:pPr>
            <w:r w:rsidRPr="0052771F">
              <w:rPr>
                <w:color w:val="0000FF"/>
              </w:rPr>
              <w:t xml:space="preserve">or </w:t>
            </w:r>
          </w:p>
          <w:p w:rsidR="002F4A6F" w:rsidRPr="0052771F" w:rsidRDefault="002F4A6F" w:rsidP="00BF2859">
            <w:pPr>
              <w:pStyle w:val="Tabletext1"/>
              <w:rPr>
                <w:color w:val="0000FF"/>
              </w:rPr>
            </w:pPr>
            <w:r w:rsidRPr="0052771F">
              <w:rPr>
                <w:color w:val="0000FF"/>
              </w:rPr>
              <w:t xml:space="preserve">“[insert number]” </w:t>
            </w:r>
            <w:r>
              <w:rPr>
                <w:color w:val="0000FF"/>
              </w:rPr>
              <w:t xml:space="preserve">square metres </w:t>
            </w:r>
            <w:r w:rsidRPr="0052771F">
              <w:rPr>
                <w:color w:val="0000FF"/>
              </w:rPr>
              <w:t>(any</w:t>
            </w:r>
            <w:r>
              <w:rPr>
                <w:color w:val="0000FF"/>
              </w:rPr>
              <w:t> </w:t>
            </w:r>
            <w:r w:rsidRPr="0052771F">
              <w:rPr>
                <w:color w:val="0000FF"/>
              </w:rPr>
              <w:t>area must be more than 100 square metres)</w:t>
            </w:r>
          </w:p>
        </w:tc>
      </w:tr>
      <w:tr w:rsidR="002F4A6F" w:rsidRPr="000E288F" w:rsidTr="00BF2859">
        <w:tc>
          <w:tcPr>
            <w:tcW w:w="2551" w:type="dxa"/>
            <w:tcBorders>
              <w:top w:val="single" w:sz="6" w:space="0" w:color="auto"/>
              <w:bottom w:val="nil"/>
              <w:right w:val="nil"/>
            </w:tcBorders>
          </w:tcPr>
          <w:p w:rsidR="002F4A6F" w:rsidRDefault="002F4A6F" w:rsidP="00BF2859">
            <w:pPr>
              <w:pStyle w:val="Tabletext1"/>
            </w:pPr>
            <w:r w:rsidRPr="000E288F">
              <w:t>Maximum floor area for which no permit is required to construct an out-building associated with a dwelling (square metres)</w:t>
            </w:r>
          </w:p>
          <w:p w:rsidR="002F4A6F" w:rsidRPr="0052771F" w:rsidRDefault="002F4A6F" w:rsidP="00BF2859">
            <w:pPr>
              <w:pStyle w:val="Tabletext1"/>
              <w:rPr>
                <w:color w:val="0000FF"/>
              </w:rPr>
            </w:pPr>
            <w:r>
              <w:rPr>
                <w:color w:val="0000FF"/>
              </w:rPr>
              <w:t xml:space="preserve">See </w:t>
            </w:r>
            <w:r w:rsidRPr="0052771F">
              <w:rPr>
                <w:color w:val="0000FF"/>
              </w:rPr>
              <w:t>35.06-5 for relevant provisions</w:t>
            </w:r>
          </w:p>
        </w:tc>
        <w:tc>
          <w:tcPr>
            <w:tcW w:w="2551" w:type="dxa"/>
            <w:tcBorders>
              <w:top w:val="single" w:sz="6" w:space="0" w:color="auto"/>
              <w:left w:val="nil"/>
              <w:bottom w:val="nil"/>
              <w:right w:val="nil"/>
            </w:tcBorders>
          </w:tcPr>
          <w:p w:rsidR="002F4A6F" w:rsidRDefault="002F4A6F" w:rsidP="00BF2859">
            <w:pPr>
              <w:pStyle w:val="Tabletext1"/>
              <w:rPr>
                <w:color w:val="0000FF"/>
              </w:rPr>
            </w:pPr>
            <w:r w:rsidRPr="0052771F">
              <w:rPr>
                <w:color w:val="0000FF"/>
              </w:rPr>
              <w:t xml:space="preserve">Insert “None specified” </w:t>
            </w:r>
          </w:p>
          <w:p w:rsidR="002F4A6F" w:rsidRDefault="002F4A6F" w:rsidP="00BF2859">
            <w:pPr>
              <w:pStyle w:val="Tabletext1"/>
              <w:rPr>
                <w:color w:val="0000FF"/>
              </w:rPr>
            </w:pPr>
            <w:r w:rsidRPr="0052771F">
              <w:rPr>
                <w:color w:val="0000FF"/>
              </w:rPr>
              <w:t xml:space="preserve">or </w:t>
            </w:r>
          </w:p>
          <w:p w:rsidR="002F4A6F" w:rsidRPr="0052771F" w:rsidRDefault="002F4A6F" w:rsidP="00BF2859">
            <w:pPr>
              <w:pStyle w:val="Tabletext1"/>
              <w:rPr>
                <w:color w:val="0000FF"/>
              </w:rPr>
            </w:pPr>
            <w:r w:rsidRPr="0052771F">
              <w:rPr>
                <w:color w:val="0000FF"/>
              </w:rPr>
              <w:t>details of land subject to the maximum floor area for which no permit is required to construct an outbuilding associated with an existing dwelling, ensuring that land is clearly identifiable</w:t>
            </w:r>
          </w:p>
        </w:tc>
        <w:tc>
          <w:tcPr>
            <w:tcW w:w="2551" w:type="dxa"/>
            <w:tcBorders>
              <w:top w:val="single" w:sz="6" w:space="0" w:color="auto"/>
              <w:left w:val="nil"/>
              <w:bottom w:val="nil"/>
            </w:tcBorders>
          </w:tcPr>
          <w:p w:rsidR="002F4A6F" w:rsidRDefault="002F4A6F" w:rsidP="00BF2859">
            <w:pPr>
              <w:pStyle w:val="Tabletext1"/>
              <w:rPr>
                <w:color w:val="0000FF"/>
              </w:rPr>
            </w:pPr>
            <w:r w:rsidRPr="0052771F">
              <w:rPr>
                <w:color w:val="0000FF"/>
              </w:rPr>
              <w:t xml:space="preserve">Insert “None specified” </w:t>
            </w:r>
          </w:p>
          <w:p w:rsidR="002F4A6F" w:rsidRDefault="002F4A6F" w:rsidP="00BF2859">
            <w:pPr>
              <w:pStyle w:val="Tabletext1"/>
              <w:rPr>
                <w:color w:val="0000FF"/>
              </w:rPr>
            </w:pPr>
            <w:r w:rsidRPr="0052771F">
              <w:rPr>
                <w:color w:val="0000FF"/>
              </w:rPr>
              <w:t xml:space="preserve">or </w:t>
            </w:r>
          </w:p>
          <w:p w:rsidR="002F4A6F" w:rsidRPr="0052771F" w:rsidRDefault="002F4A6F" w:rsidP="00BF2859">
            <w:pPr>
              <w:pStyle w:val="Tabletext1"/>
              <w:rPr>
                <w:color w:val="0000FF"/>
              </w:rPr>
            </w:pPr>
            <w:r w:rsidRPr="0052771F">
              <w:rPr>
                <w:color w:val="0000FF"/>
              </w:rPr>
              <w:t>“[insert number]</w:t>
            </w:r>
            <w:r w:rsidRPr="00460357">
              <w:rPr>
                <w:color w:val="0000FF"/>
              </w:rPr>
              <w:t xml:space="preserve"> </w:t>
            </w:r>
            <w:r w:rsidRPr="0052771F">
              <w:rPr>
                <w:color w:val="0000FF"/>
              </w:rPr>
              <w:t xml:space="preserve">” </w:t>
            </w:r>
            <w:r>
              <w:rPr>
                <w:color w:val="0000FF"/>
              </w:rPr>
              <w:t xml:space="preserve">square metres </w:t>
            </w:r>
            <w:r w:rsidRPr="0052771F">
              <w:rPr>
                <w:color w:val="0000FF"/>
              </w:rPr>
              <w:t>(any</w:t>
            </w:r>
            <w:r>
              <w:rPr>
                <w:color w:val="0000FF"/>
              </w:rPr>
              <w:t> </w:t>
            </w:r>
            <w:r w:rsidRPr="0052771F">
              <w:rPr>
                <w:color w:val="0000FF"/>
              </w:rPr>
              <w:t>area must be more than 100 square metres)</w:t>
            </w:r>
          </w:p>
        </w:tc>
      </w:tr>
      <w:tr w:rsidR="002F4A6F" w:rsidRPr="000E288F" w:rsidTr="00BF2859">
        <w:tc>
          <w:tcPr>
            <w:tcW w:w="2551" w:type="dxa"/>
            <w:tcBorders>
              <w:top w:val="single" w:sz="6" w:space="0" w:color="auto"/>
              <w:bottom w:val="single" w:sz="12" w:space="0" w:color="auto"/>
              <w:right w:val="nil"/>
            </w:tcBorders>
          </w:tcPr>
          <w:p w:rsidR="002F4A6F" w:rsidRDefault="002F4A6F" w:rsidP="00BF2859">
            <w:pPr>
              <w:pStyle w:val="Tabletext1"/>
            </w:pPr>
            <w:r w:rsidRPr="000E288F">
              <w:t>Maximum floor area for which no permit is required to alter or extend an existing building used for agriculture (square metres).</w:t>
            </w:r>
          </w:p>
          <w:p w:rsidR="002F4A6F" w:rsidRPr="0052771F" w:rsidRDefault="002F4A6F" w:rsidP="00BF2859">
            <w:pPr>
              <w:pStyle w:val="Tabletext1"/>
              <w:rPr>
                <w:color w:val="0000FF"/>
              </w:rPr>
            </w:pPr>
            <w:r>
              <w:rPr>
                <w:color w:val="0000FF"/>
              </w:rPr>
              <w:t xml:space="preserve">See </w:t>
            </w:r>
            <w:r w:rsidRPr="0052771F">
              <w:rPr>
                <w:color w:val="0000FF"/>
              </w:rPr>
              <w:t>35.06-5 for relevant provisions</w:t>
            </w:r>
          </w:p>
        </w:tc>
        <w:tc>
          <w:tcPr>
            <w:tcW w:w="2551" w:type="dxa"/>
            <w:tcBorders>
              <w:top w:val="single" w:sz="6" w:space="0" w:color="auto"/>
              <w:left w:val="nil"/>
              <w:bottom w:val="single" w:sz="12" w:space="0" w:color="auto"/>
              <w:right w:val="nil"/>
            </w:tcBorders>
          </w:tcPr>
          <w:p w:rsidR="002F4A6F" w:rsidRDefault="002F4A6F" w:rsidP="00BF2859">
            <w:pPr>
              <w:pStyle w:val="Tabletext1"/>
              <w:rPr>
                <w:color w:val="0000FF"/>
              </w:rPr>
            </w:pPr>
            <w:r w:rsidRPr="0052771F">
              <w:rPr>
                <w:color w:val="0000FF"/>
              </w:rPr>
              <w:t xml:space="preserve">Insert “None specified” </w:t>
            </w:r>
          </w:p>
          <w:p w:rsidR="002F4A6F" w:rsidRDefault="002F4A6F" w:rsidP="00BF2859">
            <w:pPr>
              <w:pStyle w:val="Tabletext1"/>
              <w:rPr>
                <w:color w:val="0000FF"/>
              </w:rPr>
            </w:pPr>
            <w:r w:rsidRPr="0052771F">
              <w:rPr>
                <w:color w:val="0000FF"/>
              </w:rPr>
              <w:t xml:space="preserve">or </w:t>
            </w:r>
          </w:p>
          <w:p w:rsidR="002F4A6F" w:rsidRPr="0052771F" w:rsidRDefault="002F4A6F" w:rsidP="00BF2859">
            <w:pPr>
              <w:pStyle w:val="Tabletext1"/>
              <w:rPr>
                <w:color w:val="0000FF"/>
              </w:rPr>
            </w:pPr>
            <w:r w:rsidRPr="0052771F">
              <w:rPr>
                <w:color w:val="0000FF"/>
              </w:rPr>
              <w:t>details of land subject to the maximum floor area for which no permit is required to alter or extend an existing building used for agriculture, ensuring that land is clearly identifiable</w:t>
            </w:r>
          </w:p>
        </w:tc>
        <w:tc>
          <w:tcPr>
            <w:tcW w:w="2551" w:type="dxa"/>
            <w:tcBorders>
              <w:top w:val="single" w:sz="6" w:space="0" w:color="auto"/>
              <w:left w:val="nil"/>
              <w:bottom w:val="single" w:sz="12" w:space="0" w:color="auto"/>
            </w:tcBorders>
          </w:tcPr>
          <w:p w:rsidR="002F4A6F" w:rsidRDefault="002F4A6F" w:rsidP="00BF2859">
            <w:pPr>
              <w:pStyle w:val="Tabletext1"/>
              <w:rPr>
                <w:color w:val="0000FF"/>
              </w:rPr>
            </w:pPr>
            <w:r w:rsidRPr="0052771F">
              <w:rPr>
                <w:color w:val="0000FF"/>
              </w:rPr>
              <w:t xml:space="preserve">Insert “None specified” </w:t>
            </w:r>
          </w:p>
          <w:p w:rsidR="002F4A6F" w:rsidRDefault="002F4A6F" w:rsidP="00BF2859">
            <w:pPr>
              <w:pStyle w:val="Tabletext1"/>
              <w:rPr>
                <w:color w:val="0000FF"/>
              </w:rPr>
            </w:pPr>
            <w:r w:rsidRPr="0052771F">
              <w:rPr>
                <w:color w:val="0000FF"/>
              </w:rPr>
              <w:t xml:space="preserve">or </w:t>
            </w:r>
          </w:p>
          <w:p w:rsidR="002F4A6F" w:rsidRPr="0052771F" w:rsidRDefault="002F4A6F" w:rsidP="00BF2859">
            <w:pPr>
              <w:pStyle w:val="Tabletext1"/>
              <w:rPr>
                <w:color w:val="0000FF"/>
              </w:rPr>
            </w:pPr>
            <w:r w:rsidRPr="0052771F">
              <w:rPr>
                <w:color w:val="0000FF"/>
              </w:rPr>
              <w:t>“[insert number]</w:t>
            </w:r>
            <w:r w:rsidRPr="00460357">
              <w:rPr>
                <w:color w:val="0000FF"/>
              </w:rPr>
              <w:t xml:space="preserve"> </w:t>
            </w:r>
            <w:r>
              <w:rPr>
                <w:color w:val="0000FF"/>
              </w:rPr>
              <w:t xml:space="preserve">square metres </w:t>
            </w:r>
            <w:r w:rsidRPr="0052771F">
              <w:rPr>
                <w:color w:val="0000FF"/>
              </w:rPr>
              <w:t>(any</w:t>
            </w:r>
            <w:r>
              <w:rPr>
                <w:color w:val="0000FF"/>
              </w:rPr>
              <w:t> </w:t>
            </w:r>
            <w:r w:rsidRPr="0052771F">
              <w:rPr>
                <w:color w:val="0000FF"/>
              </w:rPr>
              <w:t>area must be more than 100 square metres and must not be used to keep, board, breed or train animals)</w:t>
            </w:r>
          </w:p>
        </w:tc>
      </w:tr>
    </w:tbl>
    <w:p w:rsidR="00D951E9" w:rsidRDefault="00D951E9" w:rsidP="00D951E9">
      <w:pPr>
        <w:pStyle w:val="BodyText10"/>
      </w:pPr>
      <w:r>
        <w:br w:type="page"/>
      </w:r>
    </w:p>
    <w:tbl>
      <w:tblPr>
        <w:tblW w:w="7654" w:type="dxa"/>
        <w:tblInd w:w="1134" w:type="dxa"/>
        <w:tblLayout w:type="fixed"/>
        <w:tblCellMar>
          <w:left w:w="80" w:type="dxa"/>
          <w:right w:w="80" w:type="dxa"/>
        </w:tblCellMar>
        <w:tblLook w:val="0000" w:firstRow="0" w:lastRow="0" w:firstColumn="0" w:lastColumn="0" w:noHBand="0" w:noVBand="0"/>
      </w:tblPr>
      <w:tblGrid>
        <w:gridCol w:w="3402"/>
        <w:gridCol w:w="4252"/>
      </w:tblGrid>
      <w:tr w:rsidR="002F4A6F" w:rsidRPr="000E288F" w:rsidTr="00D951E9">
        <w:trPr>
          <w:cantSplit/>
          <w:tblHeader/>
        </w:trPr>
        <w:tc>
          <w:tcPr>
            <w:tcW w:w="3402" w:type="dxa"/>
            <w:shd w:val="solid" w:color="auto" w:fill="auto"/>
          </w:tcPr>
          <w:p w:rsidR="002F4A6F" w:rsidRPr="007D2079" w:rsidRDefault="00D951E9" w:rsidP="00BF2859">
            <w:pPr>
              <w:pStyle w:val="Tablelabel"/>
            </w:pPr>
            <w:r>
              <w:lastRenderedPageBreak/>
              <w:br w:type="page"/>
            </w:r>
            <w:r>
              <w:br w:type="page"/>
            </w:r>
            <w:r w:rsidR="002F4A6F" w:rsidRPr="007D2079">
              <w:t>Permit requirement for earthworks</w:t>
            </w:r>
          </w:p>
        </w:tc>
        <w:tc>
          <w:tcPr>
            <w:tcW w:w="4252" w:type="dxa"/>
            <w:shd w:val="solid" w:color="auto" w:fill="auto"/>
          </w:tcPr>
          <w:p w:rsidR="002F4A6F" w:rsidRPr="007D2079" w:rsidRDefault="002F4A6F" w:rsidP="00BF2859">
            <w:pPr>
              <w:pStyle w:val="Tablelabel"/>
            </w:pPr>
            <w:r w:rsidRPr="007D2079">
              <w:t>Land</w:t>
            </w:r>
          </w:p>
        </w:tc>
      </w:tr>
      <w:tr w:rsidR="002F4A6F" w:rsidRPr="000E288F" w:rsidTr="00D951E9">
        <w:trPr>
          <w:cantSplit/>
          <w:tblHeader/>
        </w:trPr>
        <w:tc>
          <w:tcPr>
            <w:tcW w:w="3402" w:type="dxa"/>
            <w:tcBorders>
              <w:bottom w:val="single" w:sz="6" w:space="0" w:color="auto"/>
            </w:tcBorders>
          </w:tcPr>
          <w:p w:rsidR="002F4A6F" w:rsidRDefault="002F4A6F" w:rsidP="00BF2859">
            <w:pPr>
              <w:pStyle w:val="Tabletext1"/>
            </w:pPr>
            <w:r w:rsidRPr="000E288F">
              <w:t>Earthworks which change the rate of flow or the discharge point of water across a property boundary</w:t>
            </w:r>
          </w:p>
          <w:p w:rsidR="002F4A6F" w:rsidRPr="0052771F" w:rsidRDefault="002F4A6F" w:rsidP="00BF2859">
            <w:pPr>
              <w:pStyle w:val="Tabletext1"/>
              <w:rPr>
                <w:color w:val="0000FF"/>
              </w:rPr>
            </w:pPr>
            <w:r>
              <w:rPr>
                <w:color w:val="0000FF"/>
              </w:rPr>
              <w:t xml:space="preserve">See </w:t>
            </w:r>
            <w:r w:rsidRPr="0052771F">
              <w:rPr>
                <w:color w:val="0000FF"/>
              </w:rPr>
              <w:t>35.06-5 for relevant provisions</w:t>
            </w:r>
          </w:p>
        </w:tc>
        <w:tc>
          <w:tcPr>
            <w:tcW w:w="4252" w:type="dxa"/>
            <w:tcBorders>
              <w:bottom w:val="single" w:sz="6" w:space="0" w:color="auto"/>
            </w:tcBorders>
          </w:tcPr>
          <w:p w:rsidR="002F4A6F" w:rsidRDefault="002F4A6F" w:rsidP="00BF2859">
            <w:pPr>
              <w:pStyle w:val="Tabletext1"/>
              <w:rPr>
                <w:color w:val="0000FF"/>
              </w:rPr>
            </w:pPr>
            <w:r w:rsidRPr="0052771F">
              <w:rPr>
                <w:color w:val="0000FF"/>
              </w:rPr>
              <w:t xml:space="preserve">Insert “None specified” </w:t>
            </w:r>
          </w:p>
          <w:p w:rsidR="002F4A6F" w:rsidRDefault="002F4A6F" w:rsidP="00BF2859">
            <w:pPr>
              <w:pStyle w:val="Tabletext1"/>
              <w:rPr>
                <w:color w:val="0000FF"/>
              </w:rPr>
            </w:pPr>
            <w:r w:rsidRPr="0052771F">
              <w:rPr>
                <w:color w:val="0000FF"/>
              </w:rPr>
              <w:t xml:space="preserve">or </w:t>
            </w:r>
          </w:p>
          <w:p w:rsidR="002F4A6F" w:rsidRPr="0052771F" w:rsidRDefault="002F4A6F" w:rsidP="00BF2859">
            <w:pPr>
              <w:pStyle w:val="Tabletext1"/>
              <w:rPr>
                <w:color w:val="0000FF"/>
              </w:rPr>
            </w:pPr>
            <w:r w:rsidRPr="0052771F">
              <w:rPr>
                <w:color w:val="0000FF"/>
              </w:rPr>
              <w:t>details of land subject to the requirement, ensuring that land is clearly identifiable</w:t>
            </w:r>
          </w:p>
        </w:tc>
      </w:tr>
      <w:tr w:rsidR="002F4A6F" w:rsidRPr="000E288F" w:rsidTr="00D951E9">
        <w:trPr>
          <w:cantSplit/>
          <w:tblHeader/>
        </w:trPr>
        <w:tc>
          <w:tcPr>
            <w:tcW w:w="3402" w:type="dxa"/>
            <w:tcBorders>
              <w:bottom w:val="single" w:sz="12" w:space="0" w:color="auto"/>
            </w:tcBorders>
          </w:tcPr>
          <w:p w:rsidR="002F4A6F" w:rsidRDefault="002F4A6F" w:rsidP="00BF2859">
            <w:pPr>
              <w:pStyle w:val="Tabletext1"/>
            </w:pPr>
            <w:r w:rsidRPr="000E288F">
              <w:t>Earthworks which increase the discharge of saline groundwater</w:t>
            </w:r>
          </w:p>
          <w:p w:rsidR="002F4A6F" w:rsidRPr="0052771F" w:rsidRDefault="002F4A6F" w:rsidP="00BF2859">
            <w:pPr>
              <w:pStyle w:val="Tabletext1"/>
              <w:rPr>
                <w:color w:val="0000FF"/>
              </w:rPr>
            </w:pPr>
            <w:r>
              <w:rPr>
                <w:color w:val="0000FF"/>
              </w:rPr>
              <w:t xml:space="preserve">See </w:t>
            </w:r>
            <w:r w:rsidRPr="0052771F">
              <w:rPr>
                <w:color w:val="0000FF"/>
              </w:rPr>
              <w:t>35.06-5 for relevant provisions</w:t>
            </w:r>
          </w:p>
        </w:tc>
        <w:tc>
          <w:tcPr>
            <w:tcW w:w="4252" w:type="dxa"/>
            <w:tcBorders>
              <w:bottom w:val="single" w:sz="12" w:space="0" w:color="auto"/>
            </w:tcBorders>
          </w:tcPr>
          <w:p w:rsidR="002F4A6F" w:rsidRDefault="002F4A6F" w:rsidP="00BF2859">
            <w:pPr>
              <w:pStyle w:val="Tabletext1"/>
              <w:rPr>
                <w:color w:val="0000FF"/>
              </w:rPr>
            </w:pPr>
            <w:r w:rsidRPr="0052771F">
              <w:rPr>
                <w:color w:val="0000FF"/>
              </w:rPr>
              <w:t xml:space="preserve">Insert “None specified” </w:t>
            </w:r>
          </w:p>
          <w:p w:rsidR="002F4A6F" w:rsidRDefault="002F4A6F" w:rsidP="00BF2859">
            <w:pPr>
              <w:pStyle w:val="Tabletext1"/>
              <w:rPr>
                <w:color w:val="0000FF"/>
              </w:rPr>
            </w:pPr>
            <w:r w:rsidRPr="0052771F">
              <w:rPr>
                <w:color w:val="0000FF"/>
              </w:rPr>
              <w:t xml:space="preserve">or </w:t>
            </w:r>
          </w:p>
          <w:p w:rsidR="002F4A6F" w:rsidRPr="0052771F" w:rsidRDefault="002F4A6F" w:rsidP="00BF2859">
            <w:pPr>
              <w:pStyle w:val="Tabletext1"/>
              <w:rPr>
                <w:color w:val="0000FF"/>
              </w:rPr>
            </w:pPr>
            <w:r w:rsidRPr="0052771F">
              <w:rPr>
                <w:color w:val="0000FF"/>
              </w:rPr>
              <w:t>details of land subject to the requirement, ensuring that land is clearly identifiable</w:t>
            </w:r>
          </w:p>
        </w:tc>
      </w:tr>
    </w:tbl>
    <w:p w:rsidR="00DD1FFA" w:rsidRPr="002F4A6F" w:rsidRDefault="00DD1FFA" w:rsidP="00D951E9">
      <w:pPr>
        <w:pStyle w:val="BodyText10"/>
      </w:pPr>
    </w:p>
    <w:sectPr w:rsidR="00DD1FFA" w:rsidRPr="002F4A6F" w:rsidSect="005F02EF">
      <w:headerReference w:type="default" r:id="rId9"/>
      <w:footerReference w:type="default" r:id="rId10"/>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A6F" w:rsidRDefault="002F4A6F">
      <w:r>
        <w:separator/>
      </w:r>
    </w:p>
    <w:p w:rsidR="002F4A6F" w:rsidRDefault="002F4A6F"/>
    <w:p w:rsidR="002F4A6F" w:rsidRDefault="002F4A6F"/>
    <w:p w:rsidR="002F4A6F" w:rsidRDefault="002F4A6F"/>
  </w:endnote>
  <w:endnote w:type="continuationSeparator" w:id="0">
    <w:p w:rsidR="002F4A6F" w:rsidRDefault="002F4A6F">
      <w:r>
        <w:continuationSeparator/>
      </w:r>
    </w:p>
    <w:p w:rsidR="002F4A6F" w:rsidRDefault="002F4A6F"/>
    <w:p w:rsidR="002F4A6F" w:rsidRDefault="002F4A6F"/>
    <w:p w:rsidR="002F4A6F" w:rsidRDefault="002F4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55A7F8B8-B9FF-42C4-9A1B-FCBB8EE79C8B}"/>
    <w:embedBold r:id="rId2" w:fontKey="{F9C66C5A-ED96-4B8C-9A9A-395A86B6AF51}"/>
    <w:embedItalic r:id="rId3" w:fontKey="{6F5D609E-A59E-4C59-8ABC-B0631A66E36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9994A65-449A-41D5-8B41-7B9CD097CA63}"/>
  </w:font>
  <w:font w:name="Cambria">
    <w:panose1 w:val="02040503050406030204"/>
    <w:charset w:val="00"/>
    <w:family w:val="roman"/>
    <w:pitch w:val="variable"/>
    <w:sig w:usb0="E00002FF" w:usb1="400004FF" w:usb2="00000000" w:usb3="00000000" w:csb0="0000019F" w:csb1="00000000"/>
    <w:embedRegular r:id="rId5" w:fontKey="{2CFF8EAE-07F8-464F-A8F0-EB5311B2CCF1}"/>
  </w:font>
  <w:font w:name="Calibri">
    <w:panose1 w:val="020F0502020204030204"/>
    <w:charset w:val="00"/>
    <w:family w:val="swiss"/>
    <w:pitch w:val="variable"/>
    <w:sig w:usb0="E00002FF" w:usb1="4000ACFF" w:usb2="00000001" w:usb3="00000000" w:csb0="0000019F" w:csb1="00000000"/>
    <w:embedRegular r:id="rId6" w:fontKey="{5B53381B-BDF1-4C50-B3A3-5859737E5A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FF2CB7" w:rsidRDefault="002F4A6F" w:rsidP="00FF2CB7">
    <w:pPr>
      <w:pStyle w:val="Footer"/>
      <w:tabs>
        <w:tab w:val="clear" w:pos="8640"/>
        <w:tab w:val="right" w:pos="8505"/>
      </w:tabs>
    </w:pPr>
    <w:r>
      <w:rPr>
        <w:rFonts w:ascii="Times New Roman" w:hAnsi="Times New Roman"/>
        <w:color w:val="000000"/>
      </w:rPr>
      <w:t>Zones – Clause 35.06 - Schedule</w:t>
    </w:r>
    <w:r w:rsidDel="003313F1">
      <w:rPr>
        <w:rFonts w:ascii="Times New Roman" w:hAnsi="Times New Roman"/>
        <w:color w:val="000000"/>
      </w:rPr>
      <w:t xml:space="preserve"> </w:t>
    </w:r>
    <w:r w:rsidRPr="00D22995">
      <w:rPr>
        <w:rFonts w:ascii="Times New Roman" w:hAnsi="Times New Roman"/>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7C07FD">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7C07FD">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A6F" w:rsidRDefault="002F4A6F">
      <w:r>
        <w:separator/>
      </w:r>
    </w:p>
    <w:p w:rsidR="002F4A6F" w:rsidRDefault="002F4A6F"/>
    <w:p w:rsidR="002F4A6F" w:rsidRDefault="002F4A6F"/>
    <w:p w:rsidR="002F4A6F" w:rsidRDefault="002F4A6F"/>
  </w:footnote>
  <w:footnote w:type="continuationSeparator" w:id="0">
    <w:p w:rsidR="002F4A6F" w:rsidRDefault="002F4A6F">
      <w:r>
        <w:continuationSeparator/>
      </w:r>
    </w:p>
    <w:p w:rsidR="002F4A6F" w:rsidRDefault="002F4A6F"/>
    <w:p w:rsidR="002F4A6F" w:rsidRDefault="002F4A6F"/>
    <w:p w:rsidR="002F4A6F" w:rsidRDefault="002F4A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2F4A6F" w:rsidRDefault="002F4A6F" w:rsidP="002F4A6F">
    <w:pPr>
      <w:pStyle w:val="Header"/>
      <w:tabs>
        <w:tab w:val="center" w:pos="4253"/>
        <w:tab w:val="right" w:pos="8505"/>
      </w:tabs>
      <w:rPr>
        <w:rFonts w:ascii="Times New Roman" w:hAnsi="Times New Roman"/>
      </w:rPr>
    </w:pPr>
    <w:r w:rsidRPr="00D22995">
      <w:rPr>
        <w:rFonts w:ascii="Times New Roman" w:hAnsi="Times New Roman"/>
        <w:color w:val="FF0000"/>
        <w:u w:color="0000FF"/>
      </w:rPr>
      <w:t>[Insert Planning Scheme name]</w:t>
    </w:r>
    <w:r>
      <w:rPr>
        <w:rFonts w:ascii="Times New Roman" w:hAnsi="Times New Roman"/>
        <w:color w:val="000000"/>
        <w:u w:color="0000FF"/>
      </w:rPr>
      <w:t xml:space="preserve"> </w:t>
    </w:r>
    <w:r>
      <w:rPr>
        <w:rFonts w:ascii="Times New Roman" w:hAnsi="Times New Roman"/>
        <w:color w:val="000000"/>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nsid w:val="70844923"/>
    <w:multiLevelType w:val="hybridMultilevel"/>
    <w:tmpl w:val="129AF67E"/>
    <w:lvl w:ilvl="0" w:tplc="7F52CC9E">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3">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0"/>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hideSpellingErrors/>
  <w:hideGrammaticalErrors/>
  <w:proofState w:spelling="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A6F"/>
    <w:rsid w:val="000104C5"/>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567E4"/>
    <w:rsid w:val="002922F5"/>
    <w:rsid w:val="002A20A3"/>
    <w:rsid w:val="002A29A8"/>
    <w:rsid w:val="002A3A34"/>
    <w:rsid w:val="002A5240"/>
    <w:rsid w:val="002B09AA"/>
    <w:rsid w:val="002B1E3A"/>
    <w:rsid w:val="002B2152"/>
    <w:rsid w:val="002B3041"/>
    <w:rsid w:val="002D0F4F"/>
    <w:rsid w:val="002F4A6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6439"/>
    <w:rsid w:val="007C07FD"/>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F4A6F"/>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FB061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2F4A6F"/>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BodyText3">
    <w:name w:val="Body Text3"/>
    <w:basedOn w:val="Normal"/>
    <w:qFormat/>
    <w:rsid w:val="002F4A6F"/>
    <w:pPr>
      <w:spacing w:before="60" w:after="80"/>
      <w:ind w:left="1134"/>
      <w:jc w:val="both"/>
    </w:pPr>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F4A6F"/>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FB061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2F4A6F"/>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BodyText3">
    <w:name w:val="Body Text3"/>
    <w:basedOn w:val="Normal"/>
    <w:qFormat/>
    <w:rsid w:val="002F4A6F"/>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E9DB1-84B8-4521-9620-2B607706B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28</TotalTime>
  <Pages>2</Pages>
  <Words>395</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Che Dungey (DELWP)</cp:lastModifiedBy>
  <cp:revision>3</cp:revision>
  <cp:lastPrinted>2011-09-16T06:11:00Z</cp:lastPrinted>
  <dcterms:created xsi:type="dcterms:W3CDTF">2017-05-17T03:03:00Z</dcterms:created>
  <dcterms:modified xsi:type="dcterms:W3CDTF">2017-09-08T01:25:00Z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