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D6F56" w14:textId="375E0070" w:rsidR="003A74EC" w:rsidRPr="00FD43EC" w:rsidRDefault="00C95999" w:rsidP="003A74EC">
      <w:pPr>
        <w:pStyle w:val="Title"/>
        <w:framePr w:wrap="around" w:x="691" w:y="1096"/>
      </w:pPr>
      <w:sdt>
        <w:sdtPr>
          <w:alias w:val="Title"/>
          <w:tag w:val=""/>
          <w:id w:val="-1331358350"/>
          <w:placeholder>
            <w:docPart w:val="42D08DDD356A4EB1A22BB96986C2EDB3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2F773A">
            <w:t>Responding to a request for financial information</w:t>
          </w:r>
        </w:sdtContent>
      </w:sdt>
    </w:p>
    <w:sdt>
      <w:sdtPr>
        <w:alias w:val="Subject"/>
        <w:tag w:val=""/>
        <w:id w:val="1683467573"/>
        <w:placeholder>
          <w:docPart w:val="05487152294A4133A451C23686348836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4CD51015" w14:textId="2B25BD16" w:rsidR="003A74EC" w:rsidRPr="00CD42AE" w:rsidRDefault="002F773A" w:rsidP="003A74EC">
          <w:pPr>
            <w:pStyle w:val="Subtitle"/>
            <w:framePr w:wrap="around" w:x="691" w:y="1096"/>
          </w:pPr>
          <w:r>
            <w:t>Development Facilitation Portal</w:t>
          </w:r>
        </w:p>
      </w:sdtContent>
    </w:sdt>
    <w:p w14:paraId="1A2E3615" w14:textId="5415B7DA" w:rsidR="000A4E6A" w:rsidRDefault="000D2C37" w:rsidP="000A4E6A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1" layoutInCell="1" allowOverlap="1" wp14:anchorId="5A9E21BE" wp14:editId="06773719">
                <wp:simplePos x="0" y="0"/>
                <wp:positionH relativeFrom="page">
                  <wp:align>right</wp:align>
                </wp:positionH>
                <wp:positionV relativeFrom="page">
                  <wp:posOffset>290195</wp:posOffset>
                </wp:positionV>
                <wp:extent cx="14831695" cy="2159635"/>
                <wp:effectExtent l="0" t="0" r="8255" b="0"/>
                <wp:wrapNone/>
                <wp:docPr id="1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2000" cy="2160000"/>
                          <a:chOff x="0" y="0"/>
                          <a:chExt cx="14832000" cy="2160000"/>
                        </a:xfrm>
                      </wpg:grpSpPr>
                      <wps:wsp>
                        <wps:cNvPr id="25" name="Free-form: Shape 25"/>
                        <wps:cNvSpPr/>
                        <wps:spPr>
                          <a:xfrm>
                            <a:off x="0" y="0"/>
                            <a:ext cx="14832000" cy="2160000"/>
                          </a:xfrm>
                          <a:custGeom>
                            <a:avLst/>
                            <a:gdLst>
                              <a:gd name="connsiteX0" fmla="*/ 0 w 6984489"/>
                              <a:gd name="connsiteY0" fmla="*/ 0 h 1620625"/>
                              <a:gd name="connsiteX1" fmla="*/ 6984490 w 6984489"/>
                              <a:gd name="connsiteY1" fmla="*/ 0 h 1620625"/>
                              <a:gd name="connsiteX2" fmla="*/ 6984490 w 6984489"/>
                              <a:gd name="connsiteY2" fmla="*/ 1620625 h 1620625"/>
                              <a:gd name="connsiteX3" fmla="*/ 0 w 6984489"/>
                              <a:gd name="connsiteY3" fmla="*/ 1620625 h 1620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984489" h="1620625">
                                <a:moveTo>
                                  <a:pt x="0" y="0"/>
                                </a:moveTo>
                                <a:lnTo>
                                  <a:pt x="6984490" y="0"/>
                                </a:lnTo>
                                <a:lnTo>
                                  <a:pt x="6984490" y="1620625"/>
                                </a:lnTo>
                                <a:lnTo>
                                  <a:pt x="0" y="1620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9"/>
                          </a:solidFill>
                          <a:ln w="255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oup 11"/>
                        <wpg:cNvGrpSpPr>
                          <a:grpSpLocks noChangeAspect="1"/>
                        </wpg:cNvGrpSpPr>
                        <wpg:grpSpPr>
                          <a:xfrm>
                            <a:off x="10130828" y="0"/>
                            <a:ext cx="2309160" cy="2160000"/>
                            <a:chOff x="0" y="0"/>
                            <a:chExt cx="1738240" cy="1626280"/>
                          </a:xfrm>
                        </wpg:grpSpPr>
                        <wps:wsp>
                          <wps:cNvPr id="26" name="Free-form: Shape 26"/>
                          <wps:cNvSpPr/>
                          <wps:spPr>
                            <a:xfrm>
                              <a:off x="0" y="488887"/>
                              <a:ext cx="1044575" cy="1132840"/>
                            </a:xfrm>
                            <a:custGeom>
                              <a:avLst/>
                              <a:gdLst>
                                <a:gd name="connsiteX0" fmla="*/ 537254 w 1044940"/>
                                <a:gd name="connsiteY0" fmla="*/ 0 h 1138669"/>
                                <a:gd name="connsiteX1" fmla="*/ 0 w 1044940"/>
                                <a:gd name="connsiteY1" fmla="*/ 1138670 h 1138669"/>
                                <a:gd name="connsiteX2" fmla="*/ 507686 w 1044940"/>
                                <a:gd name="connsiteY2" fmla="*/ 1138670 h 1138669"/>
                                <a:gd name="connsiteX3" fmla="*/ 1044940 w 1044940"/>
                                <a:gd name="connsiteY3" fmla="*/ 0 h 1138669"/>
                                <a:gd name="connsiteX4" fmla="*/ 537254 w 1044940"/>
                                <a:gd name="connsiteY4" fmla="*/ 0 h 11386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44940" h="1138669">
                                  <a:moveTo>
                                    <a:pt x="537254" y="0"/>
                                  </a:moveTo>
                                  <a:lnTo>
                                    <a:pt x="0" y="1138670"/>
                                  </a:lnTo>
                                  <a:lnTo>
                                    <a:pt x="507686" y="1138670"/>
                                  </a:lnTo>
                                  <a:cubicBezTo>
                                    <a:pt x="507686" y="1138670"/>
                                    <a:pt x="1044940" y="0"/>
                                    <a:pt x="1044940" y="0"/>
                                  </a:cubicBezTo>
                                  <a:lnTo>
                                    <a:pt x="537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B2A9"/>
                            </a:solidFill>
                            <a:ln w="255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Free-form: Shape 27"/>
                          <wps:cNvSpPr>
                            <a:spLocks noChangeAspect="1"/>
                          </wps:cNvSpPr>
                          <wps:spPr>
                            <a:xfrm>
                              <a:off x="1045675" y="0"/>
                              <a:ext cx="692565" cy="487884"/>
                            </a:xfrm>
                            <a:custGeom>
                              <a:avLst/>
                              <a:gdLst>
                                <a:gd name="connsiteX0" fmla="*/ 455659 w 683487"/>
                                <a:gd name="connsiteY0" fmla="*/ 481981 h 481981"/>
                                <a:gd name="connsiteX1" fmla="*/ 683488 w 683487"/>
                                <a:gd name="connsiteY1" fmla="*/ 0 h 481981"/>
                                <a:gd name="connsiteX2" fmla="*/ 227830 w 683487"/>
                                <a:gd name="connsiteY2" fmla="*/ 0 h 481981"/>
                                <a:gd name="connsiteX3" fmla="*/ 0 w 683487"/>
                                <a:gd name="connsiteY3" fmla="*/ 481981 h 481981"/>
                                <a:gd name="connsiteX4" fmla="*/ 455659 w 683487"/>
                                <a:gd name="connsiteY4" fmla="*/ 481981 h 4819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83487" h="481981">
                                  <a:moveTo>
                                    <a:pt x="455659" y="481981"/>
                                  </a:moveTo>
                                  <a:lnTo>
                                    <a:pt x="683488" y="0"/>
                                  </a:lnTo>
                                  <a:lnTo>
                                    <a:pt x="227830" y="0"/>
                                  </a:lnTo>
                                  <a:cubicBezTo>
                                    <a:pt x="227830" y="0"/>
                                    <a:pt x="0" y="481981"/>
                                    <a:pt x="0" y="481981"/>
                                  </a:cubicBezTo>
                                  <a:lnTo>
                                    <a:pt x="455659" y="481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C00"/>
                            </a:solidFill>
                            <a:ln w="255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Free-form: Shape 28"/>
                          <wps:cNvSpPr>
                            <a:spLocks noChangeAspect="1"/>
                          </wps:cNvSpPr>
                          <wps:spPr>
                            <a:xfrm>
                              <a:off x="814811" y="0"/>
                              <a:ext cx="692565" cy="487884"/>
                            </a:xfrm>
                            <a:custGeom>
                              <a:avLst/>
                              <a:gdLst>
                                <a:gd name="connsiteX0" fmla="*/ 683488 w 683487"/>
                                <a:gd name="connsiteY0" fmla="*/ 481981 h 481981"/>
                                <a:gd name="connsiteX1" fmla="*/ 455659 w 683487"/>
                                <a:gd name="connsiteY1" fmla="*/ 0 h 481981"/>
                                <a:gd name="connsiteX2" fmla="*/ 0 w 683487"/>
                                <a:gd name="connsiteY2" fmla="*/ 0 h 481981"/>
                                <a:gd name="connsiteX3" fmla="*/ 227829 w 683487"/>
                                <a:gd name="connsiteY3" fmla="*/ 481981 h 481981"/>
                                <a:gd name="connsiteX4" fmla="*/ 683488 w 683487"/>
                                <a:gd name="connsiteY4" fmla="*/ 481981 h 4819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83487" h="481981">
                                  <a:moveTo>
                                    <a:pt x="683488" y="481981"/>
                                  </a:moveTo>
                                  <a:lnTo>
                                    <a:pt x="455659" y="0"/>
                                  </a:lnTo>
                                  <a:lnTo>
                                    <a:pt x="0" y="0"/>
                                  </a:lnTo>
                                  <a:cubicBezTo>
                                    <a:pt x="0" y="0"/>
                                    <a:pt x="227829" y="481981"/>
                                    <a:pt x="227829" y="481981"/>
                                  </a:cubicBezTo>
                                  <a:lnTo>
                                    <a:pt x="683488" y="481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60000"/>
                              </a:srgbClr>
                            </a:solidFill>
                            <a:ln w="255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Free-form: Shape 29"/>
                          <wps:cNvSpPr/>
                          <wps:spPr>
                            <a:xfrm>
                              <a:off x="534155" y="488887"/>
                              <a:ext cx="1042803" cy="1137393"/>
                            </a:xfrm>
                            <a:custGeom>
                              <a:avLst/>
                              <a:gdLst>
                                <a:gd name="connsiteX0" fmla="*/ 0 w 1042817"/>
                                <a:gd name="connsiteY0" fmla="*/ 0 h 1138695"/>
                                <a:gd name="connsiteX1" fmla="*/ 535132 w 1042817"/>
                                <a:gd name="connsiteY1" fmla="*/ 1138695 h 1138695"/>
                                <a:gd name="connsiteX2" fmla="*/ 1042817 w 1042817"/>
                                <a:gd name="connsiteY2" fmla="*/ 1138695 h 1138695"/>
                                <a:gd name="connsiteX3" fmla="*/ 507686 w 1042817"/>
                                <a:gd name="connsiteY3" fmla="*/ 0 h 1138695"/>
                                <a:gd name="connsiteX4" fmla="*/ 0 w 1042817"/>
                                <a:gd name="connsiteY4" fmla="*/ 0 h 11386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42817" h="1138695">
                                  <a:moveTo>
                                    <a:pt x="0" y="0"/>
                                  </a:moveTo>
                                  <a:lnTo>
                                    <a:pt x="535132" y="1138695"/>
                                  </a:lnTo>
                                  <a:lnTo>
                                    <a:pt x="1042817" y="1138695"/>
                                  </a:lnTo>
                                  <a:cubicBezTo>
                                    <a:pt x="1042817" y="1138695"/>
                                    <a:pt x="507686" y="0"/>
                                    <a:pt x="507686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60000"/>
                              </a:srgbClr>
                            </a:solidFill>
                            <a:ln w="255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Graphic 4">
                            <a:extLst>
                              <a:ext uri="{FF2B5EF4-FFF2-40B4-BE49-F238E27FC236}">
                                <a16:creationId xmlns:a16="http://schemas.microsoft.com/office/drawing/2014/main" id="{D7EF04EB-0482-5775-6DD9-DFD8DBF5AD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58393" y="950614"/>
                            <a:ext cx="2055495" cy="626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4ED35" id="Group 12" o:spid="_x0000_s1026" alt="&quot;&quot;" style="position:absolute;margin-left:1116.65pt;margin-top:22.85pt;width:1167.85pt;height:170.05pt;z-index:-251664384;mso-position-horizontal:right;mso-position-horizontal-relative:page;mso-position-vertical-relative:page;mso-width-relative:margin;mso-height-relative:margin" coordsize="148320,216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">
                <v:shape id="Free-form: Shape 25" o:spid="_x0000_s1027" style="position:absolute;width:148320;height:21600;visibility:visible;mso-wrap-style:square;v-text-anchor:middle" coordsize="6984489,162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" path="m,l6984490,r,1620625l,1620625,,xe" fillcolor="#e1eef9" stroked="f" strokeweight=".07103mm">
                  <v:stroke joinstyle="miter"/>
                  <v:path arrowok="t" o:connecttype="custom" o:connectlocs="0,0;14832002,0;14832002,2160000;0,2160000" o:connectangles="0,0,0,0"/>
                </v:shape>
                <v:group id="Group 11" o:spid="_x0000_s1028" style="position:absolute;left:101308;width:23091;height:21600" coordsize="17382,1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o:lock v:ext="edit" aspectratio="t"/>
                  <v:shape id="Free-form: Shape 26" o:spid="_x0000_s1029" style="position:absolute;top:4888;width:10445;height:11329;visibility:visible;mso-wrap-style:square;v-text-anchor:middle" coordsize="1044940,113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" path="m537254,l,1138670r507686,c507686,1138670,1044940,,1044940,l537254,xe" fillcolor="#00b2a9" stroked="f" strokeweight=".07103mm">
                    <v:stroke joinstyle="miter"/>
                    <v:path arrowok="t" o:connecttype="custom" o:connectlocs="537066,0;0,1132841;507509,1132841;1044575,0;537066,0" o:connectangles="0,0,0,0,0"/>
                  </v:shape>
                  <v:shape id="Free-form: Shape 27" o:spid="_x0000_s1030" style="position:absolute;left:10456;width:6926;height:4878;visibility:visible;mso-wrap-style:square;v-text-anchor:middle" coordsize="683487,48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" path="m455659,481981l683488,,227830,c227830,,,481981,,481981r455659,xe" fillcolor="#cedc00" stroked="f" strokeweight=".07103mm">
                    <v:stroke joinstyle="miter"/>
                    <v:path arrowok="t" o:connecttype="custom" o:connectlocs="461711,487884;692566,0;230856,0;0,487884;461711,487884" o:connectangles="0,0,0,0,0"/>
                    <o:lock v:ext="edit" aspectratio="t"/>
                  </v:shape>
                  <v:shape id="Free-form: Shape 28" o:spid="_x0000_s1031" style="position:absolute;left:8148;width:6925;height:4878;visibility:visible;mso-wrap-style:square;v-text-anchor:middle" coordsize="683487,48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" path="m683488,481981l455659,,,c,,227829,481981,227829,481981r455659,xe" stroked="f" strokeweight=".07103mm">
                    <v:fill opacity="39321f"/>
                    <v:stroke joinstyle="miter"/>
                    <v:path arrowok="t" o:connecttype="custom" o:connectlocs="692566,487884;461711,0;0,0;230855,487884;692566,487884" o:connectangles="0,0,0,0,0"/>
                    <o:lock v:ext="edit" aspectratio="t"/>
                  </v:shape>
                  <v:shape id="Free-form: Shape 29" o:spid="_x0000_s1032" style="position:absolute;left:5341;top:4888;width:10428;height:11374;visibility:visible;mso-wrap-style:square;v-text-anchor:middle" coordsize="1042817,113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" path="m,l535132,1138695r507685,c1042817,1138695,507686,,507686,l,xe" stroked="f" strokeweight=".07103mm">
                    <v:fill opacity="39321f"/>
                    <v:stroke joinstyle="miter"/>
                    <v:path arrowok="t" o:connecttype="custom" o:connectlocs="0,0;535125,1137393;1042803,1137393;507679,0;0,0" o:connectangles="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3" type="#_x0000_t75" style="position:absolute;left:122583;top:9506;width:20555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">
                  <v:imagedata r:id="rId15" o:title=""/>
                </v:shape>
                <w10:wrap anchorx="page" anchory="page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22AD373F" wp14:editId="11D3D3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2519680"/>
                <wp:effectExtent l="0" t="0" r="5715" b="0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985" cy="2519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BB757" id="Rectangle 20" o:spid="_x0000_s1026" alt="&quot;&quot;" style="position:absolute;margin-left:0;margin-top:0;width:1190.55pt;height:198.4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" fillcolor="white [3212]" stroked="f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64015773" wp14:editId="0111BA9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288000" cy="2520000"/>
                <wp:effectExtent l="0" t="0" r="0" b="0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5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36BBF" id="Rectangle 9" o:spid="_x0000_s1026" alt="&quot;&quot;" style="position:absolute;margin-left:-28.5pt;margin-top:0;width:22.7pt;height:198.45pt;z-index: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" fillcolor="white [3212]" stroked="f" strokeweight="1pt">
                <w10:wrap anchorx="page" anchory="page"/>
                <w10:anchorlock/>
              </v:rect>
            </w:pict>
          </mc:Fallback>
        </mc:AlternateContent>
      </w:r>
      <w:r w:rsidR="006F554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 wp14:anchorId="5AF386FA" wp14:editId="26896C7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288000" cy="2520000"/>
                <wp:effectExtent l="0" t="0" r="0" b="0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5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F147C" id="Rectangle 23" o:spid="_x0000_s1026" alt="&quot;&quot;" style="position:absolute;margin-left:0;margin-top:0;width:22.7pt;height:198.45pt;z-index: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" fillcolor="white [3212]" stroked="f" strokeweight="1pt">
                <w10:wrap anchorx="page" anchory="page"/>
                <w10:anchorlock/>
              </v:rect>
            </w:pict>
          </mc:Fallback>
        </mc:AlternateContent>
      </w:r>
    </w:p>
    <w:p w14:paraId="50393D70" w14:textId="77777777" w:rsidR="003A74EC" w:rsidRPr="00631986" w:rsidRDefault="003A74EC" w:rsidP="003A74EC">
      <w:pPr>
        <w:pStyle w:val="BodyText100ThemeColour"/>
        <w:rPr>
          <w:b/>
          <w:bCs/>
          <w:color w:val="000000" w:themeColor="text1"/>
          <w:sz w:val="24"/>
          <w:szCs w:val="24"/>
        </w:rPr>
      </w:pPr>
      <w:r w:rsidRPr="00631986">
        <w:rPr>
          <w:b/>
          <w:bCs/>
          <w:color w:val="000000" w:themeColor="text1"/>
          <w:sz w:val="24"/>
          <w:szCs w:val="24"/>
        </w:rPr>
        <w:t>Purpose</w:t>
      </w:r>
    </w:p>
    <w:p w14:paraId="0A3F12F1" w14:textId="77777777" w:rsidR="0022011C" w:rsidRDefault="0022011C" w:rsidP="0022011C">
      <w:pPr>
        <w:pStyle w:val="ListBullet"/>
        <w:numPr>
          <w:ilvl w:val="0"/>
          <w:numId w:val="0"/>
        </w:numPr>
        <w:ind w:left="284" w:hanging="284"/>
      </w:pPr>
      <w:r>
        <w:t xml:space="preserve">The following guide steps applicants through the process of replying to a request for financial information. </w:t>
      </w:r>
    </w:p>
    <w:p w14:paraId="023D9779" w14:textId="35EE18ED" w:rsidR="003A74EC" w:rsidRDefault="0022011C" w:rsidP="0022011C">
      <w:pPr>
        <w:pStyle w:val="ListBullet"/>
        <w:numPr>
          <w:ilvl w:val="0"/>
          <w:numId w:val="0"/>
        </w:numPr>
        <w:ind w:left="284" w:hanging="284"/>
      </w:pPr>
      <w:r>
        <w:t xml:space="preserve">During the assessment phase, if an application is proceeding for further assessment, the applicant will be requested to supply financial information. </w:t>
      </w:r>
      <w:r w:rsidR="003A74EC" w:rsidRPr="003A74EC">
        <w:rPr>
          <w:noProof/>
        </w:rPr>
        <w:t xml:space="preserve"> </w:t>
      </w:r>
    </w:p>
    <w:p w14:paraId="0FE89EAE" w14:textId="77777777" w:rsidR="003A74EC" w:rsidRDefault="003A74EC" w:rsidP="003A74EC">
      <w:pPr>
        <w:pStyle w:val="ListBullet"/>
        <w:numPr>
          <w:ilvl w:val="0"/>
          <w:numId w:val="0"/>
        </w:numPr>
      </w:pPr>
    </w:p>
    <w:p w14:paraId="42A2689F" w14:textId="77777777" w:rsidR="00CB5895" w:rsidRDefault="00CB5895" w:rsidP="00CB5895">
      <w:pPr>
        <w:pStyle w:val="Heading2"/>
      </w:pPr>
      <w:bookmarkStart w:id="0" w:name="_Toc145057404"/>
      <w:r w:rsidRPr="001B1ABE">
        <w:t>Access and complete the Financials Request form</w:t>
      </w:r>
      <w:bookmarkEnd w:id="0"/>
    </w:p>
    <w:p w14:paraId="374E3F31" w14:textId="77777777" w:rsidR="00CB5895" w:rsidRDefault="00CB5895" w:rsidP="00CB5895">
      <w:pPr>
        <w:pStyle w:val="ListNumber"/>
        <w:rPr>
          <w:rStyle w:val="eop"/>
          <w:rFonts w:ascii="Calibri" w:hAnsi="Calibri" w:cs="Calibri"/>
          <w:sz w:val="22"/>
        </w:rPr>
      </w:pPr>
      <w:bookmarkStart w:id="1" w:name="Edit"/>
      <w:bookmarkEnd w:id="1"/>
      <w:r>
        <w:rPr>
          <w:rStyle w:val="eop"/>
          <w:rFonts w:ascii="Calibri" w:hAnsi="Calibri" w:cs="Calibri"/>
          <w:sz w:val="22"/>
        </w:rPr>
        <w:t>Ensure you are logged into the Development Facilitation Portal</w:t>
      </w:r>
    </w:p>
    <w:p w14:paraId="4FDAFD90" w14:textId="1EF36DA2" w:rsidR="00CB5895" w:rsidRDefault="00CB5895" w:rsidP="00CB5895">
      <w:pPr>
        <w:pStyle w:val="ListNumber"/>
        <w:rPr>
          <w:rFonts w:ascii="Calibri" w:hAnsi="Calibri" w:cs="Calibri"/>
          <w:sz w:val="22"/>
        </w:rPr>
      </w:pPr>
      <w:r w:rsidRPr="00116ED3">
        <w:rPr>
          <w:rStyle w:val="eop"/>
          <w:rFonts w:ascii="Calibri" w:hAnsi="Calibri" w:cs="Calibri"/>
          <w:b/>
          <w:bCs/>
          <w:sz w:val="22"/>
        </w:rPr>
        <w:t>Select Requests</w:t>
      </w:r>
      <w:r>
        <w:rPr>
          <w:rStyle w:val="eop"/>
          <w:rFonts w:ascii="Calibri" w:hAnsi="Calibri" w:cs="Calibri"/>
          <w:sz w:val="22"/>
        </w:rPr>
        <w:t xml:space="preserve">, Created by Me (created and submitted by you) or All </w:t>
      </w:r>
      <w:r w:rsidRPr="007F45DC">
        <w:rPr>
          <w:rStyle w:val="eop"/>
          <w:rFonts w:ascii="Calibri" w:hAnsi="Calibri" w:cs="Calibri"/>
          <w:i/>
          <w:iCs/>
          <w:sz w:val="22"/>
        </w:rPr>
        <w:t>(includes requests shared with you)</w:t>
      </w:r>
      <w:r>
        <w:rPr>
          <w:rFonts w:ascii="Calibri" w:hAnsi="Calibri" w:cs="Calibri"/>
          <w:i/>
          <w:iCs/>
          <w:noProof/>
          <w:sz w:val="22"/>
        </w:rPr>
        <w:t>.</w:t>
      </w:r>
      <w:r w:rsidRPr="00CB5895">
        <w:rPr>
          <w:rFonts w:ascii="Calibri" w:hAnsi="Calibri" w:cs="Calibri"/>
          <w:noProof/>
          <w:sz w:val="22"/>
        </w:rPr>
        <w:t xml:space="preserve"> </w:t>
      </w:r>
      <w:r>
        <w:rPr>
          <w:rFonts w:ascii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CE26A6A" wp14:editId="4A8DC04E">
                <wp:extent cx="4146550" cy="1846327"/>
                <wp:effectExtent l="0" t="19050" r="6350" b="1905"/>
                <wp:docPr id="1205" name="Group 1205" descr="access requests porta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0" cy="1846327"/>
                          <a:chOff x="0" y="0"/>
                          <a:chExt cx="4451350" cy="2136494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388"/>
                          <a:stretch/>
                        </pic:blipFill>
                        <pic:spPr>
                          <a:xfrm>
                            <a:off x="0" y="1"/>
                            <a:ext cx="4451350" cy="2136493"/>
                          </a:xfrm>
                          <a:prstGeom prst="rect">
                            <a:avLst/>
                          </a:prstGeom>
                          <a:ln w="25400">
                            <a:noFill/>
                          </a:ln>
                        </pic:spPr>
                      </pic:pic>
                      <wps:wsp>
                        <wps:cNvPr id="1112" name="Oval 1112"/>
                        <wps:cNvSpPr/>
                        <wps:spPr>
                          <a:xfrm>
                            <a:off x="2750566" y="0"/>
                            <a:ext cx="668910" cy="639273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F89AA7" w14:textId="77777777" w:rsidR="00CB5895" w:rsidRPr="00AF673A" w:rsidRDefault="00CB5895" w:rsidP="00CB589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AF673A"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Rectangle: Rounded Corners 1113"/>
                        <wps:cNvSpPr/>
                        <wps:spPr>
                          <a:xfrm>
                            <a:off x="3476625" y="0"/>
                            <a:ext cx="762000" cy="3619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E26A6A" id="Group 1205" o:spid="_x0000_s1026" alt="access requests portal" style="width:326.5pt;height:145.4pt;mso-position-horizontal-relative:char;mso-position-vertical-relative:line" coordsize="44513,21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">
                <v:shape id="Picture 37" o:spid="_x0000_s1027" type="#_x0000_t75" style="position:absolute;width:44513;height:2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" strokeweight="2pt">
                  <v:imagedata r:id="rId17" o:title="" cropbottom="21881f"/>
                </v:shape>
                <v:oval id="Oval 1112" o:spid="_x0000_s1028" style="position:absolute;left:27505;width:6689;height:6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" fillcolor="#ff9e1b [3205]" strokecolor="#ff9e1b [3205]" strokeweight="1pt">
                  <v:stroke joinstyle="miter"/>
                  <v:textbox>
                    <w:txbxContent>
                      <w:p w14:paraId="57F89AA7" w14:textId="77777777" w:rsidR="00CB5895" w:rsidRPr="00AF673A" w:rsidRDefault="00CB5895" w:rsidP="00CB589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AF673A"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oval>
                <v:roundrect id="Rectangle: Rounded Corners 1113" o:spid="_x0000_s1029" style="position:absolute;left:34766;width:7620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" filled="f" strokecolor="#ff9e1b [3205]" strokeweight="2.25pt">
                  <v:stroke joinstyle="miter"/>
                </v:roundrect>
                <w10:anchorlock/>
              </v:group>
            </w:pict>
          </mc:Fallback>
        </mc:AlternateContent>
      </w:r>
    </w:p>
    <w:p w14:paraId="65AF5835" w14:textId="34801B9B" w:rsidR="00CB5895" w:rsidRPr="00BE01CF" w:rsidRDefault="00CB5895" w:rsidP="00CB5895">
      <w:pPr>
        <w:pStyle w:val="ListNumber"/>
      </w:pPr>
      <w:r w:rsidRPr="00833FEF">
        <w:rPr>
          <w:b/>
          <w:bCs/>
        </w:rPr>
        <w:t>Select the Reference</w:t>
      </w:r>
      <w:r>
        <w:t xml:space="preserve"> for the specific request that has the status of </w:t>
      </w:r>
      <w:r w:rsidRPr="00611BF7">
        <w:rPr>
          <w:i/>
          <w:iCs/>
        </w:rPr>
        <w:t>FINANCIALS REQUESTED</w:t>
      </w:r>
      <w:r w:rsidR="00F6302D">
        <w:rPr>
          <w:b/>
          <w:bCs/>
          <w:noProof/>
        </w:rPr>
        <mc:AlternateContent>
          <mc:Choice Requires="wpg">
            <w:drawing>
              <wp:inline distT="0" distB="0" distL="0" distR="0" wp14:anchorId="60528473" wp14:editId="6BD41A31">
                <wp:extent cx="5137150" cy="1566407"/>
                <wp:effectExtent l="0" t="0" r="6350" b="0"/>
                <wp:docPr id="55" name="Group 55" descr="access the original request recor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1566407"/>
                          <a:chOff x="0" y="0"/>
                          <a:chExt cx="5137150" cy="1566407"/>
                        </a:xfrm>
                      </wpg:grpSpPr>
                      <pic:pic xmlns:pic="http://schemas.openxmlformats.org/drawingml/2006/picture">
                        <pic:nvPicPr>
                          <pic:cNvPr id="1144" name="Picture 11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08"/>
                          <a:stretch/>
                        </pic:blipFill>
                        <pic:spPr>
                          <a:xfrm>
                            <a:off x="0" y="0"/>
                            <a:ext cx="5137150" cy="1566407"/>
                          </a:xfrm>
                          <a:prstGeom prst="rect">
                            <a:avLst/>
                          </a:prstGeom>
                          <a:ln w="25400">
                            <a:noFill/>
                          </a:ln>
                        </pic:spPr>
                      </pic:pic>
                      <wps:wsp>
                        <wps:cNvPr id="1115" name="Oval 1115"/>
                        <wps:cNvSpPr/>
                        <wps:spPr>
                          <a:xfrm>
                            <a:off x="1524000" y="695325"/>
                            <a:ext cx="600075" cy="523875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0A5C2" w14:textId="77777777" w:rsidR="00F6302D" w:rsidRPr="00AF673A" w:rsidRDefault="00F6302D" w:rsidP="00F6302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AF673A"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Rectangle: Rounded Corners 1117"/>
                        <wps:cNvSpPr/>
                        <wps:spPr>
                          <a:xfrm>
                            <a:off x="276225" y="866775"/>
                            <a:ext cx="1095375" cy="1809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Rectangle: Rounded Corners 1147"/>
                        <wps:cNvSpPr/>
                        <wps:spPr>
                          <a:xfrm>
                            <a:off x="2343150" y="866775"/>
                            <a:ext cx="1095375" cy="1809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28473" id="Group 55" o:spid="_x0000_s1030" alt="access the original request record" style="width:404.5pt;height:123.35pt;mso-position-horizontal-relative:char;mso-position-vertical-relative:line" coordsize="51371,1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">
                <v:shape id="Picture 1144" o:spid="_x0000_s1031" type="#_x0000_t75" style="position:absolute;width:51371;height:1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" strokeweight="2pt">
                  <v:imagedata r:id="rId19" o:title="" cropbottom="16324f"/>
                </v:shape>
                <v:oval id="Oval 1115" o:spid="_x0000_s1032" style="position:absolute;left:15240;top:6953;width:6000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" fillcolor="#ff9e1b [3205]" strokecolor="#ff9e1b [3205]" strokeweight="1pt">
                  <v:stroke joinstyle="miter"/>
                  <v:textbox>
                    <w:txbxContent>
                      <w:p w14:paraId="08C0A5C2" w14:textId="77777777" w:rsidR="00F6302D" w:rsidRPr="00AF673A" w:rsidRDefault="00F6302D" w:rsidP="00F6302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AF673A"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oval>
                <v:roundrect id="Rectangle: Rounded Corners 1117" o:spid="_x0000_s1033" style="position:absolute;left:2762;top:8667;width:10954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" filled="f" strokecolor="#ff9e1b [3205]" strokeweight="2.25pt">
                  <v:stroke joinstyle="miter"/>
                </v:roundrect>
                <v:roundrect id="Rectangle: Rounded Corners 1147" o:spid="_x0000_s1034" style="position:absolute;left:23431;top:8667;width:10954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" filled="f" strokecolor="#ff9e1b [3205]" strokeweight="2.25pt">
                  <v:stroke joinstyle="miter"/>
                </v:roundrect>
                <w10:anchorlock/>
              </v:group>
            </w:pict>
          </mc:Fallback>
        </mc:AlternateContent>
      </w:r>
    </w:p>
    <w:p w14:paraId="0DA343EF" w14:textId="559BAC58" w:rsidR="00CB5895" w:rsidRPr="00AD035C" w:rsidRDefault="00CB5895" w:rsidP="00AD035C">
      <w:pPr>
        <w:pStyle w:val="ListNumber"/>
      </w:pPr>
      <w:r>
        <w:t xml:space="preserve">Select the </w:t>
      </w:r>
      <w:r w:rsidRPr="002701FC">
        <w:rPr>
          <w:b/>
          <w:bCs/>
        </w:rPr>
        <w:t>Financials Request</w:t>
      </w:r>
      <w:r>
        <w:t xml:space="preserve"> form.</w:t>
      </w:r>
      <w:r w:rsidR="00F6302D">
        <w:br/>
      </w:r>
      <w:r w:rsidRPr="002701FC">
        <w:rPr>
          <w:noProof/>
        </w:rPr>
        <w:t xml:space="preserve"> </w:t>
      </w:r>
      <w:r w:rsidR="00F6302D">
        <w:rPr>
          <w:noProof/>
        </w:rPr>
        <mc:AlternateContent>
          <mc:Choice Requires="wpg">
            <w:drawing>
              <wp:inline distT="0" distB="0" distL="0" distR="0" wp14:anchorId="3A6ACEB5" wp14:editId="2F2EE644">
                <wp:extent cx="4822825" cy="1995778"/>
                <wp:effectExtent l="0" t="0" r="0" b="5080"/>
                <wp:docPr id="1156" name="Group 1156" descr="open the Financials Request for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2825" cy="1995778"/>
                          <a:chOff x="0" y="0"/>
                          <a:chExt cx="4822825" cy="1995778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69"/>
                          <a:stretch/>
                        </pic:blipFill>
                        <pic:spPr>
                          <a:xfrm>
                            <a:off x="0" y="0"/>
                            <a:ext cx="4822825" cy="1995778"/>
                          </a:xfrm>
                          <a:prstGeom prst="rect">
                            <a:avLst/>
                          </a:prstGeom>
                          <a:ln w="25400">
                            <a:noFill/>
                          </a:ln>
                        </pic:spPr>
                      </pic:pic>
                      <wps:wsp>
                        <wps:cNvPr id="61" name="Oval 61"/>
                        <wps:cNvSpPr/>
                        <wps:spPr>
                          <a:xfrm>
                            <a:off x="1800225" y="857250"/>
                            <a:ext cx="600075" cy="523875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C91AC5" w14:textId="77777777" w:rsidR="00F6302D" w:rsidRPr="00755131" w:rsidRDefault="00F6302D" w:rsidP="00F6302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755131"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552450" y="1028700"/>
                            <a:ext cx="1095375" cy="1809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ACEB5" id="Group 1156" o:spid="_x0000_s1035" alt="open the Financials Request form" style="width:379.75pt;height:157.15pt;mso-position-horizontal-relative:char;mso-position-vertical-relative:line" coordsize="48228,19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">
                <v:shape id="Picture 36" o:spid="_x0000_s1036" type="#_x0000_t75" style="position:absolute;width:48228;height:1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" strokeweight="2pt">
                  <v:imagedata r:id="rId21" o:title="" cropbottom="16888f"/>
                </v:shape>
                <v:oval id="Oval 61" o:spid="_x0000_s1037" style="position:absolute;left:18002;top:8572;width:6001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" fillcolor="#ff9e1b [3205]" strokecolor="#ff9e1b [3205]" strokeweight="1pt">
                  <v:stroke joinstyle="miter"/>
                  <v:textbox>
                    <w:txbxContent>
                      <w:p w14:paraId="15C91AC5" w14:textId="77777777" w:rsidR="00F6302D" w:rsidRPr="00755131" w:rsidRDefault="00F6302D" w:rsidP="00F6302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755131"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4</w:t>
                        </w:r>
                      </w:p>
                    </w:txbxContent>
                  </v:textbox>
                </v:oval>
                <v:roundrect id="Rectangle: Rounded Corners 1153" o:spid="_x0000_s1038" style="position:absolute;left:5524;top:10287;width:1095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" filled="f" strokecolor="#ff9e1b [3205]" strokeweight="2.25pt">
                  <v:stroke joinstyle="miter"/>
                </v:roundrect>
                <w10:anchorlock/>
              </v:group>
            </w:pict>
          </mc:Fallback>
        </mc:AlternateContent>
      </w:r>
    </w:p>
    <w:p w14:paraId="07E0D444" w14:textId="681ABFE4" w:rsidR="00CB5895" w:rsidRDefault="00CB5895" w:rsidP="00CB5895">
      <w:pPr>
        <w:pStyle w:val="ListNumber"/>
      </w:pPr>
      <w:r w:rsidRPr="002701FC">
        <w:rPr>
          <w:b/>
          <w:bCs/>
        </w:rPr>
        <w:t>Update the checklist</w:t>
      </w:r>
      <w:r>
        <w:t xml:space="preserve"> ensuring that all the necessary financial documents are </w:t>
      </w:r>
      <w:r w:rsidR="00F66B71">
        <w:t>uploaded in the attachments section</w:t>
      </w:r>
      <w:r>
        <w:t>.</w:t>
      </w:r>
      <w:r w:rsidR="005272E2" w:rsidRPr="005272E2">
        <w:rPr>
          <w:b/>
          <w:bCs/>
          <w:noProof/>
        </w:rPr>
        <w:t xml:space="preserve"> </w:t>
      </w:r>
      <w:r w:rsidR="005272E2">
        <w:rPr>
          <w:b/>
          <w:bCs/>
          <w:noProof/>
        </w:rPr>
        <mc:AlternateContent>
          <mc:Choice Requires="wpg">
            <w:drawing>
              <wp:inline distT="0" distB="0" distL="0" distR="0" wp14:anchorId="2971532A" wp14:editId="4AD8C5C2">
                <wp:extent cx="3892550" cy="3840480"/>
                <wp:effectExtent l="0" t="0" r="0" b="7620"/>
                <wp:docPr id="47" name="Group 47" descr="View of the document checklist on the financials request form highlighting the documents required and section to upload fil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2550" cy="3840480"/>
                          <a:chOff x="0" y="0"/>
                          <a:chExt cx="3892550" cy="3840480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3892550" cy="3840480"/>
                            <a:chOff x="0" y="0"/>
                            <a:chExt cx="3892550" cy="3840480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00" b="26632"/>
                            <a:stretch/>
                          </pic:blipFill>
                          <pic:spPr bwMode="auto">
                            <a:xfrm>
                              <a:off x="0" y="446187"/>
                              <a:ext cx="3892550" cy="339429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04" t="3171" r="31314" b="90457"/>
                            <a:stretch/>
                          </pic:blipFill>
                          <pic:spPr bwMode="auto">
                            <a:xfrm>
                              <a:off x="36576" y="0"/>
                              <a:ext cx="3766820" cy="3657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4" name="Oval 44"/>
                        <wps:cNvSpPr/>
                        <wps:spPr>
                          <a:xfrm>
                            <a:off x="2030730" y="2557424"/>
                            <a:ext cx="599440" cy="52324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5BB449" w14:textId="495CBEDD" w:rsidR="005272E2" w:rsidRPr="0031158C" w:rsidRDefault="002E7345" w:rsidP="005272E2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: Rounded Corners 45"/>
                        <wps:cNvSpPr/>
                        <wps:spPr>
                          <a:xfrm>
                            <a:off x="114147" y="2996336"/>
                            <a:ext cx="3503981" cy="57790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: Rounded Corners 46"/>
                        <wps:cNvSpPr/>
                        <wps:spPr>
                          <a:xfrm>
                            <a:off x="150723" y="1123645"/>
                            <a:ext cx="3503981" cy="183901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71532A" id="Group 47" o:spid="_x0000_s1039" alt="View of the document checklist on the financials request form highlighting the documents required and section to upload files." style="width:306.5pt;height:302.4pt;mso-position-horizontal-relative:char;mso-position-vertical-relative:line" coordsize="38925,38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">
                <v:group id="Group 43" o:spid="_x0000_s1040" style="position:absolute;width:38925;height:38404" coordsize="38925,3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41" o:spid="_x0000_s1041" type="#_x0000_t75" style="position:absolute;top:4461;width:38925;height:3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">
                    <v:imagedata r:id="rId24" o:title="" croptop="131f" cropbottom="17454f"/>
                  </v:shape>
                  <v:shape id="Picture 42" o:spid="_x0000_s1042" type="#_x0000_t75" style="position:absolute;left:365;width:37668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">
                    <v:imagedata r:id="rId25" o:title="" croptop="2078f" cropbottom="59282f" cropleft="3017f" cropright="20522f"/>
                  </v:shape>
                </v:group>
                <v:oval id="Oval 44" o:spid="_x0000_s1043" style="position:absolute;left:20307;top:25574;width:5994;height:5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" fillcolor="#ff9e1b [3205]" strokecolor="#ff9e1b [3205]" strokeweight="2.25pt">
                  <v:stroke joinstyle="miter"/>
                  <v:textbox>
                    <w:txbxContent>
                      <w:p w14:paraId="2F5BB449" w14:textId="495CBEDD" w:rsidR="005272E2" w:rsidRPr="0031158C" w:rsidRDefault="002E7345" w:rsidP="005272E2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5</w:t>
                        </w:r>
                      </w:p>
                    </w:txbxContent>
                  </v:textbox>
                </v:oval>
                <v:roundrect id="Rectangle: Rounded Corners 45" o:spid="_x0000_s1044" style="position:absolute;left:1141;top:29963;width:35040;height:57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" filled="f" strokecolor="#ff9e1b [3205]" strokeweight="2.25pt">
                  <v:stroke joinstyle="miter"/>
                </v:roundrect>
                <v:roundrect id="Rectangle: Rounded Corners 46" o:spid="_x0000_s1045" style="position:absolute;left:1507;top:11236;width:35040;height:183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" filled="f" strokecolor="#ff9e1b [3205]" strokeweight="2.25pt">
                  <v:stroke joinstyle="miter"/>
                </v:roundrect>
                <w10:anchorlock/>
              </v:group>
            </w:pict>
          </mc:Fallback>
        </mc:AlternateContent>
      </w:r>
      <w:r w:rsidR="00AD035C" w:rsidRPr="00AD035C">
        <w:rPr>
          <w:noProof/>
        </w:rPr>
        <w:t xml:space="preserve"> </w:t>
      </w:r>
    </w:p>
    <w:p w14:paraId="3A4590A1" w14:textId="5DAFBFA3" w:rsidR="00DE7CD2" w:rsidRDefault="00CB5895" w:rsidP="002E7345">
      <w:pPr>
        <w:pStyle w:val="ListNumber"/>
      </w:pPr>
      <w:r>
        <w:lastRenderedPageBreak/>
        <w:t xml:space="preserve">Once the form is updated </w:t>
      </w:r>
      <w:r w:rsidRPr="002701FC">
        <w:rPr>
          <w:b/>
          <w:bCs/>
          <w:i/>
          <w:iCs/>
        </w:rPr>
        <w:t xml:space="preserve">(and only after all documents have been </w:t>
      </w:r>
      <w:r w:rsidR="00F66B71">
        <w:rPr>
          <w:b/>
          <w:bCs/>
          <w:i/>
          <w:iCs/>
        </w:rPr>
        <w:t>uploaded</w:t>
      </w:r>
      <w:r w:rsidRPr="002701FC">
        <w:rPr>
          <w:b/>
          <w:bCs/>
          <w:i/>
          <w:iCs/>
        </w:rPr>
        <w:t>)</w:t>
      </w:r>
      <w:r>
        <w:t xml:space="preserve">, </w:t>
      </w:r>
      <w:r w:rsidRPr="002701FC">
        <w:rPr>
          <w:b/>
          <w:bCs/>
        </w:rPr>
        <w:t>select Save and submit</w:t>
      </w:r>
      <w:r>
        <w:t xml:space="preserve"> </w:t>
      </w:r>
      <w:r w:rsidRPr="005E03A5">
        <w:rPr>
          <w:i/>
          <w:iCs/>
        </w:rPr>
        <w:t>(or Save to return to the form to complete and submit at a later time)</w:t>
      </w:r>
      <w:r>
        <w:t>.</w:t>
      </w:r>
      <w:r w:rsidR="00215445">
        <w:t xml:space="preserve"> </w:t>
      </w:r>
      <w:r w:rsidRPr="007F6A53">
        <w:rPr>
          <w:b/>
          <w:bCs/>
        </w:rPr>
        <w:t>Once submitted, the form will be locked.</w:t>
      </w:r>
      <w:r w:rsidR="00F03FC1">
        <w:rPr>
          <w:b/>
          <w:bCs/>
        </w:rPr>
        <w:br/>
      </w:r>
      <w:r w:rsidR="00F03FC1" w:rsidRPr="00F03FC1">
        <w:rPr>
          <w:b/>
          <w:bCs/>
          <w:noProof/>
        </w:rPr>
        <w:t xml:space="preserve"> </w:t>
      </w:r>
      <w:r w:rsidR="002E7345">
        <w:rPr>
          <w:b/>
          <w:bCs/>
          <w:noProof/>
        </w:rPr>
        <mc:AlternateContent>
          <mc:Choice Requires="wpg">
            <w:drawing>
              <wp:inline distT="0" distB="0" distL="0" distR="0" wp14:anchorId="2B40E7B2" wp14:editId="4C6C08CB">
                <wp:extent cx="3469005" cy="2219403"/>
                <wp:effectExtent l="0" t="0" r="0" b="28575"/>
                <wp:docPr id="1243" name="Group 1243" descr="Save and submit the financials request form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9005" cy="2219403"/>
                          <a:chOff x="0" y="3293972"/>
                          <a:chExt cx="3469005" cy="2219403"/>
                        </a:xfrm>
                      </wpg:grpSpPr>
                      <wpg:grpSp>
                        <wpg:cNvPr id="1186" name="Group 1186"/>
                        <wpg:cNvGrpSpPr/>
                        <wpg:grpSpPr>
                          <a:xfrm>
                            <a:off x="0" y="3293972"/>
                            <a:ext cx="3469005" cy="2173177"/>
                            <a:chOff x="0" y="3293972"/>
                            <a:chExt cx="3469005" cy="2173177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0248" b="5"/>
                            <a:stretch/>
                          </pic:blipFill>
                          <pic:spPr>
                            <a:xfrm>
                              <a:off x="0" y="3293972"/>
                              <a:ext cx="3469005" cy="2173075"/>
                            </a:xfrm>
                            <a:prstGeom prst="rect">
                              <a:avLst/>
                            </a:prstGeom>
                            <a:ln w="25400">
                              <a:noFill/>
                            </a:ln>
                          </pic:spPr>
                        </pic:pic>
                        <wps:wsp>
                          <wps:cNvPr id="1180" name="Rectangle: Rounded Corners 1180"/>
                          <wps:cNvSpPr/>
                          <wps:spPr>
                            <a:xfrm>
                              <a:off x="1791035" y="5209984"/>
                              <a:ext cx="1098469" cy="25716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95" name="Oval 1195"/>
                        <wps:cNvSpPr/>
                        <wps:spPr>
                          <a:xfrm>
                            <a:off x="1023116" y="4955712"/>
                            <a:ext cx="600075" cy="557663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DC1F6A" w14:textId="77777777" w:rsidR="00F03FC1" w:rsidRPr="0031158C" w:rsidRDefault="00F03FC1" w:rsidP="00F03FC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31158C"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0E7B2" id="Group 1243" o:spid="_x0000_s1046" alt="Save and submit the financials request form." style="width:273.15pt;height:174.75pt;mso-position-horizontal-relative:char;mso-position-vertical-relative:line" coordorigin=",32939" coordsize="34690,2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">
                <v:group id="Group 1186" o:spid="_x0000_s1047" style="position:absolute;top:32939;width:34690;height:21732" coordorigin=",32939" coordsize="34690,2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Picture 50" o:spid="_x0000_s1048" type="#_x0000_t75" style="position:absolute;top:32939;width:34690;height:2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" strokeweight="2pt">
                    <v:imagedata r:id="rId27" o:title="" croptop="39484f" cropbottom="3f"/>
                  </v:shape>
                  <v:roundrect id="Rectangle: Rounded Corners 1180" o:spid="_x0000_s1049" style="position:absolute;left:17910;top:52099;width:10985;height:2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" filled="f" strokecolor="#ff9e1b [3205]" strokeweight="2.25pt">
                    <v:stroke joinstyle="miter"/>
                  </v:roundrect>
                </v:group>
                <v:oval id="Oval 1195" o:spid="_x0000_s1050" style="position:absolute;left:10231;top:49557;width:6000;height:5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" fillcolor="#ff9e1b [3205]" strokecolor="#ff9e1b [3205]" strokeweight="2.25pt">
                  <v:stroke joinstyle="miter"/>
                  <v:textbox>
                    <w:txbxContent>
                      <w:p w14:paraId="52DC1F6A" w14:textId="77777777" w:rsidR="00F03FC1" w:rsidRPr="0031158C" w:rsidRDefault="00F03FC1" w:rsidP="00F03FC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1158C"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6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8937474" w14:textId="1548AB09" w:rsidR="00CB5895" w:rsidRDefault="00CB5895" w:rsidP="00CB5895">
      <w:pPr>
        <w:pStyle w:val="ListNumber"/>
      </w:pPr>
      <w:r w:rsidRPr="002701FC">
        <w:rPr>
          <w:b/>
          <w:bCs/>
        </w:rPr>
        <w:t>Select Submit</w:t>
      </w:r>
      <w:r>
        <w:t xml:space="preserve"> to confirm the submission.</w:t>
      </w:r>
      <w:r w:rsidR="00215445">
        <w:br/>
      </w:r>
      <w:r w:rsidRPr="002701FC">
        <w:rPr>
          <w:noProof/>
        </w:rPr>
        <w:t xml:space="preserve"> </w:t>
      </w:r>
      <w:r w:rsidR="00215445">
        <w:rPr>
          <w:b/>
          <w:bCs/>
          <w:noProof/>
        </w:rPr>
        <mc:AlternateContent>
          <mc:Choice Requires="wpg">
            <w:drawing>
              <wp:inline distT="0" distB="0" distL="0" distR="0" wp14:anchorId="70F72AFF" wp14:editId="18967CD9">
                <wp:extent cx="4801235" cy="1476375"/>
                <wp:effectExtent l="0" t="0" r="0" b="9525"/>
                <wp:docPr id="1246" name="Group 1246" descr="Confirm the submiss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1235" cy="1476375"/>
                          <a:chOff x="0" y="0"/>
                          <a:chExt cx="4801235" cy="1476375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235" cy="1476375"/>
                          </a:xfrm>
                          <a:prstGeom prst="rect">
                            <a:avLst/>
                          </a:prstGeom>
                          <a:ln w="25400">
                            <a:noFill/>
                          </a:ln>
                        </pic:spPr>
                      </pic:pic>
                      <wps:wsp>
                        <wps:cNvPr id="1244" name="Oval 1244"/>
                        <wps:cNvSpPr/>
                        <wps:spPr>
                          <a:xfrm>
                            <a:off x="2457450" y="714375"/>
                            <a:ext cx="600075" cy="523875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9B9D62" w14:textId="0A7003D0" w:rsidR="00215445" w:rsidRPr="00160E9D" w:rsidRDefault="00E63972" w:rsidP="0021544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Rectangle: Rounded Corners 1245"/>
                        <wps:cNvSpPr/>
                        <wps:spPr>
                          <a:xfrm>
                            <a:off x="3190875" y="885825"/>
                            <a:ext cx="809625" cy="3333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72AFF" id="Group 1246" o:spid="_x0000_s1051" alt="Confirm the submission" style="width:378.05pt;height:116.25pt;mso-position-horizontal-relative:char;mso-position-vertical-relative:line" coordsize="48012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">
                <v:shape id="Picture 51" o:spid="_x0000_s1052" type="#_x0000_t75" style="position:absolute;width:48012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" strokeweight="2pt">
                  <v:imagedata r:id="rId29" o:title=""/>
                </v:shape>
                <v:oval id="Oval 1244" o:spid="_x0000_s1053" style="position:absolute;left:24574;top:7143;width:6001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" fillcolor="#ff9e1b [3205]" strokecolor="#ff9e1b [3205]" strokeweight="1pt">
                  <v:stroke joinstyle="miter"/>
                  <v:textbox>
                    <w:txbxContent>
                      <w:p w14:paraId="0C9B9D62" w14:textId="0A7003D0" w:rsidR="00215445" w:rsidRPr="00160E9D" w:rsidRDefault="00E63972" w:rsidP="0021544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7</w:t>
                        </w:r>
                      </w:p>
                    </w:txbxContent>
                  </v:textbox>
                </v:oval>
                <v:roundrect id="Rectangle: Rounded Corners 1245" o:spid="_x0000_s1054" style="position:absolute;left:31908;top:8858;width:8097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" filled="f" strokecolor="#ff9e1b [3205]" strokeweight="2.25pt">
                  <v:stroke joinstyle="miter"/>
                </v:roundrect>
                <w10:anchorlock/>
              </v:group>
            </w:pict>
          </mc:Fallback>
        </mc:AlternateContent>
      </w:r>
    </w:p>
    <w:p w14:paraId="0FEDF1F0" w14:textId="6458218F" w:rsidR="005318FA" w:rsidRDefault="00CB5895" w:rsidP="005318FA">
      <w:pPr>
        <w:pStyle w:val="ListNumber"/>
      </w:pPr>
      <w:r>
        <w:t xml:space="preserve">Once submitted, reload the web page </w:t>
      </w:r>
      <w:r w:rsidRPr="005E03A5">
        <w:rPr>
          <w:i/>
          <w:iCs/>
        </w:rPr>
        <w:t>(press F5)</w:t>
      </w:r>
      <w:r>
        <w:t xml:space="preserve"> and the status will change to </w:t>
      </w:r>
      <w:r w:rsidRPr="002701FC">
        <w:rPr>
          <w:b/>
          <w:bCs/>
          <w:i/>
          <w:iCs/>
        </w:rPr>
        <w:t>UNDER ASSESSMENT</w:t>
      </w:r>
      <w:r>
        <w:t>.</w:t>
      </w:r>
      <w:r w:rsidRPr="002701FC">
        <w:rPr>
          <w:noProof/>
        </w:rPr>
        <w:t xml:space="preserve"> </w:t>
      </w:r>
      <w:r w:rsidR="00215445">
        <w:rPr>
          <w:noProof/>
        </w:rPr>
        <mc:AlternateContent>
          <mc:Choice Requires="wpg">
            <w:drawing>
              <wp:inline distT="0" distB="0" distL="0" distR="0" wp14:anchorId="240C5FC4" wp14:editId="629791C5">
                <wp:extent cx="5241925" cy="2599055"/>
                <wp:effectExtent l="0" t="0" r="0" b="0"/>
                <wp:docPr id="5" name="Group 5" descr="Status will change to Under Assessmen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925" cy="2599055"/>
                          <a:chOff x="0" y="0"/>
                          <a:chExt cx="5241925" cy="259905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599055"/>
                          </a:xfrm>
                          <a:prstGeom prst="rect">
                            <a:avLst/>
                          </a:prstGeom>
                          <a:ln w="25400">
                            <a:noFill/>
                          </a:ln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4143375" y="876300"/>
                            <a:ext cx="600075" cy="523875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83E0E9" w14:textId="1FE55C6D" w:rsidR="00215445" w:rsidRPr="00160E9D" w:rsidRDefault="00E63972" w:rsidP="00215445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3333750" y="666750"/>
                            <a:ext cx="809625" cy="3333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C5FC4" id="Group 5" o:spid="_x0000_s1055" alt="Status will change to Under Assessment." style="width:412.75pt;height:204.65pt;mso-position-horizontal-relative:char;mso-position-vertical-relative:line" coordsize="52419,25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">
                <v:shape id="Picture 13" o:spid="_x0000_s1056" type="#_x0000_t75" style="position:absolute;width:52419;height:25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" strokeweight="2pt">
                  <v:imagedata r:id="rId31" o:title=""/>
                </v:shape>
                <v:oval id="Oval 14" o:spid="_x0000_s1057" style="position:absolute;left:41433;top:8763;width:6001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" fillcolor="#ff9e1b [3205]" strokecolor="#ff9e1b [3205]" strokeweight="1pt">
                  <v:stroke joinstyle="miter"/>
                  <v:textbox>
                    <w:txbxContent>
                      <w:p w14:paraId="3E83E0E9" w14:textId="1FE55C6D" w:rsidR="00215445" w:rsidRPr="00160E9D" w:rsidRDefault="00E63972" w:rsidP="00215445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8</w:t>
                        </w:r>
                      </w:p>
                    </w:txbxContent>
                  </v:textbox>
                </v:oval>
                <v:roundrect id="Rectangle: Rounded Corners 15" o:spid="_x0000_s1058" style="position:absolute;left:33337;top:6667;width:8096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" filled="f" strokecolor="#ff9e1b [3205]" strokeweight="2.25pt">
                  <v:stroke joinstyle="miter"/>
                </v:roundrect>
                <w10:anchorlock/>
              </v:group>
            </w:pict>
          </mc:Fallback>
        </mc:AlternateContent>
      </w:r>
    </w:p>
    <w:p w14:paraId="67CEA1F2" w14:textId="3E749A73" w:rsidR="00CB5895" w:rsidRPr="005318FA" w:rsidRDefault="00CB5895" w:rsidP="005318FA">
      <w:pPr>
        <w:pStyle w:val="ListNumber"/>
        <w:rPr>
          <w:rStyle w:val="eop"/>
        </w:rPr>
      </w:pPr>
      <w:r>
        <w:t xml:space="preserve">A team member from the department will review the form and check that all financial information meets the </w:t>
      </w:r>
      <w:r w:rsidR="00215445">
        <w:t>criteria,</w:t>
      </w:r>
      <w:r>
        <w:t xml:space="preserve"> and you will be advised of the outcome as soon as possible.</w:t>
      </w:r>
    </w:p>
    <w:p w14:paraId="7D27BBDE" w14:textId="77777777" w:rsidR="00CB5895" w:rsidRPr="00215445" w:rsidRDefault="00CB5895" w:rsidP="00215445">
      <w:pPr>
        <w:pStyle w:val="Heading2"/>
        <w:rPr>
          <w:rStyle w:val="eop"/>
        </w:rPr>
      </w:pPr>
      <w:r w:rsidRPr="00215445">
        <w:rPr>
          <w:rStyle w:val="eop"/>
        </w:rPr>
        <w:t xml:space="preserve"> </w:t>
      </w:r>
      <w:bookmarkStart w:id="2" w:name="_Toc145057405"/>
      <w:r w:rsidRPr="00215445">
        <w:rPr>
          <w:rStyle w:val="eop"/>
        </w:rPr>
        <w:t>Need further assistance?</w:t>
      </w:r>
      <w:bookmarkEnd w:id="2"/>
    </w:p>
    <w:p w14:paraId="7F44064D" w14:textId="65233B3F" w:rsidR="00CB5895" w:rsidRPr="00C46A59" w:rsidRDefault="00CB5895" w:rsidP="00114122">
      <w:pPr>
        <w:pStyle w:val="BodyText"/>
      </w:pPr>
      <w:r>
        <w:t>If you require further assistance with your request, contact the Development Facilitation team</w:t>
      </w:r>
      <w:r w:rsidR="00114122">
        <w:t xml:space="preserve"> via </w:t>
      </w:r>
      <w:hyperlink r:id="rId32" w:history="1">
        <w:r w:rsidR="00114122" w:rsidRPr="00ED3EB5">
          <w:rPr>
            <w:rStyle w:val="Hyperlink"/>
          </w:rPr>
          <w:t>development.facilitation@delwp.vic.gov.au</w:t>
        </w:r>
      </w:hyperlink>
      <w:r w:rsidR="00114122">
        <w:t xml:space="preserve">. </w:t>
      </w:r>
    </w:p>
    <w:sectPr w:rsidR="00CB5895" w:rsidRPr="00C46A59" w:rsidSect="003A74EC">
      <w:headerReference w:type="default" r:id="rId33"/>
      <w:footerReference w:type="default" r:id="rId34"/>
      <w:pgSz w:w="16838" w:h="23811" w:code="8"/>
      <w:pgMar w:top="567" w:right="567" w:bottom="567" w:left="567" w:header="170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C8B91" w14:textId="77777777" w:rsidR="001331A5" w:rsidRDefault="001331A5" w:rsidP="00C37A29">
      <w:pPr>
        <w:spacing w:after="0"/>
      </w:pPr>
      <w:r>
        <w:separator/>
      </w:r>
    </w:p>
  </w:endnote>
  <w:endnote w:type="continuationSeparator" w:id="0">
    <w:p w14:paraId="18E57786" w14:textId="77777777" w:rsidR="001331A5" w:rsidRDefault="001331A5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3DB4D" w14:textId="618ECE45" w:rsidR="00C7695F" w:rsidRDefault="002F1C5C" w:rsidP="00DD23C6">
    <w:pPr>
      <w:pStyle w:val="Footer"/>
      <w:numPr>
        <w:ilvl w:val="0"/>
        <w:numId w:val="0"/>
      </w:numP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3E8C0C27" wp14:editId="0B59A125">
              <wp:simplePos x="0" y="0"/>
              <wp:positionH relativeFrom="page">
                <wp:posOffset>0</wp:posOffset>
              </wp:positionH>
              <wp:positionV relativeFrom="page">
                <wp:posOffset>14655800</wp:posOffset>
              </wp:positionV>
              <wp:extent cx="10692130" cy="273050"/>
              <wp:effectExtent l="0" t="0" r="0" b="12700"/>
              <wp:wrapNone/>
              <wp:docPr id="8" name="MSIPCMece44be8bec6c2d4ffb0dbf3" descr="{&quot;HashCode&quot;:1862493762,&quot;Height&quot;:1190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383561" w14:textId="534A349B" w:rsidR="002F1C5C" w:rsidRPr="002F1C5C" w:rsidRDefault="002F1C5C" w:rsidP="002F1C5C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2F1C5C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8C0C27" id="_x0000_t202" coordsize="21600,21600" o:spt="202" path="m,l,21600r21600,l21600,xe">
              <v:stroke joinstyle="miter"/>
              <v:path gradientshapeok="t" o:connecttype="rect"/>
            </v:shapetype>
            <v:shape id="MSIPCMece44be8bec6c2d4ffb0dbf3" o:spid="_x0000_s1059" type="#_x0000_t202" alt="{&quot;HashCode&quot;:1862493762,&quot;Height&quot;:1190.0,&quot;Width&quot;:841.0,&quot;Placement&quot;:&quot;Footer&quot;,&quot;Index&quot;:&quot;Primary&quot;,&quot;Section&quot;:1,&quot;Top&quot;:0.0,&quot;Left&quot;:0.0}" style="position:absolute;margin-left:0;margin-top:1154pt;width:841.9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" o:allowincell="f" filled="f" stroked="f" strokeweight=".5pt">
              <v:fill o:detectmouseclick="t"/>
              <v:textbox inset=",0,,0">
                <w:txbxContent>
                  <w:p w14:paraId="29383561" w14:textId="534A349B" w:rsidR="002F1C5C" w:rsidRPr="002F1C5C" w:rsidRDefault="002F1C5C" w:rsidP="002F1C5C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2F1C5C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695F">
      <w:rPr>
        <w:noProof/>
      </w:rPr>
      <w:fldChar w:fldCharType="begin"/>
    </w:r>
    <w:r w:rsidR="00C7695F">
      <w:rPr>
        <w:noProof/>
      </w:rPr>
      <w:instrText xml:space="preserve"> FILENAME  \* Upper  \* MERGEFORMAT </w:instrText>
    </w:r>
    <w:r w:rsidR="00C7695F">
      <w:rPr>
        <w:noProof/>
      </w:rPr>
      <w:fldChar w:fldCharType="separate"/>
    </w:r>
    <w:r w:rsidR="00390B6C">
      <w:rPr>
        <w:noProof/>
      </w:rPr>
      <w:t>DFP - RESPONDING TO A REQUEST FOR FINANCIAL INFORMATION.DOCX</w:t>
    </w:r>
    <w:r w:rsidR="00C7695F">
      <w:rPr>
        <w:noProof/>
      </w:rPr>
      <w:fldChar w:fldCharType="end"/>
    </w:r>
  </w:p>
  <w:p w14:paraId="463D77B2" w14:textId="17E76983" w:rsidR="002C3032" w:rsidRDefault="00DD23C6" w:rsidP="00DD23C6">
    <w:pPr>
      <w:pStyle w:val="Footer"/>
      <w:numPr>
        <w:ilvl w:val="0"/>
        <w:numId w:val="0"/>
      </w:numPr>
    </w:pPr>
    <w:r>
      <w:rPr>
        <w:noProof/>
      </w:rPr>
      <w:t xml:space="preserve">Last Updated: </w:t>
    </w:r>
    <w:r w:rsidR="00AF673A">
      <w:rPr>
        <w:noProof/>
      </w:rPr>
      <w:t>March 2024</w:t>
    </w:r>
    <w:r w:rsidR="00457D8B">
      <w:rPr>
        <w:noProof/>
      </w:rPr>
      <w:tab/>
    </w:r>
    <w:r w:rsidR="00457D8B">
      <w:rPr>
        <w:noProof/>
      </w:rPr>
      <w:tab/>
    </w:r>
    <w:r w:rsidR="00457D8B">
      <w:rPr>
        <w:noProof/>
      </w:rPr>
      <w:tab/>
    </w:r>
    <w:r w:rsidR="00457D8B">
      <w:rPr>
        <w:noProof/>
      </w:rPr>
      <w:tab/>
    </w:r>
    <w:r w:rsidR="00457D8B">
      <w:rPr>
        <w:noProof/>
      </w:rPr>
      <w:tab/>
    </w:r>
    <w:r w:rsidR="00457D8B">
      <w:rPr>
        <w:noProof/>
      </w:rPr>
      <w:tab/>
    </w:r>
    <w:r w:rsidR="00457D8B">
      <w:rPr>
        <w:noProof/>
      </w:rPr>
      <w:tab/>
    </w:r>
    <w:r w:rsidR="00457D8B">
      <w:rPr>
        <w:noProof/>
      </w:rPr>
      <w:tab/>
    </w:r>
    <w:r w:rsidR="00457D8B">
      <w:rPr>
        <w:noProof/>
      </w:rPr>
      <w:tab/>
    </w:r>
    <w:r w:rsidR="00457D8B">
      <w:rPr>
        <w:noProof/>
      </w:rPr>
      <w:tab/>
      <w:t xml:space="preserve">Page </w:t>
    </w:r>
    <w:r w:rsidR="00457D8B">
      <w:rPr>
        <w:noProof/>
      </w:rPr>
      <w:fldChar w:fldCharType="begin"/>
    </w:r>
    <w:r w:rsidR="00457D8B">
      <w:rPr>
        <w:noProof/>
      </w:rPr>
      <w:instrText xml:space="preserve"> PAGE   \* MERGEFORMAT </w:instrText>
    </w:r>
    <w:r w:rsidR="00457D8B">
      <w:rPr>
        <w:noProof/>
      </w:rPr>
      <w:fldChar w:fldCharType="separate"/>
    </w:r>
    <w:r w:rsidR="00457D8B">
      <w:rPr>
        <w:noProof/>
      </w:rPr>
      <w:t>1</w:t>
    </w:r>
    <w:r w:rsidR="00457D8B">
      <w:rPr>
        <w:noProof/>
      </w:rPr>
      <w:fldChar w:fldCharType="end"/>
    </w:r>
    <w:r w:rsidR="00457D8B">
      <w:rPr>
        <w:noProof/>
      </w:rPr>
      <w:t xml:space="preserve"> of </w:t>
    </w:r>
    <w:r w:rsidR="00457D8B">
      <w:rPr>
        <w:noProof/>
      </w:rPr>
      <w:fldChar w:fldCharType="begin"/>
    </w:r>
    <w:r w:rsidR="00457D8B">
      <w:rPr>
        <w:noProof/>
      </w:rPr>
      <w:instrText xml:space="preserve"> NUMPAGES   \* MERGEFORMAT </w:instrText>
    </w:r>
    <w:r w:rsidR="00457D8B">
      <w:rPr>
        <w:noProof/>
      </w:rPr>
      <w:fldChar w:fldCharType="separate"/>
    </w:r>
    <w:r w:rsidR="00457D8B">
      <w:rPr>
        <w:noProof/>
      </w:rPr>
      <w:t>4</w:t>
    </w:r>
    <w:r w:rsidR="00457D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F286A" w14:textId="77777777" w:rsidR="001331A5" w:rsidRDefault="001331A5" w:rsidP="00C37A29">
      <w:pPr>
        <w:spacing w:after="0"/>
      </w:pPr>
      <w:r>
        <w:separator/>
      </w:r>
    </w:p>
  </w:footnote>
  <w:footnote w:type="continuationSeparator" w:id="0">
    <w:p w14:paraId="74C07A94" w14:textId="77777777" w:rsidR="001331A5" w:rsidRDefault="001331A5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7D9DE" w14:textId="77777777" w:rsidR="00FD0FBF" w:rsidRDefault="009264A2">
    <w:pPr>
      <w:pStyle w:val="Header"/>
    </w:pPr>
    <w:r w:rsidRPr="009264A2">
      <w:rPr>
        <w:noProof/>
      </w:rPr>
      <mc:AlternateContent>
        <mc:Choice Requires="wpg">
          <w:drawing>
            <wp:anchor distT="0" distB="0" distL="114300" distR="114300" simplePos="0" relativeHeight="251664384" behindDoc="1" locked="1" layoutInCell="1" allowOverlap="1" wp14:anchorId="22659BA8" wp14:editId="6496AF1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5058800" cy="1004400"/>
              <wp:effectExtent l="0" t="0" r="0" b="5715"/>
              <wp:wrapNone/>
              <wp:docPr id="1" name="Group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58800" cy="1004400"/>
                        <a:chOff x="-2974477" y="0"/>
                        <a:chExt cx="11293229" cy="752093"/>
                      </a:xfrm>
                    </wpg:grpSpPr>
                    <wps:wsp>
                      <wps:cNvPr id="3" name="Free-form: Shape 3"/>
                      <wps:cNvSpPr/>
                      <wps:spPr>
                        <a:xfrm>
                          <a:off x="-2974477" y="214783"/>
                          <a:ext cx="11077163" cy="537209"/>
                        </a:xfrm>
                        <a:custGeom>
                          <a:avLst/>
                          <a:gdLst>
                            <a:gd name="connsiteX0" fmla="*/ 0 w 8102726"/>
                            <a:gd name="connsiteY0" fmla="*/ 0 h 537209"/>
                            <a:gd name="connsiteX1" fmla="*/ 8102727 w 8102726"/>
                            <a:gd name="connsiteY1" fmla="*/ 0 h 537209"/>
                            <a:gd name="connsiteX2" fmla="*/ 8102727 w 8102726"/>
                            <a:gd name="connsiteY2" fmla="*/ 537210 h 537209"/>
                            <a:gd name="connsiteX3" fmla="*/ 0 w 8102726"/>
                            <a:gd name="connsiteY3" fmla="*/ 537210 h 537209"/>
                            <a:gd name="connsiteX4" fmla="*/ 0 w 8102726"/>
                            <a:gd name="connsiteY4" fmla="*/ 0 h 537209"/>
                            <a:gd name="connsiteX5" fmla="*/ 0 w 8102726"/>
                            <a:gd name="connsiteY5" fmla="*/ 0 h 5372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102726" h="537209">
                              <a:moveTo>
                                <a:pt x="0" y="0"/>
                              </a:moveTo>
                              <a:lnTo>
                                <a:pt x="8102727" y="0"/>
                              </a:lnTo>
                              <a:lnTo>
                                <a:pt x="8102727" y="537210"/>
                              </a:lnTo>
                              <a:lnTo>
                                <a:pt x="0" y="53721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DF9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Free-form: Shape 5"/>
                      <wps:cNvSpPr/>
                      <wps:spPr>
                        <a:xfrm>
                          <a:off x="8102726" y="0"/>
                          <a:ext cx="216026" cy="214883"/>
                        </a:xfrm>
                        <a:custGeom>
                          <a:avLst/>
                          <a:gdLst>
                            <a:gd name="connsiteX0" fmla="*/ 0 w 216026"/>
                            <a:gd name="connsiteY0" fmla="*/ 0 h 214883"/>
                            <a:gd name="connsiteX1" fmla="*/ 216027 w 216026"/>
                            <a:gd name="connsiteY1" fmla="*/ 0 h 214883"/>
                            <a:gd name="connsiteX2" fmla="*/ 216027 w 216026"/>
                            <a:gd name="connsiteY2" fmla="*/ 214884 h 214883"/>
                            <a:gd name="connsiteX3" fmla="*/ 0 w 216026"/>
                            <a:gd name="connsiteY3" fmla="*/ 214884 h 214883"/>
                            <a:gd name="connsiteX4" fmla="*/ 0 w 216026"/>
                            <a:gd name="connsiteY4" fmla="*/ 0 h 214883"/>
                            <a:gd name="connsiteX5" fmla="*/ 0 w 216026"/>
                            <a:gd name="connsiteY5" fmla="*/ 0 h 2148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6026" h="214883">
                              <a:moveTo>
                                <a:pt x="0" y="0"/>
                              </a:moveTo>
                              <a:lnTo>
                                <a:pt x="216027" y="0"/>
                              </a:lnTo>
                              <a:lnTo>
                                <a:pt x="216027" y="214884"/>
                              </a:lnTo>
                              <a:lnTo>
                                <a:pt x="0" y="214884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" name="Graphic 12"/>
                      <wpg:cNvGrpSpPr/>
                      <wpg:grpSpPr>
                        <a:xfrm>
                          <a:off x="7420355" y="214883"/>
                          <a:ext cx="682371" cy="537210"/>
                          <a:chOff x="7420355" y="214883"/>
                          <a:chExt cx="682371" cy="537210"/>
                        </a:xfrm>
                      </wpg:grpSpPr>
                      <wps:wsp>
                        <wps:cNvPr id="10" name="Free-form: Shape 10"/>
                        <wps:cNvSpPr/>
                        <wps:spPr>
                          <a:xfrm>
                            <a:off x="7420355" y="426338"/>
                            <a:ext cx="379476" cy="325755"/>
                          </a:xfrm>
                          <a:custGeom>
                            <a:avLst/>
                            <a:gdLst>
                              <a:gd name="connsiteX0" fmla="*/ 155067 w 379476"/>
                              <a:gd name="connsiteY0" fmla="*/ 0 h 325755"/>
                              <a:gd name="connsiteX1" fmla="*/ 0 w 379476"/>
                              <a:gd name="connsiteY1" fmla="*/ 325755 h 325755"/>
                              <a:gd name="connsiteX2" fmla="*/ 224504 w 379476"/>
                              <a:gd name="connsiteY2" fmla="*/ 325755 h 325755"/>
                              <a:gd name="connsiteX3" fmla="*/ 379476 w 379476"/>
                              <a:gd name="connsiteY3" fmla="*/ 0 h 325755"/>
                              <a:gd name="connsiteX4" fmla="*/ 155067 w 379476"/>
                              <a:gd name="connsiteY4" fmla="*/ 0 h 325755"/>
                              <a:gd name="connsiteX5" fmla="*/ 155067 w 379476"/>
                              <a:gd name="connsiteY5" fmla="*/ 0 h 325755"/>
                              <a:gd name="connsiteX6" fmla="*/ 155067 w 379476"/>
                              <a:gd name="connsiteY6" fmla="*/ 0 h 3257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79476" h="325755">
                                <a:moveTo>
                                  <a:pt x="155067" y="0"/>
                                </a:moveTo>
                                <a:lnTo>
                                  <a:pt x="0" y="325755"/>
                                </a:lnTo>
                                <a:lnTo>
                                  <a:pt x="224504" y="325755"/>
                                </a:lnTo>
                                <a:lnTo>
                                  <a:pt x="379476" y="0"/>
                                </a:lnTo>
                                <a:lnTo>
                                  <a:pt x="155067" y="0"/>
                                </a:lnTo>
                                <a:lnTo>
                                  <a:pt x="155067" y="0"/>
                                </a:lnTo>
                                <a:lnTo>
                                  <a:pt x="15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1A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-form: Shape 19"/>
                        <wps:cNvSpPr/>
                        <wps:spPr>
                          <a:xfrm>
                            <a:off x="7799832" y="214883"/>
                            <a:ext cx="302894" cy="211454"/>
                          </a:xfrm>
                          <a:custGeom>
                            <a:avLst/>
                            <a:gdLst>
                              <a:gd name="connsiteX0" fmla="*/ 201930 w 302894"/>
                              <a:gd name="connsiteY0" fmla="*/ 211455 h 211454"/>
                              <a:gd name="connsiteX1" fmla="*/ 302895 w 302894"/>
                              <a:gd name="connsiteY1" fmla="*/ 0 h 211454"/>
                              <a:gd name="connsiteX2" fmla="*/ 100775 w 302894"/>
                              <a:gd name="connsiteY2" fmla="*/ 0 h 211454"/>
                              <a:gd name="connsiteX3" fmla="*/ 0 w 302894"/>
                              <a:gd name="connsiteY3" fmla="*/ 211455 h 211454"/>
                              <a:gd name="connsiteX4" fmla="*/ 201930 w 302894"/>
                              <a:gd name="connsiteY4" fmla="*/ 211455 h 211454"/>
                              <a:gd name="connsiteX5" fmla="*/ 201930 w 302894"/>
                              <a:gd name="connsiteY5" fmla="*/ 211455 h 211454"/>
                              <a:gd name="connsiteX6" fmla="*/ 201930 w 302894"/>
                              <a:gd name="connsiteY6" fmla="*/ 211455 h 211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2894" h="211454">
                                <a:moveTo>
                                  <a:pt x="201930" y="211455"/>
                                </a:moveTo>
                                <a:lnTo>
                                  <a:pt x="302895" y="0"/>
                                </a:lnTo>
                                <a:lnTo>
                                  <a:pt x="100775" y="0"/>
                                </a:lnTo>
                                <a:lnTo>
                                  <a:pt x="0" y="211455"/>
                                </a:lnTo>
                                <a:lnTo>
                                  <a:pt x="201930" y="211455"/>
                                </a:lnTo>
                                <a:lnTo>
                                  <a:pt x="201930" y="211455"/>
                                </a:lnTo>
                                <a:lnTo>
                                  <a:pt x="201930" y="21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C2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-form: Shape 21"/>
                        <wps:cNvSpPr/>
                        <wps:spPr>
                          <a:xfrm>
                            <a:off x="7699248" y="214883"/>
                            <a:ext cx="302514" cy="211454"/>
                          </a:xfrm>
                          <a:custGeom>
                            <a:avLst/>
                            <a:gdLst>
                              <a:gd name="connsiteX0" fmla="*/ 302514 w 302514"/>
                              <a:gd name="connsiteY0" fmla="*/ 211455 h 211454"/>
                              <a:gd name="connsiteX1" fmla="*/ 201359 w 302514"/>
                              <a:gd name="connsiteY1" fmla="*/ 0 h 211454"/>
                              <a:gd name="connsiteX2" fmla="*/ 0 w 302514"/>
                              <a:gd name="connsiteY2" fmla="*/ 0 h 211454"/>
                              <a:gd name="connsiteX3" fmla="*/ 100584 w 302514"/>
                              <a:gd name="connsiteY3" fmla="*/ 211455 h 211454"/>
                              <a:gd name="connsiteX4" fmla="*/ 301752 w 302514"/>
                              <a:gd name="connsiteY4" fmla="*/ 211455 h 211454"/>
                              <a:gd name="connsiteX5" fmla="*/ 301752 w 302514"/>
                              <a:gd name="connsiteY5" fmla="*/ 211455 h 211454"/>
                              <a:gd name="connsiteX6" fmla="*/ 302514 w 302514"/>
                              <a:gd name="connsiteY6" fmla="*/ 211455 h 211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2514" h="211454">
                                <a:moveTo>
                                  <a:pt x="302514" y="211455"/>
                                </a:moveTo>
                                <a:lnTo>
                                  <a:pt x="201359" y="0"/>
                                </a:lnTo>
                                <a:lnTo>
                                  <a:pt x="0" y="0"/>
                                </a:lnTo>
                                <a:lnTo>
                                  <a:pt x="100584" y="211455"/>
                                </a:lnTo>
                                <a:lnTo>
                                  <a:pt x="301752" y="211455"/>
                                </a:lnTo>
                                <a:lnTo>
                                  <a:pt x="301752" y="211455"/>
                                </a:lnTo>
                                <a:lnTo>
                                  <a:pt x="302514" y="21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-form: Shape 22"/>
                        <wps:cNvSpPr/>
                        <wps:spPr>
                          <a:xfrm>
                            <a:off x="7575423" y="426338"/>
                            <a:ext cx="379475" cy="325755"/>
                          </a:xfrm>
                          <a:custGeom>
                            <a:avLst/>
                            <a:gdLst>
                              <a:gd name="connsiteX0" fmla="*/ 154781 w 379475"/>
                              <a:gd name="connsiteY0" fmla="*/ 325755 h 325755"/>
                              <a:gd name="connsiteX1" fmla="*/ 379476 w 379475"/>
                              <a:gd name="connsiteY1" fmla="*/ 325755 h 325755"/>
                              <a:gd name="connsiteX2" fmla="*/ 224409 w 379475"/>
                              <a:gd name="connsiteY2" fmla="*/ 0 h 325755"/>
                              <a:gd name="connsiteX3" fmla="*/ 0 w 379475"/>
                              <a:gd name="connsiteY3" fmla="*/ 0 h 325755"/>
                              <a:gd name="connsiteX4" fmla="*/ 154781 w 379475"/>
                              <a:gd name="connsiteY4" fmla="*/ 325755 h 3257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79475" h="325755">
                                <a:moveTo>
                                  <a:pt x="154781" y="325755"/>
                                </a:moveTo>
                                <a:lnTo>
                                  <a:pt x="379476" y="325755"/>
                                </a:lnTo>
                                <a:lnTo>
                                  <a:pt x="224409" y="0"/>
                                </a:lnTo>
                                <a:lnTo>
                                  <a:pt x="0" y="0"/>
                                </a:lnTo>
                                <a:lnTo>
                                  <a:pt x="154781" y="325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ECC63E" id="Group 21" o:spid="_x0000_s1026" alt="&quot;&quot;" style="position:absolute;margin-left:1134.55pt;margin-top:0;width:1185.75pt;height:79.1pt;z-index:-251652096;mso-position-horizontal:right;mso-position-horizontal-relative:page;mso-position-vertical:top;mso-position-vertical-relative:page;mso-width-relative:margin;mso-height-relative:margin" coordorigin="-29744" coordsize="112932,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">
              <v:shape id="Free-form: Shape 3" o:spid="_x0000_s1027" style="position:absolute;left:-29744;top:2147;width:110770;height:5372;visibility:visible;mso-wrap-style:square;v-text-anchor:middle" coordsize="8102726,5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" path="m,l8102727,r,537210l,537210,,,,xe" fillcolor="#e1edf9" stroked="f">
                <v:stroke joinstyle="miter"/>
                <v:path arrowok="t" o:connecttype="custom" o:connectlocs="0,0;11077164,0;11077164,537210;0,537210;0,0;0,0" o:connectangles="0,0,0,0,0,0"/>
              </v:shape>
              <v:shape id="Free-form: Shape 5" o:spid="_x0000_s1028" style="position:absolute;left:81027;width:2160;height:2148;visibility:visible;mso-wrap-style:square;v-text-anchor:middle" coordsize="216026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" path="m,l216027,r,214884l,214884,,,,xe" stroked="f">
                <v:stroke joinstyle="miter"/>
                <v:path arrowok="t" o:connecttype="custom" o:connectlocs="0,0;216027,0;216027,214884;0,214884;0,0;0,0" o:connectangles="0,0,0,0,0,0"/>
              </v:shape>
              <v:group id="Graphic 12" o:spid="_x0000_s1029" style="position:absolute;left:74203;top:2148;width:6824;height:5372" coordorigin="74203,2148" coordsize="6823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Free-form: Shape 10" o:spid="_x0000_s1030" style="position:absolute;left:74203;top:4263;width:3795;height:3257;visibility:visible;mso-wrap-style:square;v-text-anchor:middle" coordsize="379476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" path="m155067,l,325755r224504,l379476,,155067,r,l155067,xe" fillcolor="#00b1a9" stroked="f">
                  <v:stroke joinstyle="miter"/>
                  <v:path arrowok="t" o:connecttype="custom" o:connectlocs="155067,0;0,325755;224504,325755;379476,0;155067,0;155067,0;155067,0" o:connectangles="0,0,0,0,0,0,0"/>
                </v:shape>
                <v:shape id="Free-form: Shape 19" o:spid="_x0000_s1031" style="position:absolute;left:77998;top:2148;width:3029;height:2115;visibility:visible;mso-wrap-style:square;v-text-anchor:middle" coordsize="302894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" path="m201930,211455l302895,,100775,,,211455r201930,l201930,211455r,xe" fillcolor="#cddc29" stroked="f">
                  <v:stroke joinstyle="miter"/>
                  <v:path arrowok="t" o:connecttype="custom" o:connectlocs="201930,211455;302895,0;100775,0;0,211455;201930,211455;201930,211455;201930,211455" o:connectangles="0,0,0,0,0,0,0"/>
                </v:shape>
                <v:shape id="Free-form: Shape 21" o:spid="_x0000_s1032" style="position:absolute;left:76992;top:2148;width:3025;height:2115;visibility:visible;mso-wrap-style:square;v-text-anchor:middle" coordsize="302514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" path="m302514,211455l201359,,,,100584,211455r201168,l301752,211455r762,xe" stroked="f">
                  <v:fill opacity="39321f"/>
                  <v:stroke joinstyle="miter"/>
                  <v:path arrowok="t" o:connecttype="custom" o:connectlocs="302514,211455;201359,0;0,0;100584,211455;301752,211455;301752,211455;302514,211455" o:connectangles="0,0,0,0,0,0,0"/>
                </v:shape>
                <v:shape id="Free-form: Shape 22" o:spid="_x0000_s1033" style="position:absolute;left:75754;top:4263;width:3794;height:3257;visibility:visible;mso-wrap-style:square;v-text-anchor:middle" coordsize="37947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" path="m154781,325755r224695,l224409,,,,154781,325755xe" stroked="f">
                  <v:fill opacity="39321f"/>
                  <v:stroke joinstyle="miter"/>
                  <v:path arrowok="t" o:connecttype="custom" o:connectlocs="154781,325755;379476,325755;224409,0;0,0;154781,325755" o:connectangles="0,0,0,0,0"/>
                </v:shape>
              </v:group>
              <w10:wrap anchorx="page" anchory="page"/>
              <w10:anchorlock/>
            </v:group>
          </w:pict>
        </mc:Fallback>
      </mc:AlternateContent>
    </w:r>
    <w:r w:rsidR="00FD0FBF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2F08D89" wp14:editId="03C8A01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88000" cy="1080000"/>
              <wp:effectExtent l="0" t="0" r="0" b="6350"/>
              <wp:wrapNone/>
              <wp:docPr id="4" name="Mask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00" cy="1080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85CFEE" id="Mask" o:spid="_x0000_s1026" alt="&quot;&quot;" style="position:absolute;margin-left:0;margin-top:0;width:22.7pt;height:85.0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" fillcolor="white [3212]" stroked="f" strokeweight="1pt">
              <w10:wrap anchorx="page" anchory="page"/>
              <w10:anchorlock/>
            </v:rect>
          </w:pict>
        </mc:Fallback>
      </mc:AlternateContent>
    </w:r>
    <w:r w:rsidR="00FD0FBF" w:rsidRPr="00FD0FBF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F5E6F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1466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68B37FE"/>
    <w:multiLevelType w:val="multilevel"/>
    <w:tmpl w:val="24FC3204"/>
    <w:name w:val="DEPIListBullets"/>
    <w:lvl w:ilvl="0">
      <w:start w:val="1"/>
      <w:numFmt w:val="bullet"/>
      <w:lvlText w:val="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000000" w:themeColor="text1"/>
        <w:position w:val="0"/>
        <w:sz w:val="20"/>
      </w:rPr>
    </w:lvl>
    <w:lvl w:ilvl="1">
      <w:start w:val="1"/>
      <w:numFmt w:val="bullet"/>
      <w:lvlText w:val="–"/>
      <w:lvlJc w:val="left"/>
      <w:pPr>
        <w:tabs>
          <w:tab w:val="num" w:pos="680"/>
        </w:tabs>
        <w:ind w:left="680" w:hanging="170"/>
      </w:pPr>
      <w:rPr>
        <w:rFonts w:ascii="Times New Roman" w:hAnsi="Times New Roman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"/>
      <w:lvlJc w:val="left"/>
      <w:pPr>
        <w:tabs>
          <w:tab w:val="num" w:pos="850"/>
        </w:tabs>
        <w:ind w:left="850" w:hanging="170"/>
      </w:pPr>
      <w:rPr>
        <w:rFonts w:ascii="Symbol" w:hAnsi="Symbol" w:hint="default"/>
        <w:b w:val="0"/>
        <w:i w:val="0"/>
        <w:color w:val="000000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850"/>
        </w:tabs>
        <w:ind w:left="102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20"/>
        </w:tabs>
        <w:ind w:left="119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90"/>
        </w:tabs>
        <w:ind w:left="136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360"/>
        </w:tabs>
        <w:ind w:left="153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30"/>
        </w:tabs>
        <w:ind w:left="170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700"/>
        </w:tabs>
        <w:ind w:left="1870" w:hanging="170"/>
      </w:pPr>
      <w:rPr>
        <w:rFonts w:hint="default"/>
      </w:rPr>
    </w:lvl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Heading1-numbered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Heading2-numbered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15" w15:restartNumberingAfterBreak="0">
    <w:nsid w:val="0D5A5E93"/>
    <w:multiLevelType w:val="multilevel"/>
    <w:tmpl w:val="1646C884"/>
    <w:numStyleLink w:val="Bullets"/>
  </w:abstractNum>
  <w:abstractNum w:abstractNumId="16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7" w15:restartNumberingAfterBreak="0">
    <w:nsid w:val="132D53ED"/>
    <w:multiLevelType w:val="multilevel"/>
    <w:tmpl w:val="97DAEA0E"/>
    <w:numStyleLink w:val="Numbering"/>
  </w:abstractNum>
  <w:abstractNum w:abstractNumId="18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5E61EF4"/>
    <w:multiLevelType w:val="hybridMultilevel"/>
    <w:tmpl w:val="44DAD20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ECC7D0B"/>
    <w:multiLevelType w:val="multilevel"/>
    <w:tmpl w:val="E26E4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0474A23"/>
    <w:multiLevelType w:val="multilevel"/>
    <w:tmpl w:val="50041352"/>
    <w:numStyleLink w:val="ListHeadings"/>
  </w:abstractNum>
  <w:abstractNum w:abstractNumId="23" w15:restartNumberingAfterBreak="0">
    <w:nsid w:val="321F1D0F"/>
    <w:multiLevelType w:val="multilevel"/>
    <w:tmpl w:val="1646C884"/>
    <w:numStyleLink w:val="Bullets"/>
  </w:abstractNum>
  <w:abstractNum w:abstractNumId="24" w15:restartNumberingAfterBreak="0">
    <w:nsid w:val="41397427"/>
    <w:multiLevelType w:val="multilevel"/>
    <w:tmpl w:val="97DAEA0E"/>
    <w:numStyleLink w:val="Numbering"/>
  </w:abstractNum>
  <w:abstractNum w:abstractNumId="25" w15:restartNumberingAfterBreak="0">
    <w:nsid w:val="462E0FF6"/>
    <w:multiLevelType w:val="multilevel"/>
    <w:tmpl w:val="61A6860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6" w15:restartNumberingAfterBreak="0">
    <w:nsid w:val="4A9E5A95"/>
    <w:multiLevelType w:val="hybridMultilevel"/>
    <w:tmpl w:val="8E6A1C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8" w15:restartNumberingAfterBreak="0">
    <w:nsid w:val="4E7F1CD0"/>
    <w:multiLevelType w:val="multilevel"/>
    <w:tmpl w:val="97DAEA0E"/>
    <w:numStyleLink w:val="Numbering"/>
  </w:abstractNum>
  <w:abstractNum w:abstractNumId="29" w15:restartNumberingAfterBreak="0">
    <w:nsid w:val="58B73D84"/>
    <w:multiLevelType w:val="multilevel"/>
    <w:tmpl w:val="50041352"/>
    <w:numStyleLink w:val="ListHeadings"/>
  </w:abstractNum>
  <w:abstractNum w:abstractNumId="30" w15:restartNumberingAfterBreak="0">
    <w:nsid w:val="596A0C8C"/>
    <w:multiLevelType w:val="multilevel"/>
    <w:tmpl w:val="97DAEA0E"/>
    <w:numStyleLink w:val="Numbering"/>
  </w:abstractNum>
  <w:abstractNum w:abstractNumId="31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643520E2"/>
    <w:multiLevelType w:val="multilevel"/>
    <w:tmpl w:val="1646C884"/>
    <w:numStyleLink w:val="Bullets"/>
  </w:abstractNum>
  <w:abstractNum w:abstractNumId="33" w15:restartNumberingAfterBreak="0">
    <w:nsid w:val="660D51AD"/>
    <w:multiLevelType w:val="multilevel"/>
    <w:tmpl w:val="97DAEA0E"/>
    <w:numStyleLink w:val="Numbering"/>
  </w:abstractNum>
  <w:abstractNum w:abstractNumId="34" w15:restartNumberingAfterBreak="0">
    <w:nsid w:val="744D0736"/>
    <w:multiLevelType w:val="multilevel"/>
    <w:tmpl w:val="97DAEA0E"/>
    <w:numStyleLink w:val="Numbering"/>
  </w:abstractNum>
  <w:abstractNum w:abstractNumId="35" w15:restartNumberingAfterBreak="0">
    <w:nsid w:val="7839021E"/>
    <w:multiLevelType w:val="multilevel"/>
    <w:tmpl w:val="41327F7C"/>
    <w:lvl w:ilvl="0">
      <w:start w:val="2"/>
      <w:numFmt w:val="decimal"/>
      <w:pStyle w:val="Foot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000000" w:themeColor="text1"/>
        <w:spacing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000000" w:themeColor="text1"/>
        <w:spacing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000000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 w16cid:durableId="695618565">
    <w:abstractNumId w:val="9"/>
  </w:num>
  <w:num w:numId="2" w16cid:durableId="1005665349">
    <w:abstractNumId w:val="7"/>
  </w:num>
  <w:num w:numId="3" w16cid:durableId="703098011">
    <w:abstractNumId w:val="6"/>
  </w:num>
  <w:num w:numId="4" w16cid:durableId="936061433">
    <w:abstractNumId w:val="5"/>
  </w:num>
  <w:num w:numId="5" w16cid:durableId="1099528125">
    <w:abstractNumId w:val="4"/>
  </w:num>
  <w:num w:numId="6" w16cid:durableId="1105735783">
    <w:abstractNumId w:val="8"/>
  </w:num>
  <w:num w:numId="7" w16cid:durableId="1703941246">
    <w:abstractNumId w:val="3"/>
  </w:num>
  <w:num w:numId="8" w16cid:durableId="717709906">
    <w:abstractNumId w:val="2"/>
  </w:num>
  <w:num w:numId="9" w16cid:durableId="572391714">
    <w:abstractNumId w:val="1"/>
  </w:num>
  <w:num w:numId="10" w16cid:durableId="709647030">
    <w:abstractNumId w:val="0"/>
  </w:num>
  <w:num w:numId="11" w16cid:durableId="1040590871">
    <w:abstractNumId w:val="31"/>
  </w:num>
  <w:num w:numId="12" w16cid:durableId="1907493931">
    <w:abstractNumId w:val="32"/>
  </w:num>
  <w:num w:numId="13" w16cid:durableId="1784887269">
    <w:abstractNumId w:val="23"/>
  </w:num>
  <w:num w:numId="14" w16cid:durableId="443617780">
    <w:abstractNumId w:val="16"/>
  </w:num>
  <w:num w:numId="15" w16cid:durableId="1374696489">
    <w:abstractNumId w:val="34"/>
  </w:num>
  <w:num w:numId="16" w16cid:durableId="1336230529">
    <w:abstractNumId w:val="28"/>
  </w:num>
  <w:num w:numId="17" w16cid:durableId="553009683">
    <w:abstractNumId w:val="33"/>
  </w:num>
  <w:num w:numId="18" w16cid:durableId="838425805">
    <w:abstractNumId w:val="10"/>
  </w:num>
  <w:num w:numId="19" w16cid:durableId="1924946723">
    <w:abstractNumId w:val="13"/>
  </w:num>
  <w:num w:numId="20" w16cid:durableId="418673355">
    <w:abstractNumId w:val="24"/>
  </w:num>
  <w:num w:numId="21" w16cid:durableId="1907915546">
    <w:abstractNumId w:val="17"/>
  </w:num>
  <w:num w:numId="22" w16cid:durableId="1121075943">
    <w:abstractNumId w:val="12"/>
  </w:num>
  <w:num w:numId="23" w16cid:durableId="2129355630">
    <w:abstractNumId w:val="15"/>
  </w:num>
  <w:num w:numId="24" w16cid:durableId="792137749">
    <w:abstractNumId w:val="19"/>
  </w:num>
  <w:num w:numId="25" w16cid:durableId="1205871446">
    <w:abstractNumId w:val="30"/>
  </w:num>
  <w:num w:numId="26" w16cid:durableId="1114442110">
    <w:abstractNumId w:val="29"/>
  </w:num>
  <w:num w:numId="27" w16cid:durableId="651177996">
    <w:abstractNumId w:val="18"/>
  </w:num>
  <w:num w:numId="28" w16cid:durableId="5809163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51854522">
    <w:abstractNumId w:val="27"/>
  </w:num>
  <w:num w:numId="30" w16cid:durableId="158691941">
    <w:abstractNumId w:val="25"/>
  </w:num>
  <w:num w:numId="31" w16cid:durableId="701516756">
    <w:abstractNumId w:val="25"/>
  </w:num>
  <w:num w:numId="32" w16cid:durableId="12530041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7196985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89261667">
    <w:abstractNumId w:val="22"/>
  </w:num>
  <w:num w:numId="35" w16cid:durableId="2042709717">
    <w:abstractNumId w:val="35"/>
  </w:num>
  <w:num w:numId="36" w16cid:durableId="330110961">
    <w:abstractNumId w:val="14"/>
  </w:num>
  <w:num w:numId="37" w16cid:durableId="1816678319">
    <w:abstractNumId w:val="11"/>
  </w:num>
  <w:num w:numId="38" w16cid:durableId="1909150097">
    <w:abstractNumId w:val="21"/>
  </w:num>
  <w:num w:numId="39" w16cid:durableId="1384718367">
    <w:abstractNumId w:val="26"/>
  </w:num>
  <w:num w:numId="40" w16cid:durableId="74137471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4EC"/>
    <w:rsid w:val="00027052"/>
    <w:rsid w:val="000300AF"/>
    <w:rsid w:val="00035C70"/>
    <w:rsid w:val="00040832"/>
    <w:rsid w:val="000724AE"/>
    <w:rsid w:val="0008037D"/>
    <w:rsid w:val="0009004A"/>
    <w:rsid w:val="000A4E6A"/>
    <w:rsid w:val="000B497F"/>
    <w:rsid w:val="000D2C37"/>
    <w:rsid w:val="000D7EE8"/>
    <w:rsid w:val="00112E8F"/>
    <w:rsid w:val="00114122"/>
    <w:rsid w:val="001268BC"/>
    <w:rsid w:val="001331A5"/>
    <w:rsid w:val="001403FE"/>
    <w:rsid w:val="00141C61"/>
    <w:rsid w:val="00160E9D"/>
    <w:rsid w:val="001966A6"/>
    <w:rsid w:val="001A0D77"/>
    <w:rsid w:val="001A5586"/>
    <w:rsid w:val="001C7835"/>
    <w:rsid w:val="001E4C19"/>
    <w:rsid w:val="001F07AD"/>
    <w:rsid w:val="001F13C1"/>
    <w:rsid w:val="001F446D"/>
    <w:rsid w:val="001F6314"/>
    <w:rsid w:val="002068CA"/>
    <w:rsid w:val="00206FA1"/>
    <w:rsid w:val="00215445"/>
    <w:rsid w:val="0022011C"/>
    <w:rsid w:val="00221AB7"/>
    <w:rsid w:val="00246435"/>
    <w:rsid w:val="00246BCF"/>
    <w:rsid w:val="00267CFB"/>
    <w:rsid w:val="00270834"/>
    <w:rsid w:val="002814E6"/>
    <w:rsid w:val="002965C0"/>
    <w:rsid w:val="002C3032"/>
    <w:rsid w:val="002E0EDA"/>
    <w:rsid w:val="002E7345"/>
    <w:rsid w:val="002E7A9E"/>
    <w:rsid w:val="002F1C5C"/>
    <w:rsid w:val="002F773A"/>
    <w:rsid w:val="00305171"/>
    <w:rsid w:val="0031158C"/>
    <w:rsid w:val="0034680A"/>
    <w:rsid w:val="00363FF8"/>
    <w:rsid w:val="003657EF"/>
    <w:rsid w:val="00374847"/>
    <w:rsid w:val="0037721D"/>
    <w:rsid w:val="0038102A"/>
    <w:rsid w:val="00390B6C"/>
    <w:rsid w:val="003A74EC"/>
    <w:rsid w:val="003B2396"/>
    <w:rsid w:val="003D23A3"/>
    <w:rsid w:val="003D3729"/>
    <w:rsid w:val="003D5856"/>
    <w:rsid w:val="003E7563"/>
    <w:rsid w:val="00404E4F"/>
    <w:rsid w:val="00412CDA"/>
    <w:rsid w:val="0041433E"/>
    <w:rsid w:val="0041673A"/>
    <w:rsid w:val="0042339A"/>
    <w:rsid w:val="0042508F"/>
    <w:rsid w:val="004411F6"/>
    <w:rsid w:val="00457D8B"/>
    <w:rsid w:val="004635FD"/>
    <w:rsid w:val="004B609E"/>
    <w:rsid w:val="004B7536"/>
    <w:rsid w:val="004D0322"/>
    <w:rsid w:val="004E0833"/>
    <w:rsid w:val="004E28C6"/>
    <w:rsid w:val="004F138F"/>
    <w:rsid w:val="00500C61"/>
    <w:rsid w:val="00502144"/>
    <w:rsid w:val="0050670B"/>
    <w:rsid w:val="005079FF"/>
    <w:rsid w:val="00510D22"/>
    <w:rsid w:val="005141E8"/>
    <w:rsid w:val="005259E6"/>
    <w:rsid w:val="005272E2"/>
    <w:rsid w:val="00527446"/>
    <w:rsid w:val="005318FA"/>
    <w:rsid w:val="005328D8"/>
    <w:rsid w:val="00534D4F"/>
    <w:rsid w:val="00550C99"/>
    <w:rsid w:val="00553413"/>
    <w:rsid w:val="00560EDB"/>
    <w:rsid w:val="00577E2E"/>
    <w:rsid w:val="0058369E"/>
    <w:rsid w:val="00593314"/>
    <w:rsid w:val="00594496"/>
    <w:rsid w:val="005A7052"/>
    <w:rsid w:val="005C6618"/>
    <w:rsid w:val="00601D26"/>
    <w:rsid w:val="00602C13"/>
    <w:rsid w:val="00603FD5"/>
    <w:rsid w:val="00615556"/>
    <w:rsid w:val="00616DC8"/>
    <w:rsid w:val="00631986"/>
    <w:rsid w:val="006360CA"/>
    <w:rsid w:val="0064570B"/>
    <w:rsid w:val="0067014A"/>
    <w:rsid w:val="0068724F"/>
    <w:rsid w:val="00693358"/>
    <w:rsid w:val="00696FF0"/>
    <w:rsid w:val="006A1DEF"/>
    <w:rsid w:val="006C4AF4"/>
    <w:rsid w:val="006D3F2F"/>
    <w:rsid w:val="006E3536"/>
    <w:rsid w:val="006F5547"/>
    <w:rsid w:val="0070342B"/>
    <w:rsid w:val="00714488"/>
    <w:rsid w:val="007254A7"/>
    <w:rsid w:val="00755131"/>
    <w:rsid w:val="007A0363"/>
    <w:rsid w:val="007A2584"/>
    <w:rsid w:val="007C57D9"/>
    <w:rsid w:val="007E57ED"/>
    <w:rsid w:val="007E585B"/>
    <w:rsid w:val="007F6A53"/>
    <w:rsid w:val="0081533C"/>
    <w:rsid w:val="0085439B"/>
    <w:rsid w:val="0089026B"/>
    <w:rsid w:val="008B05C3"/>
    <w:rsid w:val="008B24FB"/>
    <w:rsid w:val="008B4965"/>
    <w:rsid w:val="008D1ABD"/>
    <w:rsid w:val="008F50F7"/>
    <w:rsid w:val="008F70D1"/>
    <w:rsid w:val="0090137A"/>
    <w:rsid w:val="0091171B"/>
    <w:rsid w:val="009264A2"/>
    <w:rsid w:val="00936068"/>
    <w:rsid w:val="00944EBB"/>
    <w:rsid w:val="009517CC"/>
    <w:rsid w:val="009615D4"/>
    <w:rsid w:val="009627EB"/>
    <w:rsid w:val="00967564"/>
    <w:rsid w:val="00974677"/>
    <w:rsid w:val="009827C2"/>
    <w:rsid w:val="009A2F17"/>
    <w:rsid w:val="009C006B"/>
    <w:rsid w:val="009C19E4"/>
    <w:rsid w:val="009C5432"/>
    <w:rsid w:val="009D24F5"/>
    <w:rsid w:val="009F1343"/>
    <w:rsid w:val="00A006AE"/>
    <w:rsid w:val="00A13664"/>
    <w:rsid w:val="00A24EF4"/>
    <w:rsid w:val="00A27FD6"/>
    <w:rsid w:val="00A33747"/>
    <w:rsid w:val="00A72B0A"/>
    <w:rsid w:val="00A7445C"/>
    <w:rsid w:val="00A8172F"/>
    <w:rsid w:val="00A90151"/>
    <w:rsid w:val="00A9359B"/>
    <w:rsid w:val="00AA163B"/>
    <w:rsid w:val="00AB5F12"/>
    <w:rsid w:val="00AC0558"/>
    <w:rsid w:val="00AD035C"/>
    <w:rsid w:val="00AE5629"/>
    <w:rsid w:val="00AF2097"/>
    <w:rsid w:val="00AF673A"/>
    <w:rsid w:val="00B0225D"/>
    <w:rsid w:val="00B153EB"/>
    <w:rsid w:val="00B214CB"/>
    <w:rsid w:val="00B23603"/>
    <w:rsid w:val="00B23DCD"/>
    <w:rsid w:val="00B255CB"/>
    <w:rsid w:val="00B32D6C"/>
    <w:rsid w:val="00B3749D"/>
    <w:rsid w:val="00B65DAA"/>
    <w:rsid w:val="00B66B2F"/>
    <w:rsid w:val="00B74F7F"/>
    <w:rsid w:val="00B75B08"/>
    <w:rsid w:val="00B87859"/>
    <w:rsid w:val="00B91BB4"/>
    <w:rsid w:val="00B91D47"/>
    <w:rsid w:val="00BA3CB8"/>
    <w:rsid w:val="00BA7623"/>
    <w:rsid w:val="00BC1D9B"/>
    <w:rsid w:val="00BF68C8"/>
    <w:rsid w:val="00C01E68"/>
    <w:rsid w:val="00C11924"/>
    <w:rsid w:val="00C1443F"/>
    <w:rsid w:val="00C24AB9"/>
    <w:rsid w:val="00C326F9"/>
    <w:rsid w:val="00C37A29"/>
    <w:rsid w:val="00C41DED"/>
    <w:rsid w:val="00C55C51"/>
    <w:rsid w:val="00C70EFC"/>
    <w:rsid w:val="00C7695F"/>
    <w:rsid w:val="00C869E0"/>
    <w:rsid w:val="00C932F3"/>
    <w:rsid w:val="00C95999"/>
    <w:rsid w:val="00CA774C"/>
    <w:rsid w:val="00CB5895"/>
    <w:rsid w:val="00CD42AE"/>
    <w:rsid w:val="00CD61EB"/>
    <w:rsid w:val="00CF02F0"/>
    <w:rsid w:val="00CF450F"/>
    <w:rsid w:val="00D16F74"/>
    <w:rsid w:val="00D567C3"/>
    <w:rsid w:val="00D60649"/>
    <w:rsid w:val="00D61E88"/>
    <w:rsid w:val="00D82889"/>
    <w:rsid w:val="00D83923"/>
    <w:rsid w:val="00D9419D"/>
    <w:rsid w:val="00DA50B4"/>
    <w:rsid w:val="00DB4559"/>
    <w:rsid w:val="00DD23C6"/>
    <w:rsid w:val="00DE7CD2"/>
    <w:rsid w:val="00DF4E3E"/>
    <w:rsid w:val="00E0453D"/>
    <w:rsid w:val="00E05FA6"/>
    <w:rsid w:val="00E25474"/>
    <w:rsid w:val="00E32F93"/>
    <w:rsid w:val="00E42E3C"/>
    <w:rsid w:val="00E54B2B"/>
    <w:rsid w:val="00E62C2D"/>
    <w:rsid w:val="00E63972"/>
    <w:rsid w:val="00E934A6"/>
    <w:rsid w:val="00EA1943"/>
    <w:rsid w:val="00EE6F14"/>
    <w:rsid w:val="00EF3F23"/>
    <w:rsid w:val="00EF414D"/>
    <w:rsid w:val="00F03FC1"/>
    <w:rsid w:val="00F162D4"/>
    <w:rsid w:val="00F4010B"/>
    <w:rsid w:val="00F459F3"/>
    <w:rsid w:val="00F4702C"/>
    <w:rsid w:val="00F505B8"/>
    <w:rsid w:val="00F505DE"/>
    <w:rsid w:val="00F53397"/>
    <w:rsid w:val="00F6302D"/>
    <w:rsid w:val="00F634F6"/>
    <w:rsid w:val="00F64343"/>
    <w:rsid w:val="00F66B71"/>
    <w:rsid w:val="00F7753B"/>
    <w:rsid w:val="00F863F7"/>
    <w:rsid w:val="00F87B07"/>
    <w:rsid w:val="00F93598"/>
    <w:rsid w:val="00F94880"/>
    <w:rsid w:val="00FB0D65"/>
    <w:rsid w:val="00FB4A9F"/>
    <w:rsid w:val="00FC2D8B"/>
    <w:rsid w:val="00FD0FBF"/>
    <w:rsid w:val="00FD3306"/>
    <w:rsid w:val="00FD43EC"/>
    <w:rsid w:val="00FE57D8"/>
    <w:rsid w:val="00FF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26E1E0"/>
  <w15:chartTrackingRefBased/>
  <w15:docId w15:val="{4B753F6D-695A-4C92-87A1-9E2EDED2B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052"/>
    <w:pPr>
      <w:spacing w:before="80" w:after="12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F459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027052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1171B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color w:val="53565A" w:themeColor="accent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027052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nhideWhenUsed/>
    <w:qFormat/>
    <w:rsid w:val="00D83923"/>
    <w:pPr>
      <w:numPr>
        <w:numId w:val="23"/>
      </w:numPr>
      <w:contextualSpacing/>
    </w:pPr>
  </w:style>
  <w:style w:type="paragraph" w:styleId="ListBullet2">
    <w:name w:val="List Bullet 2"/>
    <w:basedOn w:val="Normal"/>
    <w:unhideWhenUsed/>
    <w:qFormat/>
    <w:rsid w:val="00D83923"/>
    <w:pPr>
      <w:numPr>
        <w:ilvl w:val="1"/>
        <w:numId w:val="23"/>
      </w:numPr>
      <w:contextualSpacing/>
    </w:pPr>
  </w:style>
  <w:style w:type="paragraph" w:styleId="ListNumber">
    <w:name w:val="List Number"/>
    <w:basedOn w:val="Normal"/>
    <w:unhideWhenUsed/>
    <w:qFormat/>
    <w:rsid w:val="00D16F74"/>
    <w:pPr>
      <w:numPr>
        <w:numId w:val="25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F459F3"/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paragraph" w:styleId="ListNumber2">
    <w:name w:val="List Number 2"/>
    <w:basedOn w:val="Normal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rsid w:val="00027052"/>
    <w:rPr>
      <w:rFonts w:asciiTheme="majorHAnsi" w:eastAsiaTheme="majorEastAsia" w:hAnsiTheme="majorHAnsi" w:cstheme="majorBidi"/>
      <w:b/>
      <w:sz w:val="24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91171B"/>
    <w:pPr>
      <w:numPr>
        <w:numId w:val="35"/>
      </w:numPr>
      <w:tabs>
        <w:tab w:val="center" w:pos="4513"/>
        <w:tab w:val="right" w:pos="9026"/>
      </w:tabs>
      <w:spacing w:before="0" w:after="0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91171B"/>
    <w:rPr>
      <w:sz w:val="14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nhideWhenUsed/>
    <w:rsid w:val="00D83923"/>
    <w:pPr>
      <w:numPr>
        <w:ilvl w:val="2"/>
        <w:numId w:val="23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rsid w:val="0091171B"/>
    <w:rPr>
      <w:rFonts w:asciiTheme="majorHAnsi" w:eastAsiaTheme="majorEastAsia" w:hAnsiTheme="majorHAnsi" w:cstheme="majorBidi"/>
      <w:b/>
      <w:color w:val="53565A" w:themeColor="accent6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944EBB"/>
    <w:pPr>
      <w:framePr w:w="14175" w:h="1701" w:hRule="exact" w:hSpace="11340" w:vSpace="1134" w:wrap="around" w:vAnchor="page" w:hAnchor="page" w:x="1135" w:y="1475"/>
      <w:spacing w:before="0"/>
      <w:contextualSpacing/>
    </w:pPr>
    <w:rPr>
      <w:rFonts w:asciiTheme="majorHAnsi" w:eastAsiaTheme="majorEastAsia" w:hAnsiTheme="majorHAnsi" w:cstheme="majorBidi"/>
      <w:b/>
      <w:color w:val="53565A" w:themeColor="accent6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4EBB"/>
    <w:rPr>
      <w:rFonts w:asciiTheme="majorHAnsi" w:eastAsiaTheme="majorEastAsia" w:hAnsiTheme="majorHAnsi" w:cstheme="majorBidi"/>
      <w:b/>
      <w:color w:val="53565A" w:themeColor="accent6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B2A9" w:themeColor="text2"/>
        <w:left w:val="single" w:sz="4" w:space="4" w:color="00B2A9" w:themeColor="text2"/>
        <w:bottom w:val="single" w:sz="4" w:space="4" w:color="00B2A9" w:themeColor="text2"/>
        <w:right w:val="single" w:sz="4" w:space="4" w:color="00B2A9" w:themeColor="text2"/>
      </w:pBdr>
      <w:shd w:val="clear" w:color="auto" w:fill="00B2A9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B2A9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B2A9" w:themeFill="text2"/>
    </w:rPr>
  </w:style>
  <w:style w:type="paragraph" w:customStyle="1" w:styleId="Heading1-numbered">
    <w:name w:val="Heading 1-numbered"/>
    <w:basedOn w:val="Heading1"/>
    <w:next w:val="Normal"/>
    <w:link w:val="Heading1-numberedChar"/>
    <w:uiPriority w:val="9"/>
    <w:semiHidden/>
    <w:rsid w:val="00D16F74"/>
    <w:pPr>
      <w:numPr>
        <w:numId w:val="26"/>
      </w:numPr>
    </w:pPr>
  </w:style>
  <w:style w:type="paragraph" w:customStyle="1" w:styleId="Heading2-numbered">
    <w:name w:val="Heading 2-numbered"/>
    <w:basedOn w:val="Heading2"/>
    <w:next w:val="Normal"/>
    <w:link w:val="Heading2-numberedChar"/>
    <w:uiPriority w:val="9"/>
    <w:semiHidden/>
    <w:rsid w:val="00D16F74"/>
    <w:pPr>
      <w:numPr>
        <w:ilvl w:val="1"/>
        <w:numId w:val="26"/>
      </w:numPr>
    </w:pPr>
  </w:style>
  <w:style w:type="character" w:customStyle="1" w:styleId="Heading1-numberedChar">
    <w:name w:val="Heading 1-numbered Char"/>
    <w:basedOn w:val="Heading1Char"/>
    <w:link w:val="Heading1-numbered"/>
    <w:uiPriority w:val="9"/>
    <w:semiHidden/>
    <w:rsid w:val="0041673A"/>
    <w:rPr>
      <w:rFonts w:asciiTheme="majorHAnsi" w:eastAsiaTheme="majorEastAsia" w:hAnsiTheme="majorHAnsi" w:cstheme="majorBidi"/>
      <w:b/>
      <w:color w:val="00B2A9" w:themeColor="text2"/>
      <w:sz w:val="28"/>
      <w:szCs w:val="32"/>
    </w:rPr>
  </w:style>
  <w:style w:type="character" w:customStyle="1" w:styleId="Heading2-numberedChar">
    <w:name w:val="Heading 2-numbered Char"/>
    <w:basedOn w:val="Heading2Char"/>
    <w:link w:val="Heading2-numbered"/>
    <w:uiPriority w:val="9"/>
    <w:semiHidden/>
    <w:rsid w:val="0041673A"/>
    <w:rPr>
      <w:rFonts w:asciiTheme="majorHAnsi" w:eastAsiaTheme="majorEastAsia" w:hAnsiTheme="majorHAnsi" w:cstheme="majorBidi"/>
      <w:b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459F3"/>
    <w:pPr>
      <w:spacing w:before="120" w:after="240"/>
    </w:pPr>
    <w:rPr>
      <w:i/>
      <w:iCs/>
      <w:color w:val="53565A" w:themeColor="accent6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4B7536"/>
    <w:pPr>
      <w:framePr w:wrap="around"/>
    </w:pPr>
    <w:rPr>
      <w:b w:val="0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B7536"/>
    <w:rPr>
      <w:rFonts w:asciiTheme="majorHAnsi" w:eastAsiaTheme="majorEastAsia" w:hAnsiTheme="majorHAnsi" w:cstheme="majorBidi"/>
      <w:color w:val="53565A" w:themeColor="accent6"/>
      <w:kern w:val="28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9C006B"/>
    <w:pPr>
      <w:framePr w:w="9356" w:vSpace="567" w:wrap="around" w:hAnchor="margin" w:yAlign="bottom" w:anchorLock="1"/>
      <w:pBdr>
        <w:top w:val="single" w:sz="18" w:space="6" w:color="00B2A9" w:themeColor="text2"/>
      </w:pBdr>
    </w:pPr>
  </w:style>
  <w:style w:type="paragraph" w:customStyle="1" w:styleId="FooterRight">
    <w:name w:val="Footer Right"/>
    <w:basedOn w:val="FooterLeft"/>
    <w:rsid w:val="009C006B"/>
    <w:pPr>
      <w:framePr w:w="5670" w:wrap="around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374847"/>
    <w:rPr>
      <w:b/>
    </w:rPr>
  </w:style>
  <w:style w:type="paragraph" w:customStyle="1" w:styleId="Instructional">
    <w:name w:val="Instructional"/>
    <w:basedOn w:val="Normal"/>
    <w:link w:val="InstructionalChar"/>
    <w:uiPriority w:val="1"/>
    <w:qFormat/>
    <w:rsid w:val="00CA774C"/>
    <w:pPr>
      <w:tabs>
        <w:tab w:val="left" w:pos="284"/>
        <w:tab w:val="left" w:pos="567"/>
        <w:tab w:val="left" w:pos="851"/>
        <w:tab w:val="left" w:pos="1134"/>
      </w:tabs>
      <w:spacing w:before="60"/>
    </w:pPr>
    <w:rPr>
      <w:i/>
      <w:vanish/>
      <w:color w:val="0000FF"/>
    </w:rPr>
  </w:style>
  <w:style w:type="character" w:customStyle="1" w:styleId="InstructionalChar">
    <w:name w:val="Instructional Char"/>
    <w:basedOn w:val="DefaultParagraphFont"/>
    <w:link w:val="Instructional"/>
    <w:uiPriority w:val="1"/>
    <w:rsid w:val="00CA774C"/>
    <w:rPr>
      <w:i/>
      <w:vanish/>
      <w:color w:val="0000FF"/>
      <w:sz w:val="20"/>
    </w:rPr>
  </w:style>
  <w:style w:type="table" w:customStyle="1" w:styleId="DTPFootertable">
    <w:name w:val="DTP Footer table"/>
    <w:basedOn w:val="TableNormal"/>
    <w:uiPriority w:val="99"/>
    <w:rsid w:val="004B7536"/>
    <w:pPr>
      <w:spacing w:after="0" w:line="240" w:lineRule="auto"/>
      <w:jc w:val="right"/>
    </w:pPr>
    <w:tblPr>
      <w:tblBorders>
        <w:top w:val="single" w:sz="18" w:space="0" w:color="00B2A9" w:themeColor="text2"/>
      </w:tblBorders>
      <w:tblCellMar>
        <w:top w:w="113" w:type="dxa"/>
        <w:left w:w="0" w:type="dxa"/>
        <w:right w:w="0" w:type="dxa"/>
      </w:tblCellMar>
    </w:tblPr>
    <w:tblStylePr w:type="firstRow">
      <w:rPr>
        <w:b/>
      </w:rPr>
    </w:tblStylePr>
    <w:tblStylePr w:type="firstCol">
      <w:rPr>
        <w:b/>
      </w:rPr>
    </w:tblStylePr>
    <w:tblStylePr w:type="lastCol">
      <w:pPr>
        <w:wordWrap/>
        <w:jc w:val="right"/>
      </w:pPr>
      <w:rPr>
        <w:b/>
      </w:rPr>
    </w:tblStylePr>
  </w:style>
  <w:style w:type="table" w:customStyle="1" w:styleId="Style1">
    <w:name w:val="Style1"/>
    <w:basedOn w:val="TableNormal"/>
    <w:uiPriority w:val="99"/>
    <w:rsid w:val="0091171B"/>
    <w:pPr>
      <w:spacing w:after="0" w:line="240" w:lineRule="auto"/>
    </w:pPr>
    <w:tblPr>
      <w:tblStyleRowBandSize w:val="1"/>
      <w:tblBorders>
        <w:bottom w:val="single" w:sz="4" w:space="0" w:color="FF4CB3"/>
        <w:insideH w:val="single" w:sz="4" w:space="0" w:color="FF4CB3"/>
      </w:tblBorders>
      <w:tblCellMar>
        <w:top w:w="28" w:type="dxa"/>
        <w:left w:w="57" w:type="dxa"/>
        <w:right w:w="0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FF4CB3"/>
      </w:tcPr>
    </w:tblStylePr>
    <w:tblStylePr w:type="lastRow">
      <w:rPr>
        <w:b/>
        <w:color w:val="FF4CB3"/>
      </w:rPr>
    </w:tblStylePr>
    <w:tblStylePr w:type="firstCol">
      <w:rPr>
        <w:b/>
        <w:color w:val="FF4CB3"/>
      </w:rPr>
    </w:tblStylePr>
    <w:tblStylePr w:type="band2Horz">
      <w:tblPr/>
      <w:tcPr>
        <w:shd w:val="clear" w:color="auto" w:fill="FFDBFF"/>
      </w:tcPr>
    </w:tblStylePr>
  </w:style>
  <w:style w:type="paragraph" w:customStyle="1" w:styleId="Statement">
    <w:name w:val="Statement"/>
    <w:basedOn w:val="Normal"/>
    <w:link w:val="StatementChar"/>
    <w:uiPriority w:val="1"/>
    <w:qFormat/>
    <w:rsid w:val="0091171B"/>
    <w:pPr>
      <w:spacing w:before="60"/>
    </w:pPr>
    <w:rPr>
      <w:i/>
    </w:rPr>
  </w:style>
  <w:style w:type="character" w:customStyle="1" w:styleId="StatementChar">
    <w:name w:val="Statement Char"/>
    <w:basedOn w:val="DefaultParagraphFont"/>
    <w:link w:val="Statement"/>
    <w:uiPriority w:val="1"/>
    <w:rsid w:val="0091171B"/>
    <w:rPr>
      <w:i/>
      <w:sz w:val="20"/>
    </w:rPr>
  </w:style>
  <w:style w:type="paragraph" w:customStyle="1" w:styleId="GreyText">
    <w:name w:val="Grey Text"/>
    <w:basedOn w:val="Normal"/>
    <w:link w:val="GreyTextChar"/>
    <w:uiPriority w:val="1"/>
    <w:qFormat/>
    <w:rsid w:val="0091171B"/>
    <w:pPr>
      <w:spacing w:before="60"/>
    </w:pPr>
    <w:rPr>
      <w:color w:val="7F7F7F" w:themeColor="text1" w:themeTint="80"/>
    </w:rPr>
  </w:style>
  <w:style w:type="character" w:customStyle="1" w:styleId="GreyTextChar">
    <w:name w:val="Grey Text Char"/>
    <w:basedOn w:val="DefaultParagraphFont"/>
    <w:link w:val="GreyText"/>
    <w:uiPriority w:val="1"/>
    <w:rsid w:val="0091171B"/>
    <w:rPr>
      <w:color w:val="7F7F7F" w:themeColor="text1" w:themeTint="80"/>
      <w:sz w:val="20"/>
    </w:rPr>
  </w:style>
  <w:style w:type="table" w:customStyle="1" w:styleId="DTPDefaulttable">
    <w:name w:val="DTP Default table"/>
    <w:basedOn w:val="TableNormal"/>
    <w:uiPriority w:val="99"/>
    <w:rsid w:val="004B7536"/>
    <w:pPr>
      <w:spacing w:after="0" w:line="240" w:lineRule="auto"/>
    </w:pPr>
    <w:tblPr>
      <w:tblStyleRowBandSize w:val="1"/>
      <w:tblBorders>
        <w:bottom w:val="single" w:sz="8" w:space="0" w:color="95999E" w:themeColor="accent6" w:themeTint="99"/>
        <w:insideH w:val="single" w:sz="8" w:space="0" w:color="95999E" w:themeColor="accent6" w:themeTint="99"/>
      </w:tblBorders>
    </w:tblPr>
    <w:tblStylePr w:type="firstRow">
      <w:rPr>
        <w:b/>
        <w:color w:val="FFFFFF" w:themeColor="background1"/>
      </w:rPr>
      <w:tblPr/>
      <w:tcPr>
        <w:shd w:val="clear" w:color="auto" w:fill="00B2A9" w:themeFill="text2"/>
      </w:tcPr>
    </w:tblStylePr>
    <w:tblStylePr w:type="lastRow">
      <w:tblPr/>
      <w:tcPr>
        <w:tcBorders>
          <w:top w:val="single" w:sz="18" w:space="0" w:color="95999E" w:themeColor="accent6" w:themeTint="99"/>
          <w:left w:val="nil"/>
          <w:bottom w:val="single" w:sz="8" w:space="0" w:color="95999E" w:themeColor="accent6" w:themeTint="9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F6FAFD"/>
      </w:tcPr>
    </w:tblStylePr>
  </w:style>
  <w:style w:type="paragraph" w:styleId="ListBullet4">
    <w:name w:val="List Bullet 4"/>
    <w:basedOn w:val="Normal"/>
    <w:uiPriority w:val="99"/>
    <w:semiHidden/>
    <w:unhideWhenUsed/>
    <w:rsid w:val="004411F6"/>
    <w:pPr>
      <w:numPr>
        <w:numId w:val="4"/>
      </w:numPr>
      <w:contextualSpacing/>
    </w:pPr>
  </w:style>
  <w:style w:type="paragraph" w:customStyle="1" w:styleId="Heading1-Numbered0">
    <w:name w:val="Heading 1 - Numbered"/>
    <w:basedOn w:val="Heading1"/>
    <w:next w:val="Normal"/>
    <w:link w:val="Heading1-NumberedChar0"/>
    <w:uiPriority w:val="9"/>
    <w:qFormat/>
    <w:rsid w:val="00F505DE"/>
    <w:pPr>
      <w:numPr>
        <w:numId w:val="34"/>
      </w:numPr>
      <w:tabs>
        <w:tab w:val="clear" w:pos="360"/>
      </w:tabs>
      <w:ind w:left="567" w:hanging="567"/>
      <w:contextualSpacing/>
    </w:pPr>
  </w:style>
  <w:style w:type="paragraph" w:customStyle="1" w:styleId="Heading2-Numbered0">
    <w:name w:val="Heading 2 - Numbered"/>
    <w:basedOn w:val="Heading2"/>
    <w:next w:val="Normal"/>
    <w:link w:val="Heading2-NumberedChar0"/>
    <w:uiPriority w:val="9"/>
    <w:qFormat/>
    <w:rsid w:val="00F505DE"/>
    <w:pPr>
      <w:numPr>
        <w:ilvl w:val="1"/>
        <w:numId w:val="34"/>
      </w:numPr>
      <w:ind w:left="567" w:hanging="567"/>
      <w:contextualSpacing/>
    </w:pPr>
  </w:style>
  <w:style w:type="character" w:customStyle="1" w:styleId="Heading1-NumberedChar0">
    <w:name w:val="Heading 1 - Numbered Char"/>
    <w:basedOn w:val="Heading1Char"/>
    <w:link w:val="Heading1-Numbered0"/>
    <w:uiPriority w:val="9"/>
    <w:rsid w:val="00F505DE"/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character" w:customStyle="1" w:styleId="Heading2-NumberedChar0">
    <w:name w:val="Heading 2 - Numbered Char"/>
    <w:basedOn w:val="Heading2Char"/>
    <w:link w:val="Heading2-Numbered0"/>
    <w:uiPriority w:val="9"/>
    <w:rsid w:val="00F505DE"/>
    <w:rPr>
      <w:rFonts w:asciiTheme="majorHAnsi" w:eastAsiaTheme="majorEastAsia" w:hAnsiTheme="majorHAnsi" w:cstheme="majorBidi"/>
      <w:b/>
      <w:sz w:val="24"/>
      <w:szCs w:val="26"/>
    </w:rPr>
  </w:style>
  <w:style w:type="paragraph" w:customStyle="1" w:styleId="Heading3-Numbered">
    <w:name w:val="Heading 3 - Numbered"/>
    <w:basedOn w:val="Heading3"/>
    <w:link w:val="Heading3-NumberedChar"/>
    <w:uiPriority w:val="9"/>
    <w:qFormat/>
    <w:rsid w:val="005328D8"/>
    <w:pPr>
      <w:keepNext w:val="0"/>
      <w:keepLines w:val="0"/>
      <w:numPr>
        <w:ilvl w:val="2"/>
        <w:numId w:val="34"/>
      </w:numPr>
      <w:spacing w:before="60" w:after="120"/>
      <w:ind w:left="851" w:hanging="851"/>
    </w:pPr>
  </w:style>
  <w:style w:type="paragraph" w:customStyle="1" w:styleId="Heading4-Numbered">
    <w:name w:val="Heading 4 - Numbered"/>
    <w:basedOn w:val="Heading4"/>
    <w:link w:val="Heading4-NumberedChar"/>
    <w:uiPriority w:val="9"/>
    <w:qFormat/>
    <w:rsid w:val="004411F6"/>
    <w:pPr>
      <w:keepNext w:val="0"/>
      <w:keepLines w:val="0"/>
      <w:numPr>
        <w:ilvl w:val="3"/>
        <w:numId w:val="34"/>
      </w:numPr>
      <w:spacing w:before="60"/>
      <w:ind w:left="1134" w:hanging="1134"/>
    </w:pPr>
    <w:rPr>
      <w:b w:val="0"/>
      <w:iCs w:val="0"/>
      <w:caps/>
      <w:color w:val="000000" w:themeColor="text1"/>
      <w:sz w:val="18"/>
    </w:rPr>
  </w:style>
  <w:style w:type="character" w:customStyle="1" w:styleId="Heading3-NumberedChar">
    <w:name w:val="Heading 3 - Numbered Char"/>
    <w:basedOn w:val="Heading3Char"/>
    <w:link w:val="Heading3-Numbered"/>
    <w:uiPriority w:val="9"/>
    <w:rsid w:val="005328D8"/>
    <w:rPr>
      <w:rFonts w:asciiTheme="majorHAnsi" w:eastAsiaTheme="majorEastAsia" w:hAnsiTheme="majorHAnsi" w:cstheme="majorBidi"/>
      <w:b/>
      <w:color w:val="53565A" w:themeColor="accent6"/>
      <w:sz w:val="20"/>
      <w:szCs w:val="24"/>
    </w:rPr>
  </w:style>
  <w:style w:type="character" w:customStyle="1" w:styleId="Heading4-NumberedChar">
    <w:name w:val="Heading 4 - Numbered Char"/>
    <w:basedOn w:val="Heading4Char"/>
    <w:link w:val="Heading4-Numbered"/>
    <w:uiPriority w:val="9"/>
    <w:rsid w:val="004411F6"/>
    <w:rPr>
      <w:rFonts w:asciiTheme="majorHAnsi" w:eastAsiaTheme="majorEastAsia" w:hAnsiTheme="majorHAnsi" w:cstheme="majorBidi"/>
      <w:b w:val="0"/>
      <w:iCs w:val="0"/>
      <w:caps/>
      <w:color w:val="000000" w:themeColor="text1"/>
      <w:sz w:val="18"/>
    </w:rPr>
  </w:style>
  <w:style w:type="table" w:customStyle="1" w:styleId="DTP-Blank">
    <w:name w:val="DTP-Blank"/>
    <w:basedOn w:val="TableNormal"/>
    <w:uiPriority w:val="99"/>
    <w:rsid w:val="005259E6"/>
    <w:pPr>
      <w:spacing w:after="0" w:line="240" w:lineRule="auto"/>
    </w:pPr>
    <w:tblPr>
      <w:tblStyleRowBandSize w:val="1"/>
      <w:tblBorders>
        <w:bottom w:val="single" w:sz="8" w:space="0" w:color="95999E" w:themeColor="accent6" w:themeTint="99"/>
        <w:insideH w:val="single" w:sz="8" w:space="0" w:color="95999E" w:themeColor="accent6" w:themeTint="99"/>
      </w:tblBorders>
      <w:tblCellMar>
        <w:left w:w="0" w:type="dxa"/>
      </w:tblCellMar>
    </w:tblPr>
    <w:tblStylePr w:type="firstRow">
      <w:rPr>
        <w:b/>
        <w:color w:val="53565A" w:themeColor="accent6"/>
      </w:rPr>
    </w:tblStylePr>
    <w:tblStylePr w:type="lastRow">
      <w:tblPr/>
      <w:tcPr>
        <w:tcBorders>
          <w:top w:val="single" w:sz="18" w:space="0" w:color="95999E" w:themeColor="accent6" w:themeTint="99"/>
          <w:left w:val="nil"/>
          <w:bottom w:val="single" w:sz="8" w:space="0" w:color="95999E" w:themeColor="accent6" w:themeTint="9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F6FAFD"/>
      </w:tcPr>
    </w:tblStylePr>
  </w:style>
  <w:style w:type="paragraph" w:customStyle="1" w:styleId="BodyText100ThemeColour">
    <w:name w:val="Body Text 100% Theme Colour"/>
    <w:basedOn w:val="BodyText"/>
    <w:qFormat/>
    <w:rsid w:val="003A74EC"/>
    <w:pPr>
      <w:spacing w:before="60" w:line="240" w:lineRule="atLeast"/>
    </w:pPr>
    <w:rPr>
      <w:rFonts w:eastAsia="Times New Roman" w:cs="Times New Roman"/>
      <w:color w:val="00B2A9" w:themeColor="text2"/>
      <w:szCs w:val="20"/>
    </w:rPr>
  </w:style>
  <w:style w:type="paragraph" w:customStyle="1" w:styleId="paragraph">
    <w:name w:val="paragraph"/>
    <w:basedOn w:val="Normal"/>
    <w:rsid w:val="003A74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3A74EC"/>
  </w:style>
  <w:style w:type="character" w:customStyle="1" w:styleId="eop">
    <w:name w:val="eop"/>
    <w:basedOn w:val="DefaultParagraphFont"/>
    <w:rsid w:val="003A74EC"/>
  </w:style>
  <w:style w:type="paragraph" w:styleId="BodyText">
    <w:name w:val="Body Text"/>
    <w:basedOn w:val="Normal"/>
    <w:link w:val="BodyTextChar"/>
    <w:unhideWhenUsed/>
    <w:qFormat/>
    <w:rsid w:val="003A74EC"/>
  </w:style>
  <w:style w:type="character" w:customStyle="1" w:styleId="BodyTextChar">
    <w:name w:val="Body Text Char"/>
    <w:basedOn w:val="DefaultParagraphFont"/>
    <w:link w:val="BodyText"/>
    <w:rsid w:val="003A74EC"/>
    <w:rPr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141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hyperlink" Target="mailto:development.facilitation@delwp.vic.gov.au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sv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styles" Target="style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0f\OneDrive%20-%20Department%20of%20Environment,%20Land,%20Water%20and%20Planning\DTP%20Templates\DTP_Plain_A3_Landsca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D08DDD356A4EB1A22BB96986C2E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9040A-0280-408F-B27A-9950799792E4}"/>
      </w:docPartPr>
      <w:docPartBody>
        <w:p w:rsidR="0077357E" w:rsidRDefault="002061E9">
          <w:pPr>
            <w:pStyle w:val="42D08DDD356A4EB1A22BB96986C2EDB3"/>
          </w:pPr>
          <w:r w:rsidRPr="00A72B0A">
            <w:t>[Title]</w:t>
          </w:r>
        </w:p>
      </w:docPartBody>
    </w:docPart>
    <w:docPart>
      <w:docPartPr>
        <w:name w:val="05487152294A4133A451C23686348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6C0B7-F4D8-4BF5-A5F0-48F5C5BF5FF4}"/>
      </w:docPartPr>
      <w:docPartBody>
        <w:p w:rsidR="0077357E" w:rsidRDefault="002061E9">
          <w:pPr>
            <w:pStyle w:val="05487152294A4133A451C23686348836"/>
          </w:pPr>
          <w:r w:rsidRPr="00A72B0A">
            <w:t>[Subtitle]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1E9"/>
    <w:rsid w:val="002061E9"/>
    <w:rsid w:val="00756730"/>
    <w:rsid w:val="0077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2D08DDD356A4EB1A22BB96986C2EDB3">
    <w:name w:val="42D08DDD356A4EB1A22BB96986C2EDB3"/>
  </w:style>
  <w:style w:type="paragraph" w:customStyle="1" w:styleId="05487152294A4133A451C23686348836">
    <w:name w:val="05487152294A4133A451C236863488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oTP-Reshuffle">
      <a:dk1>
        <a:sysClr val="windowText" lastClr="000000"/>
      </a:dk1>
      <a:lt1>
        <a:sysClr val="window" lastClr="FFFFFF"/>
      </a:lt1>
      <a:dk2>
        <a:srgbClr val="00B2A9"/>
      </a:dk2>
      <a:lt2>
        <a:srgbClr val="E1EEF9"/>
      </a:lt2>
      <a:accent1>
        <a:srgbClr val="CEDC00"/>
      </a:accent1>
      <a:accent2>
        <a:srgbClr val="FF9E1B"/>
      </a:accent2>
      <a:accent3>
        <a:srgbClr val="59CDC7"/>
      </a:accent3>
      <a:accent4>
        <a:srgbClr val="B2E8E5"/>
      </a:accent4>
      <a:accent5>
        <a:srgbClr val="009CA1"/>
      </a:accent5>
      <a:accent6>
        <a:srgbClr val="53565A"/>
      </a:accent6>
      <a:hlink>
        <a:srgbClr val="000000"/>
      </a:hlink>
      <a:folHlink>
        <a:srgbClr val="53565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 xsi:nil="true"/>
    <_dlc_DocId xmlns="a5f32de4-e402-4188-b034-e71ca7d22e54">DOCID631-2035923326-24</_dlc_DocId>
    <_dlc_DocIdUrl xmlns="a5f32de4-e402-4188-b034-e71ca7d22e54">
      <Url>https://delwpvicgovau.sharepoint.com/sites/ecm_631/_layouts/15/DocIdRedir.aspx?ID=DOCID631-2035923326-24</Url>
      <Description>DOCID631-2035923326-24</Description>
    </_dlc_DocIdUrl>
    <lcf76f155ced4ddcb4097134ff3c332f xmlns="35d81024-ddfe-451c-bdca-fce6e4655953">
      <Terms xmlns="http://schemas.microsoft.com/office/infopath/2007/PartnerControls"/>
    </lcf76f155ced4ddcb4097134ff3c332f>
    <User_x0020_Group xmlns="35d81024-ddfe-451c-bdca-fce6e4655953">DFP Priority Project staff</User_x0020_Group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797aeec6-0273-40f2-ab3e-beee73212332" ContentTypeId="0x0101" PreviousValue="false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FB7FB18AC9D54AAEC280D56902E07E" ma:contentTypeVersion="13" ma:contentTypeDescription="Create a new document." ma:contentTypeScope="" ma:versionID="9e1b0e85027fcfbd95bdaf6d4d3228a5">
  <xsd:schema xmlns:xsd="http://www.w3.org/2001/XMLSchema" xmlns:xs="http://www.w3.org/2001/XMLSchema" xmlns:p="http://schemas.microsoft.com/office/2006/metadata/properties" xmlns:ns2="a5f32de4-e402-4188-b034-e71ca7d22e54" xmlns:ns3="35d81024-ddfe-451c-bdca-fce6e4655953" xmlns:ns4="9fd47c19-1c4a-4d7d-b342-c10cef269344" targetNamespace="http://schemas.microsoft.com/office/2006/metadata/properties" ma:root="true" ma:fieldsID="7f2ddc6981c07f6591f1916bc27da50b" ns2:_="" ns3:_="" ns4:_="">
    <xsd:import namespace="a5f32de4-e402-4188-b034-e71ca7d22e54"/>
    <xsd:import namespace="35d81024-ddfe-451c-bdca-fce6e4655953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User_x0020_Group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81024-ddfe-451c-bdca-fce6e46559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ser_x0020_Group" ma:index="15" ma:displayName="User Group" ma:default="DFP Priority Project staff" ma:description="Who the material is targetted to." ma:format="Dropdown" ma:internalName="User_x0020_Group">
      <xsd:simpleType>
        <xsd:restriction base="dms:Choice">
          <xsd:enumeration value="DFP Priority Project staff"/>
          <xsd:enumeration value="Invest Victoria staff"/>
          <xsd:enumeration value="External portal users"/>
          <xsd:enumeration value="Trainer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9c09a21-bd99-409d-8ea3-d3fe205123f1}" ma:internalName="TaxCatchAll" ma:showField="CatchAllData" ma:web="dce9a46c-5570-4d57-a099-47459b820e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99BCFB-B0B7-47A5-9132-AE9ADBDAFD27}">
  <ds:schemaRefs>
    <ds:schemaRef ds:uri="http://purl.org/dc/terms/"/>
    <ds:schemaRef ds:uri="http://schemas.microsoft.com/office/infopath/2007/PartnerControls"/>
    <ds:schemaRef ds:uri="http://purl.org/dc/elements/1.1/"/>
    <ds:schemaRef ds:uri="http://purl.org/dc/dcmitype/"/>
    <ds:schemaRef ds:uri="9fd47c19-1c4a-4d7d-b342-c10cef269344"/>
    <ds:schemaRef ds:uri="http://www.w3.org/XML/1998/namespace"/>
    <ds:schemaRef ds:uri="http://schemas.microsoft.com/office/2006/documentManagement/types"/>
    <ds:schemaRef ds:uri="35d81024-ddfe-451c-bdca-fce6e4655953"/>
    <ds:schemaRef ds:uri="http://schemas.openxmlformats.org/package/2006/metadata/core-properties"/>
    <ds:schemaRef ds:uri="a5f32de4-e402-4188-b034-e71ca7d22e5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8874C5-98E5-4963-9C77-478C1DE49E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7284F4-2B18-4943-A451-118E898862E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359A2BC-F82E-49AE-9DA0-D3983AC684C4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886CAEE2-DCF8-418C-8D85-E4D072BA8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35d81024-ddfe-451c-bdca-fce6e4655953"/>
    <ds:schemaRef ds:uri="9fd47c19-1c4a-4d7d-b342-c10cef269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DTP_Plain_A3_Landscape.dotx</Template>
  <TotalTime>2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Plain A3 Landscape</vt:lpstr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Responding to a request for financial information</dc:title>
  <dc:subject>Development Facilitation Portal</dc:subject>
  <dc:creator>Heidi Richards (DELWP)</dc:creator>
  <cp:keywords/>
  <dc:description/>
  <cp:lastModifiedBy>Heidi L Richards (DEECA)</cp:lastModifiedBy>
  <cp:revision>2</cp:revision>
  <cp:lastPrinted>2023-09-18T06:53:00Z</cp:lastPrinted>
  <dcterms:created xsi:type="dcterms:W3CDTF">2024-03-04T06:51:00Z</dcterms:created>
  <dcterms:modified xsi:type="dcterms:W3CDTF">2024-03-04T06:51:00Z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0x010100DBFB7FB18AC9D54AAEC280D56902E07E</vt:lpwstr>
  </property>
  <property fmtid="{D5CDD505-2E9C-101B-9397-08002B2CF9AE}" pid="3" name="Section">
    <vt:lpwstr/>
  </property>
  <property fmtid="{D5CDD505-2E9C-101B-9397-08002B2CF9AE}" pid="4" name="Agency">
    <vt:lpwstr/>
  </property>
  <property fmtid="{D5CDD505-2E9C-101B-9397-08002B2CF9AE}" pid="5" name="pd01c257034b4e86b1f58279a3bd54c6">
    <vt:lpwstr/>
  </property>
  <property fmtid="{D5CDD505-2E9C-101B-9397-08002B2CF9AE}" pid="6" name="a25c4e3633654d669cbaa09ae6b70789">
    <vt:lpwstr/>
  </property>
  <property fmtid="{D5CDD505-2E9C-101B-9397-08002B2CF9AE}" pid="7" name="Branch">
    <vt:lpwstr/>
  </property>
  <property fmtid="{D5CDD505-2E9C-101B-9397-08002B2CF9AE}" pid="8" name="o85941e134754762b9719660a258a6e6">
    <vt:lpwstr/>
  </property>
  <property fmtid="{D5CDD505-2E9C-101B-9397-08002B2CF9AE}" pid="9" name="ece32f50ba964e1fbf627a9d83fe6c01">
    <vt:lpwstr/>
  </property>
  <property fmtid="{D5CDD505-2E9C-101B-9397-08002B2CF9AE}" pid="10" name="Copyright_x0020_Licence_x0020_Name">
    <vt:lpwstr/>
  </property>
  <property fmtid="{D5CDD505-2E9C-101B-9397-08002B2CF9AE}" pid="11" name="df723ab3fe1c4eb7a0b151674e7ac40d">
    <vt:lpwstr/>
  </property>
  <property fmtid="{D5CDD505-2E9C-101B-9397-08002B2CF9AE}" pid="12" name="Department Document type">
    <vt:lpwstr>23;#QRGs|44c213a3-e2cf-47c2-9a10-4c3b61a92a10</vt:lpwstr>
  </property>
  <property fmtid="{D5CDD505-2E9C-101B-9397-08002B2CF9AE}" pid="13" name="Copyright_x0020_License_x0020_Type">
    <vt:lpwstr/>
  </property>
  <property fmtid="{D5CDD505-2E9C-101B-9397-08002B2CF9AE}" pid="14" name="k1bd994a94c2413797db3bab8f123f6f">
    <vt:lpwstr/>
  </property>
  <property fmtid="{D5CDD505-2E9C-101B-9397-08002B2CF9AE}" pid="15" name="Division">
    <vt:lpwstr/>
  </property>
  <property fmtid="{D5CDD505-2E9C-101B-9397-08002B2CF9AE}" pid="16" name="Sub_x002d_Section">
    <vt:lpwstr/>
  </property>
  <property fmtid="{D5CDD505-2E9C-101B-9397-08002B2CF9AE}" pid="17" name="mfe9accc5a0b4653a7b513b67ffd122d">
    <vt:lpwstr/>
  </property>
  <property fmtid="{D5CDD505-2E9C-101B-9397-08002B2CF9AE}" pid="18" name="Group1">
    <vt:lpwstr/>
  </property>
  <property fmtid="{D5CDD505-2E9C-101B-9397-08002B2CF9AE}" pid="19" name="n771d69a070c4babbf278c67c8a2b859">
    <vt:lpwstr/>
  </property>
  <property fmtid="{D5CDD505-2E9C-101B-9397-08002B2CF9AE}" pid="20" name="fb3179c379644f499d7166d0c985669b">
    <vt:lpwstr/>
  </property>
  <property fmtid="{D5CDD505-2E9C-101B-9397-08002B2CF9AE}" pid="21" name="Security_x0020_Classification">
    <vt:lpwstr/>
  </property>
  <property fmtid="{D5CDD505-2E9C-101B-9397-08002B2CF9AE}" pid="22" name="ic50d0a05a8e4d9791dac67f8a1e716c">
    <vt:lpwstr/>
  </property>
  <property fmtid="{D5CDD505-2E9C-101B-9397-08002B2CF9AE}" pid="23" name="Dissemination_x0020_Limiting_x0020_Marker">
    <vt:lpwstr/>
  </property>
  <property fmtid="{D5CDD505-2E9C-101B-9397-08002B2CF9AE}" pid="24" name="Sub-Section">
    <vt:lpwstr/>
  </property>
  <property fmtid="{D5CDD505-2E9C-101B-9397-08002B2CF9AE}" pid="25" name="Copyright Licence Name">
    <vt:lpwstr/>
  </property>
  <property fmtid="{D5CDD505-2E9C-101B-9397-08002B2CF9AE}" pid="26" name="Dissemination Limiting Marker">
    <vt:lpwstr/>
  </property>
  <property fmtid="{D5CDD505-2E9C-101B-9397-08002B2CF9AE}" pid="27" name="Security Classification">
    <vt:lpwstr/>
  </property>
  <property fmtid="{D5CDD505-2E9C-101B-9397-08002B2CF9AE}" pid="28" name="Copyright License Type">
    <vt:lpwstr/>
  </property>
  <property fmtid="{D5CDD505-2E9C-101B-9397-08002B2CF9AE}" pid="29" name="_dlc_DocIdItemGuid">
    <vt:lpwstr>58ce7f27-36c3-4d2a-9661-d90c551237f7</vt:lpwstr>
  </property>
  <property fmtid="{D5CDD505-2E9C-101B-9397-08002B2CF9AE}" pid="30" name="ReportOwner">
    <vt:lpwstr/>
  </property>
  <property fmtid="{D5CDD505-2E9C-101B-9397-08002B2CF9AE}" pid="31" name="jc9bccb199b742b388bd3751744dbdac">
    <vt:lpwstr>QRGs|44c213a3-e2cf-47c2-9a10-4c3b61a92a10</vt:lpwstr>
  </property>
  <property fmtid="{D5CDD505-2E9C-101B-9397-08002B2CF9AE}" pid="32" name="MediaServiceImageTags">
    <vt:lpwstr/>
  </property>
  <property fmtid="{D5CDD505-2E9C-101B-9397-08002B2CF9AE}" pid="33" name="MSIP_Label_4257e2ab-f512-40e2-9c9a-c64247360765_Enabled">
    <vt:lpwstr>true</vt:lpwstr>
  </property>
  <property fmtid="{D5CDD505-2E9C-101B-9397-08002B2CF9AE}" pid="34" name="MSIP_Label_4257e2ab-f512-40e2-9c9a-c64247360765_SetDate">
    <vt:lpwstr>2024-03-04T06:50:03Z</vt:lpwstr>
  </property>
  <property fmtid="{D5CDD505-2E9C-101B-9397-08002B2CF9AE}" pid="35" name="MSIP_Label_4257e2ab-f512-40e2-9c9a-c64247360765_Method">
    <vt:lpwstr>Privileged</vt:lpwstr>
  </property>
  <property fmtid="{D5CDD505-2E9C-101B-9397-08002B2CF9AE}" pid="36" name="MSIP_Label_4257e2ab-f512-40e2-9c9a-c64247360765_Name">
    <vt:lpwstr>OFFICIAL</vt:lpwstr>
  </property>
  <property fmtid="{D5CDD505-2E9C-101B-9397-08002B2CF9AE}" pid="37" name="MSIP_Label_4257e2ab-f512-40e2-9c9a-c64247360765_SiteId">
    <vt:lpwstr>e8bdd6f7-fc18-4e48-a554-7f547927223b</vt:lpwstr>
  </property>
  <property fmtid="{D5CDD505-2E9C-101B-9397-08002B2CF9AE}" pid="38" name="MSIP_Label_4257e2ab-f512-40e2-9c9a-c64247360765_ActionId">
    <vt:lpwstr>b347e487-9750-4350-8c26-8211a67e44f8</vt:lpwstr>
  </property>
  <property fmtid="{D5CDD505-2E9C-101B-9397-08002B2CF9AE}" pid="39" name="MSIP_Label_4257e2ab-f512-40e2-9c9a-c64247360765_ContentBits">
    <vt:lpwstr>2</vt:lpwstr>
  </property>
</Properties>
</file>