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481C4" w14:textId="02D3282C" w:rsidR="00BC4FFA" w:rsidRPr="00DA6E1A" w:rsidRDefault="00BA0CE1" w:rsidP="00872470">
      <w:pPr>
        <w:pStyle w:val="Subtitle"/>
        <w:framePr w:w="5901" w:wrap="around" w:x="757" w:y="3770"/>
        <w:rPr>
          <w:i/>
          <w:iCs/>
        </w:rPr>
      </w:pPr>
      <w:sdt>
        <w:sdtPr>
          <w:rPr>
            <w:i/>
            <w:iCs/>
          </w:rPr>
          <w:alias w:val="Subject"/>
          <w:tag w:val=""/>
          <w:id w:val="-1128936600"/>
          <w:placeholder>
            <w:docPart w:val="9122713747AE4158AFE05AAA760E8BAF"/>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527ABD">
            <w:rPr>
              <w:i/>
              <w:iCs/>
            </w:rPr>
            <w:t>Environment Effects Act 1978</w:t>
          </w:r>
        </w:sdtContent>
      </w:sdt>
    </w:p>
    <w:p w14:paraId="7382487D" w14:textId="113795E0" w:rsidR="00BB5F8A" w:rsidRPr="0066560D" w:rsidRDefault="00BA0CE1" w:rsidP="009F1CB9">
      <w:pPr>
        <w:pStyle w:val="Title"/>
        <w:framePr w:w="7771" w:h="3621" w:hRule="exact" w:wrap="around" w:x="771" w:y="711"/>
      </w:pPr>
      <w:sdt>
        <w:sdtPr>
          <w:alias w:val="Title"/>
          <w:tag w:val=""/>
          <w:id w:val="1266417455"/>
          <w:placeholder>
            <w:docPart w:val="915BD8F6F6F64873996F04D994687B1C"/>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26E26">
            <w:t xml:space="preserve">Scoping Requirements </w:t>
          </w:r>
          <w:r w:rsidR="00326E26">
            <w:br/>
            <w:t>Gippsland Offshore Wind Transmission 2GW Project Environment Effects Statement</w:t>
          </w:r>
        </w:sdtContent>
      </w:sdt>
    </w:p>
    <w:p w14:paraId="43ED83F8" w14:textId="5C65D25A" w:rsidR="00A52122" w:rsidRDefault="002F7FD7">
      <w:pPr>
        <w:spacing w:before="0" w:after="160" w:line="259" w:lineRule="auto"/>
      </w:pPr>
      <w:r>
        <w:rPr>
          <w:noProof/>
        </w:rPr>
        <mc:AlternateContent>
          <mc:Choice Requires="wpg">
            <w:drawing>
              <wp:anchor distT="0" distB="0" distL="114300" distR="114300" simplePos="0" relativeHeight="251658240" behindDoc="0" locked="0" layoutInCell="1" allowOverlap="1" wp14:anchorId="4943A388" wp14:editId="0C5D8716">
                <wp:simplePos x="0" y="0"/>
                <wp:positionH relativeFrom="margin">
                  <wp:posOffset>-41031</wp:posOffset>
                </wp:positionH>
                <wp:positionV relativeFrom="paragraph">
                  <wp:posOffset>-1118821</wp:posOffset>
                </wp:positionV>
                <wp:extent cx="6993382" cy="10104221"/>
                <wp:effectExtent l="0" t="0" r="0" b="0"/>
                <wp:wrapNone/>
                <wp:docPr id="633377605" name="Group 1"/>
                <wp:cNvGraphicFramePr/>
                <a:graphic xmlns:a="http://schemas.openxmlformats.org/drawingml/2006/main">
                  <a:graphicData uri="http://schemas.microsoft.com/office/word/2010/wordprocessingGroup">
                    <wpg:wgp>
                      <wpg:cNvGrpSpPr/>
                      <wpg:grpSpPr>
                        <a:xfrm>
                          <a:off x="0" y="0"/>
                          <a:ext cx="6993382" cy="10104221"/>
                          <a:chOff x="0" y="0"/>
                          <a:chExt cx="6993382" cy="10104221"/>
                        </a:xfrm>
                      </wpg:grpSpPr>
                      <wps:wsp>
                        <wps:cNvPr id="24" name="Rectangle 24"/>
                        <wps:cNvSpPr/>
                        <wps:spPr>
                          <a:xfrm>
                            <a:off x="0" y="2384755"/>
                            <a:ext cx="6984000" cy="6249600"/>
                          </a:xfrm>
                          <a:prstGeom prst="rect">
                            <a:avLst/>
                          </a:prstGeom>
                          <a:solidFill>
                            <a:srgbClr val="E1EEF9"/>
                          </a:solidFill>
                          <a:ln w="12700" cap="flat" cmpd="sng" algn="ctr">
                            <a:noFill/>
                            <a:prstDash val="solid"/>
                            <a:miter lim="800000"/>
                          </a:ln>
                          <a:effectLst/>
                        </wps:spPr>
                        <wps:txbx>
                          <w:txbxContent>
                            <w:p w14:paraId="3316CA59" w14:textId="77777777" w:rsidR="00CC1563" w:rsidRDefault="00CC1563" w:rsidP="00CC1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4" name="Group 64"/>
                        <wpg:cNvGrpSpPr>
                          <a:grpSpLocks noChangeAspect="1"/>
                        </wpg:cNvGrpSpPr>
                        <wpg:grpSpPr>
                          <a:xfrm>
                            <a:off x="7315" y="6795821"/>
                            <a:ext cx="3492000" cy="3308400"/>
                            <a:chOff x="0" y="0"/>
                            <a:chExt cx="2632900" cy="2495740"/>
                          </a:xfrm>
                        </wpg:grpSpPr>
                        <wps:wsp>
                          <wps:cNvPr id="65" name="Free-form: Shape 65"/>
                          <wps:cNvSpPr/>
                          <wps:spPr>
                            <a:xfrm>
                              <a:off x="0" y="0"/>
                              <a:ext cx="1977390" cy="2495740"/>
                            </a:xfrm>
                            <a:custGeom>
                              <a:avLst/>
                              <a:gdLst>
                                <a:gd name="connsiteX0" fmla="*/ 662273 w 1977390"/>
                                <a:gd name="connsiteY0" fmla="*/ 0 h 2495740"/>
                                <a:gd name="connsiteX1" fmla="*/ 0 w 1977390"/>
                                <a:gd name="connsiteY1" fmla="*/ 1395508 h 2495740"/>
                                <a:gd name="connsiteX2" fmla="*/ 0 w 1977390"/>
                                <a:gd name="connsiteY2" fmla="*/ 2495741 h 2495740"/>
                                <a:gd name="connsiteX3" fmla="*/ 797909 w 1977390"/>
                                <a:gd name="connsiteY3" fmla="*/ 2495741 h 2495740"/>
                                <a:gd name="connsiteX4" fmla="*/ 1977390 w 1977390"/>
                                <a:gd name="connsiteY4" fmla="*/ 0 h 2495740"/>
                                <a:gd name="connsiteX5" fmla="*/ 662273 w 1977390"/>
                                <a:gd name="connsiteY5" fmla="*/ 0 h 24957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77390" h="2495740">
                                  <a:moveTo>
                                    <a:pt x="662273" y="0"/>
                                  </a:moveTo>
                                  <a:lnTo>
                                    <a:pt x="0" y="1395508"/>
                                  </a:lnTo>
                                  <a:lnTo>
                                    <a:pt x="0" y="2495741"/>
                                  </a:lnTo>
                                  <a:lnTo>
                                    <a:pt x="797909" y="2495741"/>
                                  </a:lnTo>
                                  <a:lnTo>
                                    <a:pt x="1977390" y="0"/>
                                  </a:lnTo>
                                  <a:lnTo>
                                    <a:pt x="662273" y="0"/>
                                  </a:lnTo>
                                  <a:close/>
                                </a:path>
                              </a:pathLst>
                            </a:custGeom>
                            <a:solidFill>
                              <a:srgbClr val="00B2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 name="Free-form: Shape 66"/>
                          <wps:cNvSpPr/>
                          <wps:spPr>
                            <a:xfrm>
                              <a:off x="0" y="0"/>
                              <a:ext cx="1317879" cy="1395507"/>
                            </a:xfrm>
                            <a:custGeom>
                              <a:avLst/>
                              <a:gdLst>
                                <a:gd name="connsiteX0" fmla="*/ 662273 w 1317879"/>
                                <a:gd name="connsiteY0" fmla="*/ 0 h 1395507"/>
                                <a:gd name="connsiteX1" fmla="*/ 0 w 1317879"/>
                                <a:gd name="connsiteY1" fmla="*/ 1395508 h 1395507"/>
                                <a:gd name="connsiteX2" fmla="*/ 1317879 w 1317879"/>
                                <a:gd name="connsiteY2" fmla="*/ 1395508 h 1395507"/>
                                <a:gd name="connsiteX3" fmla="*/ 662273 w 1317879"/>
                                <a:gd name="connsiteY3" fmla="*/ 0 h 1395507"/>
                              </a:gdLst>
                              <a:ahLst/>
                              <a:cxnLst>
                                <a:cxn ang="0">
                                  <a:pos x="connsiteX0" y="connsiteY0"/>
                                </a:cxn>
                                <a:cxn ang="0">
                                  <a:pos x="connsiteX1" y="connsiteY1"/>
                                </a:cxn>
                                <a:cxn ang="0">
                                  <a:pos x="connsiteX2" y="connsiteY2"/>
                                </a:cxn>
                                <a:cxn ang="0">
                                  <a:pos x="connsiteX3" y="connsiteY3"/>
                                </a:cxn>
                              </a:cxnLst>
                              <a:rect l="l" t="t" r="r" b="b"/>
                              <a:pathLst>
                                <a:path w="1317879" h="1395507">
                                  <a:moveTo>
                                    <a:pt x="662273" y="0"/>
                                  </a:moveTo>
                                  <a:lnTo>
                                    <a:pt x="0" y="1395508"/>
                                  </a:lnTo>
                                  <a:lnTo>
                                    <a:pt x="1317879" y="1395508"/>
                                  </a:lnTo>
                                  <a:lnTo>
                                    <a:pt x="662273" y="0"/>
                                  </a:lnTo>
                                  <a:close/>
                                </a:path>
                              </a:pathLst>
                            </a:custGeom>
                            <a:solidFill>
                              <a:srgbClr val="FFFFFF">
                                <a:alpha val="3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 name="Free-form: Shape 67"/>
                          <wps:cNvSpPr/>
                          <wps:spPr>
                            <a:xfrm>
                              <a:off x="662273" y="0"/>
                              <a:ext cx="1970627" cy="1395507"/>
                            </a:xfrm>
                            <a:custGeom>
                              <a:avLst/>
                              <a:gdLst>
                                <a:gd name="connsiteX0" fmla="*/ 0 w 1970627"/>
                                <a:gd name="connsiteY0" fmla="*/ 0 h 1395507"/>
                                <a:gd name="connsiteX1" fmla="*/ 655606 w 1970627"/>
                                <a:gd name="connsiteY1" fmla="*/ 1395508 h 1395507"/>
                                <a:gd name="connsiteX2" fmla="*/ 1970627 w 1970627"/>
                                <a:gd name="connsiteY2" fmla="*/ 1395508 h 1395507"/>
                                <a:gd name="connsiteX3" fmla="*/ 1315022 w 1970627"/>
                                <a:gd name="connsiteY3" fmla="*/ 0 h 1395507"/>
                                <a:gd name="connsiteX4" fmla="*/ 0 w 1970627"/>
                                <a:gd name="connsiteY4" fmla="*/ 0 h 139550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70627" h="1395507">
                                  <a:moveTo>
                                    <a:pt x="0" y="0"/>
                                  </a:moveTo>
                                  <a:lnTo>
                                    <a:pt x="655606" y="1395508"/>
                                  </a:lnTo>
                                  <a:lnTo>
                                    <a:pt x="1970627" y="1395508"/>
                                  </a:lnTo>
                                  <a:cubicBezTo>
                                    <a:pt x="1970627" y="1395508"/>
                                    <a:pt x="1315022" y="0"/>
                                    <a:pt x="1315022" y="0"/>
                                  </a:cubicBezTo>
                                  <a:lnTo>
                                    <a:pt x="0" y="0"/>
                                  </a:lnTo>
                                  <a:close/>
                                </a:path>
                              </a:pathLst>
                            </a:custGeom>
                            <a:solidFill>
                              <a:sysClr val="window" lastClr="FFFFFF">
                                <a:alpha val="50000"/>
                              </a:sys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55" name="Freeform: Shape 55"/>
                        <wps:cNvSpPr/>
                        <wps:spPr>
                          <a:xfrm>
                            <a:off x="4703673" y="0"/>
                            <a:ext cx="2276027" cy="2394431"/>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 name="Freeform: Shape 57"/>
                        <wps:cNvSpPr/>
                        <wps:spPr>
                          <a:xfrm>
                            <a:off x="2450592" y="2392070"/>
                            <a:ext cx="3384523" cy="2396965"/>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50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eform: Shape 14">
                          <a:extLst>
                            <a:ext uri="{FF2B5EF4-FFF2-40B4-BE49-F238E27FC236}">
                              <a16:creationId xmlns:a16="http://schemas.microsoft.com/office/drawing/2014/main" id="{B71A40C1-CEE7-37FC-B94B-21BD36128545}"/>
                            </a:ext>
                          </a:extLst>
                        </wps:cNvPr>
                        <wps:cNvSpPr/>
                        <wps:spPr>
                          <a:xfrm>
                            <a:off x="4710989" y="2384755"/>
                            <a:ext cx="2275694" cy="2396490"/>
                          </a:xfrm>
                          <a:custGeom>
                            <a:avLst/>
                            <a:gdLst>
                              <a:gd name="connsiteX0" fmla="*/ 47 w 1711213"/>
                              <a:gd name="connsiteY0" fmla="*/ 0 h 1802129"/>
                              <a:gd name="connsiteX1" fmla="*/ 1711213 w 1711213"/>
                              <a:gd name="connsiteY1" fmla="*/ 0 h 1802129"/>
                              <a:gd name="connsiteX2" fmla="*/ 847011 w 1711213"/>
                              <a:gd name="connsiteY2" fmla="*/ 1802129 h 1802129"/>
                              <a:gd name="connsiteX3" fmla="*/ 0 w 1711213"/>
                              <a:gd name="connsiteY3" fmla="*/ 100 h 1802129"/>
                              <a:gd name="connsiteX4" fmla="*/ 47 w 1711213"/>
                              <a:gd name="connsiteY4" fmla="*/ 0 h 18021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11213" h="1802129">
                                <a:moveTo>
                                  <a:pt x="47" y="0"/>
                                </a:moveTo>
                                <a:lnTo>
                                  <a:pt x="1711213" y="0"/>
                                </a:lnTo>
                                <a:lnTo>
                                  <a:pt x="847011" y="1802129"/>
                                </a:lnTo>
                                <a:lnTo>
                                  <a:pt x="0" y="100"/>
                                </a:lnTo>
                                <a:lnTo>
                                  <a:pt x="47" y="0"/>
                                </a:lnTo>
                                <a:close/>
                              </a:path>
                            </a:pathLst>
                          </a:custGeom>
                          <a:solidFill>
                            <a:sysClr val="window" lastClr="FFFFFF">
                              <a:alpha val="30000"/>
                            </a:sysClr>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Graphic 13">
                            <a:extLst>
                              <a:ext uri="{FF2B5EF4-FFF2-40B4-BE49-F238E27FC236}">
                                <a16:creationId xmlns:a16="http://schemas.microsoft.com/office/drawing/2014/main" id="{D7EF04EB-0482-5775-6DD9-DFD8DBF5ADEF}"/>
                              </a:ext>
                            </a:extLst>
                          </pic:cNvPr>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5193792" y="9385402"/>
                            <a:ext cx="1799590" cy="552450"/>
                          </a:xfrm>
                          <a:prstGeom prst="rect">
                            <a:avLst/>
                          </a:prstGeom>
                        </pic:spPr>
                      </pic:pic>
                    </wpg:wgp>
                  </a:graphicData>
                </a:graphic>
              </wp:anchor>
            </w:drawing>
          </mc:Choice>
          <mc:Fallback>
            <w:pict>
              <v:group w14:anchorId="4943A388" id="Group 1" o:spid="_x0000_s1026" style="position:absolute;margin-left:-3.25pt;margin-top:-88.1pt;width:550.65pt;height:795.6pt;z-index:251658240;mso-position-horizontal-relative:margin" coordsize="69933,1010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">
                <v:rect id="Rectangle 24" o:spid="_x0000_s1027" style="position:absolute;top:23847;width:69840;height:6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" fillcolor="#e1eef9" stroked="f" strokeweight="1pt">
                  <v:textbox>
                    <w:txbxContent>
                      <w:p w14:paraId="3316CA59" w14:textId="77777777" w:rsidR="00CC1563" w:rsidRDefault="00CC1563" w:rsidP="00CC1563">
                        <w:pPr>
                          <w:jc w:val="center"/>
                        </w:pPr>
                      </w:p>
                    </w:txbxContent>
                  </v:textbox>
                </v:rect>
                <v:group id="Group 64" o:spid="_x0000_s1028" style="position:absolute;left:73;top:67958;width:34920;height:33084" coordsize="26329,24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o:lock v:ext="edit" aspectratio="t"/>
                  <v:shape id="Free-form: Shape 65" o:spid="_x0000_s1029" style="position:absolute;width:19773;height:24957;visibility:visible;mso-wrap-style:square;v-text-anchor:middle" coordsize="1977390,249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" path="m662273,l,1395508,,2495741r797909,l1977390,,662273,xe" fillcolor="#00b2a9" stroked="f">
                    <v:stroke joinstyle="miter"/>
                    <v:path arrowok="t" o:connecttype="custom" o:connectlocs="662273,0;0,1395508;0,2495741;797909,2495741;1977390,0;662273,0" o:connectangles="0,0,0,0,0,0"/>
                  </v:shape>
                  <v:shape id="Free-form: Shape 66" o:spid="_x0000_s1030" style="position:absolute;width:13178;height:13955;visibility:visible;mso-wrap-style:square;v-text-anchor:middle" coordsize="1317879,139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" path="m662273,l,1395508r1317879,l662273,xe" stroked="f">
                    <v:fill opacity="19789f"/>
                    <v:stroke joinstyle="miter"/>
                    <v:path arrowok="t" o:connecttype="custom" o:connectlocs="662273,0;0,1395508;1317879,1395508;662273,0" o:connectangles="0,0,0,0"/>
                  </v:shape>
                  <v:shape id="Free-form: Shape 67" o:spid="_x0000_s1031" style="position:absolute;left:6622;width:19707;height:13955;visibility:visible;mso-wrap-style:square;v-text-anchor:middle" coordsize="1970627,139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" path="m,l655606,1395508r1315021,c1970627,1395508,1315022,,1315022,l,xe" fillcolor="window" stroked="f">
                    <v:fill opacity="32896f"/>
                    <v:stroke joinstyle="miter"/>
                    <v:path arrowok="t" o:connecttype="custom" o:connectlocs="0,0;655606,1395508;1970627,1395508;1315022,0;0,0" o:connectangles="0,0,0,0,0"/>
                  </v:shape>
                </v:group>
                <v:shape id="Freeform: Shape 55" o:spid="_x0000_s1032" style="position:absolute;left:47036;width:22761;height:23944;visibility:visible;mso-wrap-style:square;v-text-anchor:middle" coordsize="2276027,2394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" path="m2257911,2394432r18117,l2276028,,1130032,,,2394432r2257911,xe" fillcolor="#cedc00" stroked="f" strokeweight=".35181mm">
                  <v:stroke joinstyle="miter"/>
                  <v:path arrowok="t" o:connecttype="custom" o:connectlocs="2257911,2394432;2276028,2394432;2276028,0;1130032,0;0,2394432;2257911,2394432" o:connectangles="0,0,0,0,0,0"/>
                </v:shape>
                <v:shape id="Freeform: Shape 57" o:spid="_x0000_s1033" style="position:absolute;left:24505;top:23920;width:33846;height:23970;visibility:visible;mso-wrap-style:square;v-text-anchor:middle" coordsize="3384523,239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" path="m3384523,2396966l2257911,,,c,,1126612,2396966,1126612,2396966r2257911,xe" stroked="f" strokeweight=".35181mm">
                  <v:fill opacity="32896f"/>
                  <v:stroke joinstyle="miter"/>
                  <v:path arrowok="t" o:connecttype="custom" o:connectlocs="3384523,2396966;2257911,0;0,0;1126612,2396966;3384523,2396966" o:connectangles="0,0,0,0,0"/>
                </v:shape>
                <v:shape id="Freeform: Shape 14" o:spid="_x0000_s1034" style="position:absolute;left:47109;top:23847;width:22757;height:23965;visibility:visible;mso-wrap-style:square;v-text-anchor:middle" coordsize="1711213,1802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" path="m47,l1711213,,847011,1802129,,100,47,xe" fillcolor="window" stroked="f">
                  <v:fill opacity="19789f"/>
                  <v:stroke joinstyle="miter"/>
                  <v:path arrowok="t" o:connecttype="custom" o:connectlocs="63,0;2275694,0;1126416,2396490;0,133;63,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3" o:spid="_x0000_s1035" type="#_x0000_t75" style="position:absolute;left:51937;top:93854;width:17996;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">
                  <v:imagedata r:id="rId15" o:title=""/>
                </v:shape>
                <w10:wrap anchorx="margin"/>
              </v:group>
            </w:pict>
          </mc:Fallback>
        </mc:AlternateContent>
      </w:r>
    </w:p>
    <w:p w14:paraId="091C7976" w14:textId="46F62309" w:rsidR="00B56B9B" w:rsidRDefault="00CC1563">
      <w:pPr>
        <w:spacing w:before="0" w:after="160" w:line="259" w:lineRule="auto"/>
      </w:pPr>
      <w:r>
        <w:rPr>
          <w:noProof/>
        </w:rPr>
        <mc:AlternateContent>
          <mc:Choice Requires="wps">
            <w:drawing>
              <wp:anchor distT="0" distB="0" distL="114300" distR="114300" simplePos="0" relativeHeight="251659264" behindDoc="0" locked="0" layoutInCell="1" allowOverlap="1" wp14:anchorId="6BAAD8B9" wp14:editId="15E3FBCE">
                <wp:simplePos x="0" y="0"/>
                <wp:positionH relativeFrom="column">
                  <wp:posOffset>5488305</wp:posOffset>
                </wp:positionH>
                <wp:positionV relativeFrom="paragraph">
                  <wp:posOffset>5316220</wp:posOffset>
                </wp:positionV>
                <wp:extent cx="1285875" cy="333375"/>
                <wp:effectExtent l="0" t="0" r="9525" b="9525"/>
                <wp:wrapNone/>
                <wp:docPr id="783570895" name="Text Box 1"/>
                <wp:cNvGraphicFramePr/>
                <a:graphic xmlns:a="http://schemas.openxmlformats.org/drawingml/2006/main">
                  <a:graphicData uri="http://schemas.microsoft.com/office/word/2010/wordprocessingShape">
                    <wps:wsp>
                      <wps:cNvSpPr txBox="1"/>
                      <wps:spPr>
                        <a:xfrm>
                          <a:off x="0" y="0"/>
                          <a:ext cx="1285875" cy="333375"/>
                        </a:xfrm>
                        <a:prstGeom prst="rect">
                          <a:avLst/>
                        </a:prstGeom>
                        <a:solidFill>
                          <a:schemeClr val="lt1"/>
                        </a:solidFill>
                        <a:ln w="6350">
                          <a:noFill/>
                        </a:ln>
                      </wps:spPr>
                      <wps:txbx>
                        <w:txbxContent>
                          <w:p w14:paraId="01CBD55C" w14:textId="1091876D" w:rsidR="00CC1563" w:rsidRDefault="00CC1563" w:rsidP="00CC1563">
                            <w:pPr>
                              <w:spacing w:before="0" w:after="160" w:line="259" w:lineRule="auto"/>
                            </w:pPr>
                            <w:r>
                              <w:t>May 202</w:t>
                            </w:r>
                            <w:r w:rsidR="00DD69A3">
                              <w:t>5</w:t>
                            </w:r>
                          </w:p>
                          <w:p w14:paraId="3F5ABED9" w14:textId="77777777" w:rsidR="00CC1563" w:rsidRDefault="00CC15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AAD8B9" id="_x0000_t202" coordsize="21600,21600" o:spt="202" path="m,l,21600r21600,l21600,xe">
                <v:stroke joinstyle="miter"/>
                <v:path gradientshapeok="t" o:connecttype="rect"/>
              </v:shapetype>
              <v:shape id="Text Box 1" o:spid="_x0000_s1036" type="#_x0000_t202" style="position:absolute;margin-left:432.15pt;margin-top:418.6pt;width:101.2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" fillcolor="white [3201]" stroked="f" strokeweight=".5pt">
                <v:textbox>
                  <w:txbxContent>
                    <w:p w14:paraId="01CBD55C" w14:textId="1091876D" w:rsidR="00CC1563" w:rsidRDefault="00CC1563" w:rsidP="00CC1563">
                      <w:pPr>
                        <w:spacing w:before="0" w:after="160" w:line="259" w:lineRule="auto"/>
                      </w:pPr>
                      <w:r>
                        <w:t>May 202</w:t>
                      </w:r>
                      <w:r w:rsidR="00DD69A3">
                        <w:t>5</w:t>
                      </w:r>
                    </w:p>
                    <w:p w14:paraId="3F5ABED9" w14:textId="77777777" w:rsidR="00CC1563" w:rsidRDefault="00CC1563"/>
                  </w:txbxContent>
                </v:textbox>
              </v:shape>
            </w:pict>
          </mc:Fallback>
        </mc:AlternateContent>
      </w:r>
      <w:r w:rsidR="00B56B9B">
        <w:br w:type="page"/>
      </w:r>
    </w:p>
    <w:p w14:paraId="485E8D97" w14:textId="77777777" w:rsidR="00054A29" w:rsidRDefault="00054A29" w:rsidP="00054A29">
      <w:pPr>
        <w:pStyle w:val="Pull-outQuoteHeading"/>
      </w:pPr>
      <w:r w:rsidRPr="0005362E">
        <w:lastRenderedPageBreak/>
        <w:t>Acknowledgement</w:t>
      </w:r>
    </w:p>
    <w:p w14:paraId="6E6AC4B3" w14:textId="77777777" w:rsidR="00054A29" w:rsidRPr="005E43D0" w:rsidRDefault="00054A29" w:rsidP="00054A29">
      <w:pPr>
        <w:pStyle w:val="Pull-outQuote"/>
      </w:pPr>
      <w:r>
        <w:rPr>
          <w:noProof/>
        </w:rPr>
        <w:drawing>
          <wp:inline distT="0" distB="0" distL="0" distR="0" wp14:anchorId="31CDE970" wp14:editId="43814521">
            <wp:extent cx="6676391" cy="451485"/>
            <wp:effectExtent l="0" t="0" r="1016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6676391" cy="451485"/>
                    </a:xfrm>
                    <a:prstGeom prst="rect">
                      <a:avLst/>
                    </a:prstGeom>
                  </pic:spPr>
                </pic:pic>
              </a:graphicData>
            </a:graphic>
          </wp:inline>
        </w:drawing>
      </w:r>
    </w:p>
    <w:p w14:paraId="110907FB" w14:textId="77777777" w:rsidR="00054A29" w:rsidRDefault="00054A29" w:rsidP="00054A29">
      <w:pPr>
        <w:spacing w:before="0" w:after="0"/>
        <w:rPr>
          <w:noProof/>
        </w:rPr>
      </w:pPr>
    </w:p>
    <w:p w14:paraId="2283F2E4" w14:textId="77777777" w:rsidR="00054A29" w:rsidRDefault="00054A29" w:rsidP="00054A29">
      <w:pPr>
        <w:spacing w:before="0" w:after="0"/>
        <w:rPr>
          <w:noProof/>
        </w:rPr>
      </w:pPr>
    </w:p>
    <w:p w14:paraId="3B09CBFA" w14:textId="77777777" w:rsidR="00054A29" w:rsidRPr="008B40E1" w:rsidRDefault="00054A29" w:rsidP="00054A29">
      <w:pPr>
        <w:spacing w:before="0" w:after="0"/>
        <w:rPr>
          <w:b/>
          <w:bCs/>
          <w:noProof/>
        </w:rPr>
      </w:pPr>
      <w:r w:rsidRPr="00D74758">
        <w:rPr>
          <w:b/>
          <w:bCs/>
          <w:noProof/>
        </w:rPr>
        <w:t xml:space="preserve">Queries </w:t>
      </w:r>
      <w:r w:rsidRPr="008B40E1">
        <w:rPr>
          <w:b/>
          <w:bCs/>
          <w:noProof/>
        </w:rPr>
        <w:t>about the Gippsland Offshore Wind Transmission 2 GW Project should be directed to the proponent:</w:t>
      </w:r>
    </w:p>
    <w:p w14:paraId="01E303AD" w14:textId="77777777" w:rsidR="00054A29" w:rsidRPr="008B40E1" w:rsidRDefault="00054A29" w:rsidP="00054A29">
      <w:pPr>
        <w:spacing w:before="0" w:after="0"/>
        <w:rPr>
          <w:noProof/>
        </w:rPr>
      </w:pPr>
      <w:r w:rsidRPr="008B40E1">
        <w:rPr>
          <w:noProof/>
        </w:rPr>
        <w:t>VicGrid</w:t>
      </w:r>
    </w:p>
    <w:p w14:paraId="7D10ACC1" w14:textId="77777777" w:rsidR="00054A29" w:rsidRPr="008B40E1" w:rsidRDefault="00054A29" w:rsidP="00054A29">
      <w:pPr>
        <w:spacing w:before="0" w:after="0"/>
      </w:pPr>
      <w:r w:rsidRPr="008B40E1">
        <w:rPr>
          <w:noProof/>
        </w:rPr>
        <w:t xml:space="preserve">Telephone:  </w:t>
      </w:r>
      <w:r w:rsidRPr="008B40E1">
        <w:t xml:space="preserve">1800 418 341 </w:t>
      </w:r>
    </w:p>
    <w:p w14:paraId="03C06F11" w14:textId="77777777" w:rsidR="00054A29" w:rsidRPr="008B40E1" w:rsidRDefault="00054A29" w:rsidP="00054A29">
      <w:pPr>
        <w:spacing w:before="0" w:after="0"/>
      </w:pPr>
      <w:r w:rsidRPr="008B40E1">
        <w:rPr>
          <w:noProof/>
        </w:rPr>
        <w:t>Email:</w:t>
      </w:r>
      <w:r w:rsidRPr="008B40E1">
        <w:t xml:space="preserve">  </w:t>
      </w:r>
      <w:r w:rsidRPr="00E6499B">
        <w:rPr>
          <w:noProof/>
        </w:rPr>
        <w:t>vicgrid@deeca.vic.gov</w:t>
      </w:r>
      <w:r w:rsidRPr="008B40E1">
        <w:t>.au</w:t>
      </w:r>
    </w:p>
    <w:p w14:paraId="08718877" w14:textId="77777777" w:rsidR="00054A29" w:rsidRPr="008B40E1" w:rsidRDefault="00054A29" w:rsidP="00054A29">
      <w:pPr>
        <w:spacing w:before="0" w:after="0"/>
      </w:pPr>
      <w:r w:rsidRPr="008B40E1">
        <w:rPr>
          <w:noProof/>
        </w:rPr>
        <w:t xml:space="preserve">Website:  </w:t>
      </w:r>
      <w:r w:rsidRPr="008B40E1">
        <w:t>www.</w:t>
      </w:r>
      <w:r w:rsidRPr="00E6499B">
        <w:rPr>
          <w:noProof/>
        </w:rPr>
        <w:t>energy.vic.gov</w:t>
      </w:r>
      <w:r w:rsidRPr="008B40E1">
        <w:t>.au</w:t>
      </w:r>
      <w:r w:rsidRPr="00E6499B">
        <w:rPr>
          <w:noProof/>
        </w:rPr>
        <w:t>/renewable-energy/vicgrid/offshore-wind-transmission/gippsland-offshore-wind</w:t>
      </w:r>
    </w:p>
    <w:p w14:paraId="068CF3EF" w14:textId="77777777" w:rsidR="00054A29" w:rsidRPr="00E6499B" w:rsidRDefault="00054A29" w:rsidP="00054A29">
      <w:pPr>
        <w:spacing w:before="0" w:after="160" w:line="259" w:lineRule="auto"/>
        <w:rPr>
          <w:b/>
          <w:highlight w:val="yellow"/>
        </w:rPr>
      </w:pPr>
    </w:p>
    <w:p w14:paraId="6876BBDD" w14:textId="77777777" w:rsidR="00054A29" w:rsidRPr="00242E8E" w:rsidRDefault="00054A29" w:rsidP="00054A29">
      <w:pPr>
        <w:spacing w:before="0" w:after="0"/>
        <w:rPr>
          <w:b/>
          <w:bCs/>
          <w:noProof/>
        </w:rPr>
      </w:pPr>
      <w:r w:rsidRPr="00242E8E">
        <w:rPr>
          <w:b/>
          <w:bCs/>
          <w:noProof/>
        </w:rPr>
        <w:t>Queries about the EES process and Scoping Requirements should be directed to the department:</w:t>
      </w:r>
    </w:p>
    <w:p w14:paraId="2E11F549" w14:textId="77777777" w:rsidR="00054A29" w:rsidRPr="00242E8E" w:rsidRDefault="00054A29" w:rsidP="00054A29">
      <w:pPr>
        <w:spacing w:before="0" w:after="0"/>
        <w:rPr>
          <w:noProof/>
        </w:rPr>
      </w:pPr>
      <w:r w:rsidRPr="00242E8E">
        <w:rPr>
          <w:noProof/>
        </w:rPr>
        <w:t>Impact Assessment Unit</w:t>
      </w:r>
    </w:p>
    <w:p w14:paraId="3461D256" w14:textId="77777777" w:rsidR="00054A29" w:rsidRDefault="00054A29" w:rsidP="00054A29">
      <w:pPr>
        <w:spacing w:before="0" w:after="0"/>
        <w:rPr>
          <w:noProof/>
        </w:rPr>
      </w:pPr>
      <w:r w:rsidRPr="00242E8E">
        <w:rPr>
          <w:noProof/>
        </w:rPr>
        <w:t>Email:</w:t>
      </w:r>
      <w:r w:rsidRPr="00242E8E">
        <w:tab/>
      </w:r>
      <w:hyperlink r:id="rId17">
        <w:r w:rsidRPr="00242E8E">
          <w:rPr>
            <w:rStyle w:val="Hyperlink"/>
            <w:noProof/>
          </w:rPr>
          <w:t>environment.assessment@transport.vic.gov.au</w:t>
        </w:r>
      </w:hyperlink>
    </w:p>
    <w:p w14:paraId="27CEF58D" w14:textId="77777777" w:rsidR="00054A29" w:rsidRDefault="00054A29" w:rsidP="00054A29">
      <w:pPr>
        <w:spacing w:before="0" w:after="0"/>
        <w:rPr>
          <w:noProof/>
        </w:rPr>
      </w:pPr>
    </w:p>
    <w:p w14:paraId="49AEF791" w14:textId="77777777" w:rsidR="00054A29" w:rsidRDefault="00054A29" w:rsidP="00054A29">
      <w:pPr>
        <w:spacing w:before="0" w:after="0"/>
        <w:rPr>
          <w:noProof/>
        </w:rPr>
      </w:pPr>
    </w:p>
    <w:p w14:paraId="585C4B3E" w14:textId="77777777" w:rsidR="00054A29" w:rsidRPr="00ED53BC" w:rsidRDefault="00054A29" w:rsidP="00054A29">
      <w:pPr>
        <w:pStyle w:val="BodyText12ptBefore"/>
        <w:rPr>
          <w:rFonts w:eastAsia="Calibri"/>
        </w:rPr>
      </w:pPr>
      <w:r w:rsidRPr="34C813A3">
        <w:rPr>
          <w:rFonts w:eastAsia="Calibri"/>
          <w:shd w:val="clear" w:color="auto" w:fill="FFFFFF"/>
        </w:rPr>
        <w:t xml:space="preserve">The Department of Transport and Planning is committed to ensuring that our digital documents are accessible to all individuals. We acknowledge that due to various factors, not </w:t>
      </w:r>
      <w:proofErr w:type="gramStart"/>
      <w:r w:rsidRPr="34C813A3">
        <w:rPr>
          <w:rFonts w:eastAsia="Calibri"/>
          <w:shd w:val="clear" w:color="auto" w:fill="FFFFFF"/>
        </w:rPr>
        <w:t>all of</w:t>
      </w:r>
      <w:proofErr w:type="gramEnd"/>
      <w:r w:rsidRPr="34C813A3">
        <w:rPr>
          <w:rFonts w:eastAsia="Calibri"/>
          <w:shd w:val="clear" w:color="auto" w:fill="FFFFFF"/>
        </w:rPr>
        <w:t xml:space="preserve"> our documents may meet accessibility standards. If you would like to receive this publication in an alternative format, please </w:t>
      </w:r>
      <w:hyperlink r:id="rId18" w:tooltip="https://www.planning.vic.gov.au/contact-us" w:history="1">
        <w:r w:rsidRPr="34C813A3">
          <w:rPr>
            <w:rFonts w:eastAsia="Calibri"/>
            <w:color w:val="0563C1"/>
            <w:shd w:val="clear" w:color="auto" w:fill="FFFFFF"/>
          </w:rPr>
          <w:t>contact us</w:t>
        </w:r>
      </w:hyperlink>
      <w:r w:rsidRPr="34C813A3">
        <w:rPr>
          <w:rFonts w:eastAsia="Calibri"/>
          <w:shd w:val="clear" w:color="auto" w:fill="FFFFFF"/>
        </w:rPr>
        <w:t xml:space="preserve"> and we will make reasonable efforts to provide you with an accessible format of the document.</w:t>
      </w:r>
    </w:p>
    <w:p w14:paraId="67BF73FF" w14:textId="77777777" w:rsidR="00054A29" w:rsidRDefault="00054A29" w:rsidP="00054A29">
      <w:pPr>
        <w:spacing w:before="0" w:after="0"/>
        <w:rPr>
          <w:noProof/>
        </w:rPr>
      </w:pPr>
    </w:p>
    <w:p w14:paraId="36D1DBBF" w14:textId="77777777" w:rsidR="00054A29" w:rsidRDefault="00054A29" w:rsidP="00054A29">
      <w:pPr>
        <w:spacing w:before="0" w:after="160" w:line="259" w:lineRule="auto"/>
        <w:rPr>
          <w:rFonts w:asciiTheme="majorHAnsi" w:eastAsiaTheme="majorEastAsia" w:hAnsiTheme="majorHAnsi" w:cstheme="majorBidi"/>
          <w:b/>
          <w:bCs/>
          <w:color w:val="53565A" w:themeColor="accent6"/>
          <w:sz w:val="28"/>
          <w:szCs w:val="28"/>
        </w:rPr>
      </w:pPr>
      <w:r>
        <w:br w:type="page"/>
      </w:r>
    </w:p>
    <w:p w14:paraId="2BE80D9F" w14:textId="77777777" w:rsidR="00054A29" w:rsidRPr="00242E8E" w:rsidRDefault="00054A29" w:rsidP="009D4C5F">
      <w:pPr>
        <w:pStyle w:val="Heading1"/>
        <w:numPr>
          <w:ilvl w:val="0"/>
          <w:numId w:val="0"/>
        </w:numPr>
        <w:ind w:left="432" w:hanging="432"/>
      </w:pPr>
      <w:bookmarkStart w:id="0" w:name="_Toc192577369"/>
      <w:r w:rsidRPr="00242E8E">
        <w:lastRenderedPageBreak/>
        <w:t>List of abbreviations</w:t>
      </w:r>
      <w:bookmarkEnd w:id="0"/>
    </w:p>
    <w:p w14:paraId="005F616F" w14:textId="77777777" w:rsidR="00054A29" w:rsidRDefault="00054A29" w:rsidP="00054A29">
      <w:pPr>
        <w:pStyle w:val="BodyText"/>
      </w:pPr>
    </w:p>
    <w:p w14:paraId="66299C8A" w14:textId="77777777" w:rsidR="00054A29" w:rsidRPr="00242E8E" w:rsidRDefault="00054A29" w:rsidP="005B6F9E">
      <w:pPr>
        <w:pStyle w:val="BodyText"/>
        <w:spacing w:before="0" w:after="200"/>
      </w:pPr>
      <w:r>
        <w:t>CFA</w:t>
      </w:r>
      <w:r>
        <w:tab/>
      </w:r>
      <w:r>
        <w:tab/>
        <w:t>Country Fire Authority</w:t>
      </w:r>
    </w:p>
    <w:p w14:paraId="65674355" w14:textId="77777777" w:rsidR="00054A29" w:rsidRPr="00242E8E" w:rsidRDefault="00054A29" w:rsidP="005B6F9E">
      <w:pPr>
        <w:pStyle w:val="BodyText"/>
        <w:spacing w:before="0" w:after="200"/>
      </w:pPr>
      <w:r w:rsidRPr="00242E8E">
        <w:t>CHMP</w:t>
      </w:r>
      <w:r w:rsidRPr="00242E8E">
        <w:tab/>
      </w:r>
      <w:r w:rsidRPr="00242E8E">
        <w:tab/>
        <w:t>Cultural heritage management plan</w:t>
      </w:r>
    </w:p>
    <w:p w14:paraId="458EFD01" w14:textId="77777777" w:rsidR="00054A29" w:rsidRPr="00242E8E" w:rsidRDefault="00054A29" w:rsidP="005B6F9E">
      <w:pPr>
        <w:pStyle w:val="BodyText"/>
        <w:spacing w:before="0" w:after="200"/>
        <w:rPr>
          <w:color w:val="auto"/>
        </w:rPr>
      </w:pPr>
      <w:r w:rsidRPr="34C813A3">
        <w:rPr>
          <w:color w:val="auto"/>
        </w:rPr>
        <w:t>DCCEEW</w:t>
      </w:r>
      <w:r>
        <w:tab/>
      </w:r>
      <w:r w:rsidRPr="34C813A3">
        <w:rPr>
          <w:color w:val="auto"/>
        </w:rPr>
        <w:t xml:space="preserve">Department of Climate Change, Energy, Environment and Water (Cwlth) </w:t>
      </w:r>
    </w:p>
    <w:p w14:paraId="198CE323" w14:textId="77777777" w:rsidR="00054A29" w:rsidRPr="00242E8E" w:rsidRDefault="00054A29" w:rsidP="005B6F9E">
      <w:pPr>
        <w:pStyle w:val="BodyText"/>
        <w:spacing w:before="0" w:after="200"/>
      </w:pPr>
      <w:r w:rsidRPr="00242E8E">
        <w:t>DTP</w:t>
      </w:r>
      <w:r w:rsidRPr="00242E8E">
        <w:tab/>
      </w:r>
      <w:r w:rsidRPr="00242E8E">
        <w:tab/>
        <w:t>Department of Transport and Planning</w:t>
      </w:r>
    </w:p>
    <w:p w14:paraId="4CF26C0A" w14:textId="77777777" w:rsidR="00054A29" w:rsidRPr="00242E8E" w:rsidRDefault="00054A29" w:rsidP="005B6F9E">
      <w:pPr>
        <w:pStyle w:val="BodyText"/>
        <w:spacing w:before="0" w:after="200"/>
      </w:pPr>
      <w:r w:rsidRPr="00242E8E">
        <w:t>DEECA</w:t>
      </w:r>
      <w:r w:rsidRPr="00242E8E">
        <w:tab/>
      </w:r>
      <w:r w:rsidRPr="00242E8E">
        <w:tab/>
        <w:t>Department of Energy, Environment and Climate Action</w:t>
      </w:r>
    </w:p>
    <w:p w14:paraId="0B278990" w14:textId="77777777" w:rsidR="00054A29" w:rsidRPr="00242E8E" w:rsidRDefault="00054A29" w:rsidP="005B6F9E">
      <w:pPr>
        <w:pStyle w:val="BodyText"/>
        <w:spacing w:before="0" w:after="200"/>
      </w:pPr>
      <w:r w:rsidRPr="00242E8E">
        <w:t>EE Act</w:t>
      </w:r>
      <w:r w:rsidRPr="00242E8E">
        <w:tab/>
      </w:r>
      <w:r w:rsidRPr="00242E8E">
        <w:tab/>
      </w:r>
      <w:r w:rsidRPr="00242E8E">
        <w:rPr>
          <w:i/>
          <w:iCs/>
        </w:rPr>
        <w:t>Environment Effects Act 1978</w:t>
      </w:r>
    </w:p>
    <w:p w14:paraId="06D50932" w14:textId="77777777" w:rsidR="00054A29" w:rsidRPr="00242E8E" w:rsidRDefault="00054A29" w:rsidP="005B6F9E">
      <w:pPr>
        <w:pStyle w:val="BodyText"/>
        <w:spacing w:before="0" w:after="200"/>
      </w:pPr>
      <w:r w:rsidRPr="00242E8E">
        <w:t>EES</w:t>
      </w:r>
      <w:r w:rsidRPr="00242E8E">
        <w:tab/>
      </w:r>
      <w:r w:rsidRPr="00242E8E">
        <w:tab/>
        <w:t>Environment effects statement</w:t>
      </w:r>
    </w:p>
    <w:p w14:paraId="35CE7943" w14:textId="77777777" w:rsidR="00054A29" w:rsidRPr="00242E8E" w:rsidRDefault="00054A29" w:rsidP="005B6F9E">
      <w:pPr>
        <w:pStyle w:val="BodyText"/>
        <w:spacing w:before="0" w:after="200"/>
      </w:pPr>
      <w:r w:rsidRPr="00242E8E">
        <w:t>EMF</w:t>
      </w:r>
      <w:r w:rsidRPr="00242E8E">
        <w:tab/>
      </w:r>
      <w:r w:rsidRPr="00242E8E">
        <w:tab/>
        <w:t>Environmental management framework</w:t>
      </w:r>
    </w:p>
    <w:p w14:paraId="4D0EDEB9" w14:textId="77777777" w:rsidR="00054A29" w:rsidRPr="00242E8E" w:rsidRDefault="00054A29" w:rsidP="005B6F9E">
      <w:pPr>
        <w:pStyle w:val="BodyText"/>
        <w:spacing w:before="0" w:after="200"/>
      </w:pPr>
      <w:r w:rsidRPr="00242E8E">
        <w:t xml:space="preserve">EP Act </w:t>
      </w:r>
      <w:r w:rsidRPr="00242E8E">
        <w:tab/>
      </w:r>
      <w:r w:rsidRPr="00242E8E">
        <w:tab/>
      </w:r>
      <w:r w:rsidRPr="00242E8E">
        <w:rPr>
          <w:i/>
          <w:iCs/>
        </w:rPr>
        <w:t>Environment Protection Act 2017</w:t>
      </w:r>
      <w:r w:rsidRPr="00242E8E">
        <w:t xml:space="preserve"> (Vic)</w:t>
      </w:r>
    </w:p>
    <w:p w14:paraId="4E8341D0" w14:textId="09134A17" w:rsidR="00054A29" w:rsidRPr="00242E8E" w:rsidRDefault="00054A29" w:rsidP="005B6F9E">
      <w:pPr>
        <w:pStyle w:val="BodyText"/>
        <w:tabs>
          <w:tab w:val="left" w:pos="720"/>
          <w:tab w:val="left" w:pos="1440"/>
          <w:tab w:val="left" w:pos="2160"/>
          <w:tab w:val="left" w:pos="2880"/>
          <w:tab w:val="left" w:pos="3600"/>
          <w:tab w:val="left" w:pos="4320"/>
          <w:tab w:val="left" w:pos="9743"/>
        </w:tabs>
        <w:spacing w:before="0" w:after="200"/>
        <w:rPr>
          <w:color w:val="auto"/>
        </w:rPr>
      </w:pPr>
      <w:r w:rsidRPr="00242E8E">
        <w:rPr>
          <w:color w:val="auto"/>
        </w:rPr>
        <w:t>EPA</w:t>
      </w:r>
      <w:r w:rsidRPr="00242E8E">
        <w:tab/>
      </w:r>
      <w:r w:rsidRPr="00242E8E">
        <w:tab/>
      </w:r>
      <w:r w:rsidRPr="00242E8E">
        <w:rPr>
          <w:color w:val="auto"/>
        </w:rPr>
        <w:t>Environment Protection Authority</w:t>
      </w:r>
      <w:r w:rsidR="00F23FD6">
        <w:rPr>
          <w:color w:val="auto"/>
        </w:rPr>
        <w:tab/>
      </w:r>
    </w:p>
    <w:p w14:paraId="1C80A3E7" w14:textId="77777777" w:rsidR="00054A29" w:rsidRPr="00242E8E" w:rsidRDefault="00054A29" w:rsidP="005B6F9E">
      <w:pPr>
        <w:pStyle w:val="BodyText"/>
        <w:spacing w:before="0" w:after="200"/>
        <w:rPr>
          <w:color w:val="auto"/>
        </w:rPr>
      </w:pPr>
      <w:r w:rsidRPr="34C813A3">
        <w:rPr>
          <w:color w:val="auto"/>
        </w:rPr>
        <w:t>EPBC Act</w:t>
      </w:r>
      <w:r>
        <w:tab/>
      </w:r>
      <w:r w:rsidRPr="34C813A3">
        <w:rPr>
          <w:i/>
          <w:iCs/>
          <w:color w:val="auto"/>
        </w:rPr>
        <w:t>Environment Protection and Biodiversity Conservation Act 1999</w:t>
      </w:r>
    </w:p>
    <w:p w14:paraId="0E1C9882" w14:textId="77777777" w:rsidR="00054A29" w:rsidRPr="00242E8E" w:rsidRDefault="00054A29" w:rsidP="005B6F9E">
      <w:pPr>
        <w:pStyle w:val="BodyText"/>
        <w:spacing w:before="0" w:after="200"/>
        <w:rPr>
          <w:color w:val="auto"/>
        </w:rPr>
      </w:pPr>
      <w:r w:rsidRPr="34C813A3">
        <w:rPr>
          <w:color w:val="auto"/>
        </w:rPr>
        <w:t>FFG Act</w:t>
      </w:r>
      <w:r>
        <w:tab/>
      </w:r>
      <w:r w:rsidRPr="34C813A3">
        <w:rPr>
          <w:i/>
          <w:iCs/>
          <w:color w:val="auto"/>
        </w:rPr>
        <w:t>Flora and Fauna Guarantee Act 1988</w:t>
      </w:r>
    </w:p>
    <w:p w14:paraId="7A13608E" w14:textId="77777777" w:rsidR="00054A29" w:rsidRPr="00242E8E" w:rsidRDefault="00054A29" w:rsidP="005B6F9E">
      <w:pPr>
        <w:pStyle w:val="BodyText"/>
        <w:spacing w:before="0" w:after="200"/>
      </w:pPr>
      <w:r w:rsidRPr="00242E8E">
        <w:t>ha</w:t>
      </w:r>
      <w:r w:rsidRPr="00242E8E">
        <w:tab/>
      </w:r>
      <w:r w:rsidRPr="00242E8E">
        <w:tab/>
        <w:t>Hectares</w:t>
      </w:r>
    </w:p>
    <w:p w14:paraId="546C23AB" w14:textId="77777777" w:rsidR="00054A29" w:rsidRPr="00242E8E" w:rsidRDefault="00054A29" w:rsidP="005B6F9E">
      <w:pPr>
        <w:pStyle w:val="BodyText"/>
        <w:spacing w:before="0" w:after="200"/>
      </w:pPr>
      <w:r w:rsidRPr="00242E8E">
        <w:t>MNES</w:t>
      </w:r>
      <w:r w:rsidRPr="00242E8E">
        <w:tab/>
      </w:r>
      <w:r w:rsidRPr="00242E8E">
        <w:tab/>
        <w:t>Matters of national environmental significance</w:t>
      </w:r>
    </w:p>
    <w:p w14:paraId="53A1292B" w14:textId="77777777" w:rsidR="00054A29" w:rsidRPr="00242E8E" w:rsidRDefault="00054A29" w:rsidP="005B6F9E">
      <w:pPr>
        <w:pStyle w:val="BodyText"/>
        <w:spacing w:before="0" w:after="200"/>
      </w:pPr>
      <w:r w:rsidRPr="00242E8E">
        <w:t>PE Act</w:t>
      </w:r>
      <w:r w:rsidRPr="00242E8E">
        <w:tab/>
      </w:r>
      <w:r>
        <w:tab/>
      </w:r>
      <w:r w:rsidRPr="00242E8E">
        <w:rPr>
          <w:i/>
          <w:iCs/>
        </w:rPr>
        <w:t xml:space="preserve">Planning and Environment Act 1987 </w:t>
      </w:r>
      <w:r w:rsidRPr="00242E8E">
        <w:t>(Vic)</w:t>
      </w:r>
    </w:p>
    <w:p w14:paraId="68B52C7D" w14:textId="77777777" w:rsidR="00054A29" w:rsidRPr="00242E8E" w:rsidRDefault="00054A29" w:rsidP="005B6F9E">
      <w:pPr>
        <w:pStyle w:val="BodyText"/>
        <w:spacing w:before="0" w:after="200"/>
      </w:pPr>
      <w:r w:rsidRPr="00242E8E">
        <w:t>RAP</w:t>
      </w:r>
      <w:r w:rsidRPr="00242E8E">
        <w:tab/>
      </w:r>
      <w:r w:rsidRPr="00242E8E">
        <w:tab/>
        <w:t>Registered Aboriginal Party</w:t>
      </w:r>
    </w:p>
    <w:p w14:paraId="09789766" w14:textId="77777777" w:rsidR="00054A29" w:rsidRDefault="00054A29" w:rsidP="005B6F9E">
      <w:pPr>
        <w:pStyle w:val="BodyText"/>
        <w:spacing w:before="0" w:after="200"/>
      </w:pPr>
      <w:r w:rsidRPr="00242E8E">
        <w:t>TRG</w:t>
      </w:r>
      <w:r w:rsidRPr="00242E8E">
        <w:tab/>
      </w:r>
      <w:r w:rsidRPr="00242E8E">
        <w:tab/>
        <w:t>Technical reference group</w:t>
      </w:r>
    </w:p>
    <w:p w14:paraId="0CC1E721" w14:textId="116F70E8" w:rsidR="004327AA" w:rsidRDefault="004327AA">
      <w:pPr>
        <w:spacing w:before="0" w:after="160" w:line="259" w:lineRule="auto"/>
        <w:rPr>
          <w:rFonts w:eastAsia="Times New Roman" w:cs="Times New Roman"/>
          <w:color w:val="000000" w:themeColor="text1"/>
          <w:szCs w:val="20"/>
        </w:rPr>
      </w:pPr>
      <w:r>
        <w:br w:type="page"/>
      </w:r>
    </w:p>
    <w:bookmarkStart w:id="1" w:name="_Toc192577370" w:displacedByCustomXml="next"/>
    <w:sdt>
      <w:sdtPr>
        <w:rPr>
          <w:rFonts w:asciiTheme="minorHAnsi" w:eastAsiaTheme="minorHAnsi" w:hAnsiTheme="minorHAnsi" w:cstheme="minorBidi"/>
          <w:color w:val="auto"/>
          <w:sz w:val="20"/>
          <w:szCs w:val="22"/>
        </w:rPr>
        <w:id w:val="1876730543"/>
        <w:docPartObj>
          <w:docPartGallery w:val="Table of Contents"/>
          <w:docPartUnique/>
        </w:docPartObj>
      </w:sdtPr>
      <w:sdtEndPr>
        <w:rPr>
          <w:rFonts w:eastAsiaTheme="minorEastAsia"/>
          <w:bCs/>
          <w:noProof/>
          <w:szCs w:val="20"/>
        </w:rPr>
      </w:sdtEndPr>
      <w:sdtContent>
        <w:p w14:paraId="45BB8013" w14:textId="7224CE82" w:rsidR="00054A29" w:rsidRPr="00F23FD6" w:rsidRDefault="007A397E" w:rsidP="00F23FD6">
          <w:pPr>
            <w:pStyle w:val="Heading1"/>
            <w:numPr>
              <w:ilvl w:val="0"/>
              <w:numId w:val="0"/>
            </w:numPr>
            <w:ind w:left="432" w:hanging="432"/>
            <w:rPr>
              <w:sz w:val="22"/>
            </w:rPr>
          </w:pPr>
          <w:r>
            <w:t>C</w:t>
          </w:r>
          <w:r w:rsidR="00885C3D">
            <w:t>ontents</w:t>
          </w:r>
          <w:bookmarkEnd w:id="1"/>
        </w:p>
        <w:p w14:paraId="7A35EFB9" w14:textId="0535E578" w:rsidR="00AF4E62" w:rsidRDefault="006F64C8">
          <w:pPr>
            <w:pStyle w:val="TOC1"/>
            <w:rPr>
              <w:rFonts w:eastAsiaTheme="minorEastAsia"/>
              <w:b w:val="0"/>
              <w:noProof/>
              <w:kern w:val="2"/>
              <w:sz w:val="24"/>
              <w:szCs w:val="24"/>
              <w:lang w:eastAsia="en-AU"/>
              <w14:ligatures w14:val="standardContextual"/>
            </w:rPr>
          </w:pPr>
          <w:r>
            <w:fldChar w:fldCharType="begin"/>
          </w:r>
          <w:r>
            <w:instrText xml:space="preserve"> TOC \o "1-2" \h \z \u </w:instrText>
          </w:r>
          <w:r>
            <w:fldChar w:fldCharType="separate"/>
          </w:r>
          <w:hyperlink w:anchor="_Toc192577369" w:history="1">
            <w:r w:rsidR="00AF4E62" w:rsidRPr="00644079">
              <w:rPr>
                <w:rStyle w:val="Hyperlink"/>
                <w:noProof/>
              </w:rPr>
              <w:t>List of abbreviations</w:t>
            </w:r>
            <w:r w:rsidR="00AF4E62">
              <w:rPr>
                <w:noProof/>
                <w:webHidden/>
              </w:rPr>
              <w:tab/>
            </w:r>
            <w:r w:rsidR="00AF4E62">
              <w:rPr>
                <w:noProof/>
                <w:webHidden/>
              </w:rPr>
              <w:fldChar w:fldCharType="begin"/>
            </w:r>
            <w:r w:rsidR="00AF4E62">
              <w:rPr>
                <w:noProof/>
                <w:webHidden/>
              </w:rPr>
              <w:instrText xml:space="preserve"> PAGEREF _Toc192577369 \h </w:instrText>
            </w:r>
            <w:r w:rsidR="00AF4E62">
              <w:rPr>
                <w:noProof/>
                <w:webHidden/>
              </w:rPr>
            </w:r>
            <w:r w:rsidR="00AF4E62">
              <w:rPr>
                <w:noProof/>
                <w:webHidden/>
              </w:rPr>
              <w:fldChar w:fldCharType="separate"/>
            </w:r>
            <w:r w:rsidR="00BA0CE1">
              <w:rPr>
                <w:noProof/>
                <w:webHidden/>
              </w:rPr>
              <w:t>2</w:t>
            </w:r>
            <w:r w:rsidR="00AF4E62">
              <w:rPr>
                <w:noProof/>
                <w:webHidden/>
              </w:rPr>
              <w:fldChar w:fldCharType="end"/>
            </w:r>
          </w:hyperlink>
        </w:p>
        <w:p w14:paraId="023A8BBD" w14:textId="7139679A" w:rsidR="00AF4E62" w:rsidRDefault="00AF4E62">
          <w:pPr>
            <w:pStyle w:val="TOC1"/>
            <w:rPr>
              <w:rFonts w:eastAsiaTheme="minorEastAsia"/>
              <w:b w:val="0"/>
              <w:noProof/>
              <w:kern w:val="2"/>
              <w:sz w:val="24"/>
              <w:szCs w:val="24"/>
              <w:lang w:eastAsia="en-AU"/>
              <w14:ligatures w14:val="standardContextual"/>
            </w:rPr>
          </w:pPr>
          <w:hyperlink w:anchor="_Toc192577370" w:history="1">
            <w:r w:rsidRPr="00644079">
              <w:rPr>
                <w:rStyle w:val="Hyperlink"/>
                <w:noProof/>
              </w:rPr>
              <w:t>Contents</w:t>
            </w:r>
            <w:r>
              <w:rPr>
                <w:noProof/>
                <w:webHidden/>
              </w:rPr>
              <w:tab/>
            </w:r>
            <w:r>
              <w:rPr>
                <w:noProof/>
                <w:webHidden/>
              </w:rPr>
              <w:fldChar w:fldCharType="begin"/>
            </w:r>
            <w:r>
              <w:rPr>
                <w:noProof/>
                <w:webHidden/>
              </w:rPr>
              <w:instrText xml:space="preserve"> PAGEREF _Toc192577370 \h </w:instrText>
            </w:r>
            <w:r>
              <w:rPr>
                <w:noProof/>
                <w:webHidden/>
              </w:rPr>
            </w:r>
            <w:r>
              <w:rPr>
                <w:noProof/>
                <w:webHidden/>
              </w:rPr>
              <w:fldChar w:fldCharType="separate"/>
            </w:r>
            <w:r w:rsidR="00BA0CE1">
              <w:rPr>
                <w:noProof/>
                <w:webHidden/>
              </w:rPr>
              <w:t>3</w:t>
            </w:r>
            <w:r>
              <w:rPr>
                <w:noProof/>
                <w:webHidden/>
              </w:rPr>
              <w:fldChar w:fldCharType="end"/>
            </w:r>
          </w:hyperlink>
        </w:p>
        <w:p w14:paraId="1B0F8B22" w14:textId="6DBC3A98" w:rsidR="00AF4E62" w:rsidRDefault="00AF4E62">
          <w:pPr>
            <w:pStyle w:val="TOC1"/>
            <w:tabs>
              <w:tab w:val="left" w:pos="720"/>
            </w:tabs>
            <w:rPr>
              <w:rFonts w:eastAsiaTheme="minorEastAsia"/>
              <w:b w:val="0"/>
              <w:noProof/>
              <w:kern w:val="2"/>
              <w:sz w:val="24"/>
              <w:szCs w:val="24"/>
              <w:lang w:eastAsia="en-AU"/>
              <w14:ligatures w14:val="standardContextual"/>
            </w:rPr>
          </w:pPr>
          <w:hyperlink w:anchor="_Toc192577371" w:history="1">
            <w:r w:rsidRPr="00644079">
              <w:rPr>
                <w:rStyle w:val="Hyperlink"/>
                <w:noProof/>
              </w:rPr>
              <w:t>1</w:t>
            </w:r>
            <w:r>
              <w:rPr>
                <w:rFonts w:eastAsiaTheme="minorEastAsia"/>
                <w:b w:val="0"/>
                <w:noProof/>
                <w:kern w:val="2"/>
                <w:sz w:val="24"/>
                <w:szCs w:val="24"/>
                <w:lang w:eastAsia="en-AU"/>
                <w14:ligatures w14:val="standardContextual"/>
              </w:rPr>
              <w:tab/>
            </w:r>
            <w:r w:rsidRPr="00644079">
              <w:rPr>
                <w:rStyle w:val="Hyperlink"/>
                <w:noProof/>
              </w:rPr>
              <w:t>Introduction</w:t>
            </w:r>
            <w:r>
              <w:rPr>
                <w:noProof/>
                <w:webHidden/>
              </w:rPr>
              <w:tab/>
            </w:r>
            <w:r>
              <w:rPr>
                <w:noProof/>
                <w:webHidden/>
              </w:rPr>
              <w:fldChar w:fldCharType="begin"/>
            </w:r>
            <w:r>
              <w:rPr>
                <w:noProof/>
                <w:webHidden/>
              </w:rPr>
              <w:instrText xml:space="preserve"> PAGEREF _Toc192577371 \h </w:instrText>
            </w:r>
            <w:r>
              <w:rPr>
                <w:noProof/>
                <w:webHidden/>
              </w:rPr>
            </w:r>
            <w:r>
              <w:rPr>
                <w:noProof/>
                <w:webHidden/>
              </w:rPr>
              <w:fldChar w:fldCharType="separate"/>
            </w:r>
            <w:r w:rsidR="00BA0CE1">
              <w:rPr>
                <w:noProof/>
                <w:webHidden/>
              </w:rPr>
              <w:t>4</w:t>
            </w:r>
            <w:r>
              <w:rPr>
                <w:noProof/>
                <w:webHidden/>
              </w:rPr>
              <w:fldChar w:fldCharType="end"/>
            </w:r>
          </w:hyperlink>
        </w:p>
        <w:p w14:paraId="3E59570B" w14:textId="281D25C7" w:rsidR="00AF4E62" w:rsidRDefault="00AF4E62">
          <w:pPr>
            <w:pStyle w:val="TOC2"/>
            <w:tabs>
              <w:tab w:val="left" w:pos="720"/>
            </w:tabs>
            <w:rPr>
              <w:rFonts w:eastAsiaTheme="minorEastAsia"/>
              <w:noProof/>
              <w:kern w:val="2"/>
              <w:sz w:val="24"/>
              <w:szCs w:val="24"/>
              <w:lang w:eastAsia="en-AU"/>
              <w14:ligatures w14:val="standardContextual"/>
            </w:rPr>
          </w:pPr>
          <w:hyperlink w:anchor="_Toc192577372" w:history="1">
            <w:r w:rsidRPr="00644079">
              <w:rPr>
                <w:rStyle w:val="Hyperlink"/>
                <w:noProof/>
              </w:rPr>
              <w:t>1.1</w:t>
            </w:r>
            <w:r>
              <w:rPr>
                <w:rFonts w:eastAsiaTheme="minorEastAsia"/>
                <w:noProof/>
                <w:kern w:val="2"/>
                <w:sz w:val="24"/>
                <w:szCs w:val="24"/>
                <w:lang w:eastAsia="en-AU"/>
                <w14:ligatures w14:val="standardContextual"/>
              </w:rPr>
              <w:tab/>
            </w:r>
            <w:r w:rsidRPr="00644079">
              <w:rPr>
                <w:rStyle w:val="Hyperlink"/>
                <w:noProof/>
              </w:rPr>
              <w:t>The project and setting</w:t>
            </w:r>
            <w:r>
              <w:rPr>
                <w:noProof/>
                <w:webHidden/>
              </w:rPr>
              <w:tab/>
            </w:r>
            <w:r>
              <w:rPr>
                <w:noProof/>
                <w:webHidden/>
              </w:rPr>
              <w:fldChar w:fldCharType="begin"/>
            </w:r>
            <w:r>
              <w:rPr>
                <w:noProof/>
                <w:webHidden/>
              </w:rPr>
              <w:instrText xml:space="preserve"> PAGEREF _Toc192577372 \h </w:instrText>
            </w:r>
            <w:r>
              <w:rPr>
                <w:noProof/>
                <w:webHidden/>
              </w:rPr>
            </w:r>
            <w:r>
              <w:rPr>
                <w:noProof/>
                <w:webHidden/>
              </w:rPr>
              <w:fldChar w:fldCharType="separate"/>
            </w:r>
            <w:r w:rsidR="00BA0CE1">
              <w:rPr>
                <w:noProof/>
                <w:webHidden/>
              </w:rPr>
              <w:t>4</w:t>
            </w:r>
            <w:r>
              <w:rPr>
                <w:noProof/>
                <w:webHidden/>
              </w:rPr>
              <w:fldChar w:fldCharType="end"/>
            </w:r>
          </w:hyperlink>
        </w:p>
        <w:p w14:paraId="046D1A9D" w14:textId="6D3F13AB" w:rsidR="00AF4E62" w:rsidRDefault="00AF4E62">
          <w:pPr>
            <w:pStyle w:val="TOC2"/>
            <w:tabs>
              <w:tab w:val="left" w:pos="720"/>
            </w:tabs>
            <w:rPr>
              <w:rFonts w:eastAsiaTheme="minorEastAsia"/>
              <w:noProof/>
              <w:kern w:val="2"/>
              <w:sz w:val="24"/>
              <w:szCs w:val="24"/>
              <w:lang w:eastAsia="en-AU"/>
              <w14:ligatures w14:val="standardContextual"/>
            </w:rPr>
          </w:pPr>
          <w:hyperlink w:anchor="_Toc192577373" w:history="1">
            <w:r w:rsidRPr="00644079">
              <w:rPr>
                <w:rStyle w:val="Hyperlink"/>
                <w:noProof/>
              </w:rPr>
              <w:t>1.2</w:t>
            </w:r>
            <w:r>
              <w:rPr>
                <w:rFonts w:eastAsiaTheme="minorEastAsia"/>
                <w:noProof/>
                <w:kern w:val="2"/>
                <w:sz w:val="24"/>
                <w:szCs w:val="24"/>
                <w:lang w:eastAsia="en-AU"/>
                <w14:ligatures w14:val="standardContextual"/>
              </w:rPr>
              <w:tab/>
            </w:r>
            <w:r w:rsidRPr="00644079">
              <w:rPr>
                <w:rStyle w:val="Hyperlink"/>
                <w:noProof/>
              </w:rPr>
              <w:t>Minister’s requirements for this EES</w:t>
            </w:r>
            <w:r>
              <w:rPr>
                <w:noProof/>
                <w:webHidden/>
              </w:rPr>
              <w:tab/>
            </w:r>
            <w:r>
              <w:rPr>
                <w:noProof/>
                <w:webHidden/>
              </w:rPr>
              <w:fldChar w:fldCharType="begin"/>
            </w:r>
            <w:r>
              <w:rPr>
                <w:noProof/>
                <w:webHidden/>
              </w:rPr>
              <w:instrText xml:space="preserve"> PAGEREF _Toc192577373 \h </w:instrText>
            </w:r>
            <w:r>
              <w:rPr>
                <w:noProof/>
                <w:webHidden/>
              </w:rPr>
            </w:r>
            <w:r>
              <w:rPr>
                <w:noProof/>
                <w:webHidden/>
              </w:rPr>
              <w:fldChar w:fldCharType="separate"/>
            </w:r>
            <w:r w:rsidR="00BA0CE1">
              <w:rPr>
                <w:noProof/>
                <w:webHidden/>
              </w:rPr>
              <w:t>6</w:t>
            </w:r>
            <w:r>
              <w:rPr>
                <w:noProof/>
                <w:webHidden/>
              </w:rPr>
              <w:fldChar w:fldCharType="end"/>
            </w:r>
          </w:hyperlink>
        </w:p>
        <w:p w14:paraId="68A2B5CD" w14:textId="35B3D7CA" w:rsidR="00AF4E62" w:rsidRDefault="00AF4E62">
          <w:pPr>
            <w:pStyle w:val="TOC1"/>
            <w:tabs>
              <w:tab w:val="left" w:pos="720"/>
            </w:tabs>
            <w:rPr>
              <w:rFonts w:eastAsiaTheme="minorEastAsia"/>
              <w:b w:val="0"/>
              <w:noProof/>
              <w:kern w:val="2"/>
              <w:sz w:val="24"/>
              <w:szCs w:val="24"/>
              <w:lang w:eastAsia="en-AU"/>
              <w14:ligatures w14:val="standardContextual"/>
            </w:rPr>
          </w:pPr>
          <w:hyperlink w:anchor="_Toc192577374" w:history="1">
            <w:r w:rsidRPr="00644079">
              <w:rPr>
                <w:rStyle w:val="Hyperlink"/>
                <w:noProof/>
              </w:rPr>
              <w:t>2</w:t>
            </w:r>
            <w:r>
              <w:rPr>
                <w:rFonts w:eastAsiaTheme="minorEastAsia"/>
                <w:b w:val="0"/>
                <w:noProof/>
                <w:kern w:val="2"/>
                <w:sz w:val="24"/>
                <w:szCs w:val="24"/>
                <w:lang w:eastAsia="en-AU"/>
                <w14:ligatures w14:val="standardContextual"/>
              </w:rPr>
              <w:tab/>
            </w:r>
            <w:r w:rsidRPr="00644079">
              <w:rPr>
                <w:rStyle w:val="Hyperlink"/>
                <w:noProof/>
              </w:rPr>
              <w:t>Assessment process and approvals</w:t>
            </w:r>
            <w:r>
              <w:rPr>
                <w:noProof/>
                <w:webHidden/>
              </w:rPr>
              <w:tab/>
            </w:r>
            <w:r>
              <w:rPr>
                <w:noProof/>
                <w:webHidden/>
              </w:rPr>
              <w:fldChar w:fldCharType="begin"/>
            </w:r>
            <w:r>
              <w:rPr>
                <w:noProof/>
                <w:webHidden/>
              </w:rPr>
              <w:instrText xml:space="preserve"> PAGEREF _Toc192577374 \h </w:instrText>
            </w:r>
            <w:r>
              <w:rPr>
                <w:noProof/>
                <w:webHidden/>
              </w:rPr>
            </w:r>
            <w:r>
              <w:rPr>
                <w:noProof/>
                <w:webHidden/>
              </w:rPr>
              <w:fldChar w:fldCharType="separate"/>
            </w:r>
            <w:r w:rsidR="00BA0CE1">
              <w:rPr>
                <w:noProof/>
                <w:webHidden/>
              </w:rPr>
              <w:t>6</w:t>
            </w:r>
            <w:r>
              <w:rPr>
                <w:noProof/>
                <w:webHidden/>
              </w:rPr>
              <w:fldChar w:fldCharType="end"/>
            </w:r>
          </w:hyperlink>
        </w:p>
        <w:p w14:paraId="45255F3A" w14:textId="39A74A1D" w:rsidR="00AF4E62" w:rsidRDefault="00AF4E62">
          <w:pPr>
            <w:pStyle w:val="TOC2"/>
            <w:tabs>
              <w:tab w:val="left" w:pos="720"/>
            </w:tabs>
            <w:rPr>
              <w:rFonts w:eastAsiaTheme="minorEastAsia"/>
              <w:noProof/>
              <w:kern w:val="2"/>
              <w:sz w:val="24"/>
              <w:szCs w:val="24"/>
              <w:lang w:eastAsia="en-AU"/>
              <w14:ligatures w14:val="standardContextual"/>
            </w:rPr>
          </w:pPr>
          <w:hyperlink w:anchor="_Toc192577375" w:history="1">
            <w:r w:rsidRPr="00644079">
              <w:rPr>
                <w:rStyle w:val="Hyperlink"/>
                <w:noProof/>
              </w:rPr>
              <w:t>2.1</w:t>
            </w:r>
            <w:r>
              <w:rPr>
                <w:rFonts w:eastAsiaTheme="minorEastAsia"/>
                <w:noProof/>
                <w:kern w:val="2"/>
                <w:sz w:val="24"/>
                <w:szCs w:val="24"/>
                <w:lang w:eastAsia="en-AU"/>
                <w14:ligatures w14:val="standardContextual"/>
              </w:rPr>
              <w:tab/>
            </w:r>
            <w:r w:rsidRPr="00644079">
              <w:rPr>
                <w:rStyle w:val="Hyperlink"/>
                <w:noProof/>
              </w:rPr>
              <w:t>What is an EES?</w:t>
            </w:r>
            <w:r>
              <w:rPr>
                <w:noProof/>
                <w:webHidden/>
              </w:rPr>
              <w:tab/>
            </w:r>
            <w:r>
              <w:rPr>
                <w:noProof/>
                <w:webHidden/>
              </w:rPr>
              <w:fldChar w:fldCharType="begin"/>
            </w:r>
            <w:r>
              <w:rPr>
                <w:noProof/>
                <w:webHidden/>
              </w:rPr>
              <w:instrText xml:space="preserve"> PAGEREF _Toc192577375 \h </w:instrText>
            </w:r>
            <w:r>
              <w:rPr>
                <w:noProof/>
                <w:webHidden/>
              </w:rPr>
            </w:r>
            <w:r>
              <w:rPr>
                <w:noProof/>
                <w:webHidden/>
              </w:rPr>
              <w:fldChar w:fldCharType="separate"/>
            </w:r>
            <w:r w:rsidR="00BA0CE1">
              <w:rPr>
                <w:noProof/>
                <w:webHidden/>
              </w:rPr>
              <w:t>6</w:t>
            </w:r>
            <w:r>
              <w:rPr>
                <w:noProof/>
                <w:webHidden/>
              </w:rPr>
              <w:fldChar w:fldCharType="end"/>
            </w:r>
          </w:hyperlink>
        </w:p>
        <w:p w14:paraId="45C3012C" w14:textId="768E3D67" w:rsidR="00AF4E62" w:rsidRDefault="00AF4E62">
          <w:pPr>
            <w:pStyle w:val="TOC2"/>
            <w:tabs>
              <w:tab w:val="left" w:pos="720"/>
            </w:tabs>
            <w:rPr>
              <w:rFonts w:eastAsiaTheme="minorEastAsia"/>
              <w:noProof/>
              <w:kern w:val="2"/>
              <w:sz w:val="24"/>
              <w:szCs w:val="24"/>
              <w:lang w:eastAsia="en-AU"/>
              <w14:ligatures w14:val="standardContextual"/>
            </w:rPr>
          </w:pPr>
          <w:hyperlink w:anchor="_Toc192577376" w:history="1">
            <w:r w:rsidRPr="00644079">
              <w:rPr>
                <w:rStyle w:val="Hyperlink"/>
                <w:noProof/>
              </w:rPr>
              <w:t>2.2</w:t>
            </w:r>
            <w:r>
              <w:rPr>
                <w:rFonts w:eastAsiaTheme="minorEastAsia"/>
                <w:noProof/>
                <w:kern w:val="2"/>
                <w:sz w:val="24"/>
                <w:szCs w:val="24"/>
                <w:lang w:eastAsia="en-AU"/>
                <w14:ligatures w14:val="standardContextual"/>
              </w:rPr>
              <w:tab/>
            </w:r>
            <w:r w:rsidRPr="00644079">
              <w:rPr>
                <w:rStyle w:val="Hyperlink"/>
                <w:noProof/>
              </w:rPr>
              <w:t>The EES process</w:t>
            </w:r>
            <w:r>
              <w:rPr>
                <w:noProof/>
                <w:webHidden/>
              </w:rPr>
              <w:tab/>
            </w:r>
            <w:r>
              <w:rPr>
                <w:noProof/>
                <w:webHidden/>
              </w:rPr>
              <w:fldChar w:fldCharType="begin"/>
            </w:r>
            <w:r>
              <w:rPr>
                <w:noProof/>
                <w:webHidden/>
              </w:rPr>
              <w:instrText xml:space="preserve"> PAGEREF _Toc192577376 \h </w:instrText>
            </w:r>
            <w:r>
              <w:rPr>
                <w:noProof/>
                <w:webHidden/>
              </w:rPr>
            </w:r>
            <w:r>
              <w:rPr>
                <w:noProof/>
                <w:webHidden/>
              </w:rPr>
              <w:fldChar w:fldCharType="separate"/>
            </w:r>
            <w:r w:rsidR="00BA0CE1">
              <w:rPr>
                <w:noProof/>
                <w:webHidden/>
              </w:rPr>
              <w:t>7</w:t>
            </w:r>
            <w:r>
              <w:rPr>
                <w:noProof/>
                <w:webHidden/>
              </w:rPr>
              <w:fldChar w:fldCharType="end"/>
            </w:r>
          </w:hyperlink>
        </w:p>
        <w:p w14:paraId="6510CB4D" w14:textId="466257B0" w:rsidR="00AF4E62" w:rsidRDefault="00AF4E62">
          <w:pPr>
            <w:pStyle w:val="TOC2"/>
            <w:tabs>
              <w:tab w:val="left" w:pos="720"/>
            </w:tabs>
            <w:rPr>
              <w:rFonts w:eastAsiaTheme="minorEastAsia"/>
              <w:noProof/>
              <w:kern w:val="2"/>
              <w:sz w:val="24"/>
              <w:szCs w:val="24"/>
              <w:lang w:eastAsia="en-AU"/>
              <w14:ligatures w14:val="standardContextual"/>
            </w:rPr>
          </w:pPr>
          <w:hyperlink w:anchor="_Toc192577377" w:history="1">
            <w:r w:rsidRPr="00644079">
              <w:rPr>
                <w:rStyle w:val="Hyperlink"/>
                <w:noProof/>
              </w:rPr>
              <w:t>2.3</w:t>
            </w:r>
            <w:r>
              <w:rPr>
                <w:rFonts w:eastAsiaTheme="minorEastAsia"/>
                <w:noProof/>
                <w:kern w:val="2"/>
                <w:sz w:val="24"/>
                <w:szCs w:val="24"/>
                <w:lang w:eastAsia="en-AU"/>
                <w14:ligatures w14:val="standardContextual"/>
              </w:rPr>
              <w:tab/>
            </w:r>
            <w:r w:rsidRPr="00644079">
              <w:rPr>
                <w:rStyle w:val="Hyperlink"/>
                <w:noProof/>
              </w:rPr>
              <w:t>Accreditation of the EES process under the EPBC Act</w:t>
            </w:r>
            <w:r>
              <w:rPr>
                <w:noProof/>
                <w:webHidden/>
              </w:rPr>
              <w:tab/>
            </w:r>
            <w:r>
              <w:rPr>
                <w:noProof/>
                <w:webHidden/>
              </w:rPr>
              <w:fldChar w:fldCharType="begin"/>
            </w:r>
            <w:r>
              <w:rPr>
                <w:noProof/>
                <w:webHidden/>
              </w:rPr>
              <w:instrText xml:space="preserve"> PAGEREF _Toc192577377 \h </w:instrText>
            </w:r>
            <w:r>
              <w:rPr>
                <w:noProof/>
                <w:webHidden/>
              </w:rPr>
            </w:r>
            <w:r>
              <w:rPr>
                <w:noProof/>
                <w:webHidden/>
              </w:rPr>
              <w:fldChar w:fldCharType="separate"/>
            </w:r>
            <w:r w:rsidR="00BA0CE1">
              <w:rPr>
                <w:noProof/>
                <w:webHidden/>
              </w:rPr>
              <w:t>9</w:t>
            </w:r>
            <w:r>
              <w:rPr>
                <w:noProof/>
                <w:webHidden/>
              </w:rPr>
              <w:fldChar w:fldCharType="end"/>
            </w:r>
          </w:hyperlink>
        </w:p>
        <w:p w14:paraId="50542C67" w14:textId="1023D58C" w:rsidR="00AF4E62" w:rsidRDefault="00AF4E62">
          <w:pPr>
            <w:pStyle w:val="TOC1"/>
            <w:tabs>
              <w:tab w:val="left" w:pos="720"/>
            </w:tabs>
            <w:rPr>
              <w:rFonts w:eastAsiaTheme="minorEastAsia"/>
              <w:b w:val="0"/>
              <w:noProof/>
              <w:kern w:val="2"/>
              <w:sz w:val="24"/>
              <w:szCs w:val="24"/>
              <w:lang w:eastAsia="en-AU"/>
              <w14:ligatures w14:val="standardContextual"/>
            </w:rPr>
          </w:pPr>
          <w:hyperlink w:anchor="_Toc192577378" w:history="1">
            <w:r w:rsidRPr="00644079">
              <w:rPr>
                <w:rStyle w:val="Hyperlink"/>
                <w:noProof/>
              </w:rPr>
              <w:t>3</w:t>
            </w:r>
            <w:r>
              <w:rPr>
                <w:rFonts w:eastAsiaTheme="minorEastAsia"/>
                <w:b w:val="0"/>
                <w:noProof/>
                <w:kern w:val="2"/>
                <w:sz w:val="24"/>
                <w:szCs w:val="24"/>
                <w:lang w:eastAsia="en-AU"/>
                <w14:ligatures w14:val="standardContextual"/>
              </w:rPr>
              <w:tab/>
            </w:r>
            <w:r w:rsidRPr="00644079">
              <w:rPr>
                <w:rStyle w:val="Hyperlink"/>
                <w:noProof/>
              </w:rPr>
              <w:t>Preparing the EES</w:t>
            </w:r>
            <w:r>
              <w:rPr>
                <w:noProof/>
                <w:webHidden/>
              </w:rPr>
              <w:tab/>
            </w:r>
            <w:r>
              <w:rPr>
                <w:noProof/>
                <w:webHidden/>
              </w:rPr>
              <w:fldChar w:fldCharType="begin"/>
            </w:r>
            <w:r>
              <w:rPr>
                <w:noProof/>
                <w:webHidden/>
              </w:rPr>
              <w:instrText xml:space="preserve"> PAGEREF _Toc192577378 \h </w:instrText>
            </w:r>
            <w:r>
              <w:rPr>
                <w:noProof/>
                <w:webHidden/>
              </w:rPr>
            </w:r>
            <w:r>
              <w:rPr>
                <w:noProof/>
                <w:webHidden/>
              </w:rPr>
              <w:fldChar w:fldCharType="separate"/>
            </w:r>
            <w:r w:rsidR="00BA0CE1">
              <w:rPr>
                <w:noProof/>
                <w:webHidden/>
              </w:rPr>
              <w:t>10</w:t>
            </w:r>
            <w:r>
              <w:rPr>
                <w:noProof/>
                <w:webHidden/>
              </w:rPr>
              <w:fldChar w:fldCharType="end"/>
            </w:r>
          </w:hyperlink>
        </w:p>
        <w:p w14:paraId="483846AE" w14:textId="0316F633" w:rsidR="00AF4E62" w:rsidRDefault="00AF4E62">
          <w:pPr>
            <w:pStyle w:val="TOC2"/>
            <w:tabs>
              <w:tab w:val="left" w:pos="720"/>
            </w:tabs>
            <w:rPr>
              <w:rFonts w:eastAsiaTheme="minorEastAsia"/>
              <w:noProof/>
              <w:kern w:val="2"/>
              <w:sz w:val="24"/>
              <w:szCs w:val="24"/>
              <w:lang w:eastAsia="en-AU"/>
              <w14:ligatures w14:val="standardContextual"/>
            </w:rPr>
          </w:pPr>
          <w:hyperlink w:anchor="_Toc192577379" w:history="1">
            <w:r w:rsidRPr="00644079">
              <w:rPr>
                <w:rStyle w:val="Hyperlink"/>
                <w:noProof/>
              </w:rPr>
              <w:t>3.1</w:t>
            </w:r>
            <w:r>
              <w:rPr>
                <w:rFonts w:eastAsiaTheme="minorEastAsia"/>
                <w:noProof/>
                <w:kern w:val="2"/>
                <w:sz w:val="24"/>
                <w:szCs w:val="24"/>
                <w:lang w:eastAsia="en-AU"/>
                <w14:ligatures w14:val="standardContextual"/>
              </w:rPr>
              <w:tab/>
            </w:r>
            <w:r w:rsidRPr="00644079">
              <w:rPr>
                <w:rStyle w:val="Hyperlink"/>
                <w:noProof/>
              </w:rPr>
              <w:t>General approach</w:t>
            </w:r>
            <w:r>
              <w:rPr>
                <w:noProof/>
                <w:webHidden/>
              </w:rPr>
              <w:tab/>
            </w:r>
            <w:r>
              <w:rPr>
                <w:noProof/>
                <w:webHidden/>
              </w:rPr>
              <w:fldChar w:fldCharType="begin"/>
            </w:r>
            <w:r>
              <w:rPr>
                <w:noProof/>
                <w:webHidden/>
              </w:rPr>
              <w:instrText xml:space="preserve"> PAGEREF _Toc192577379 \h </w:instrText>
            </w:r>
            <w:r>
              <w:rPr>
                <w:noProof/>
                <w:webHidden/>
              </w:rPr>
            </w:r>
            <w:r>
              <w:rPr>
                <w:noProof/>
                <w:webHidden/>
              </w:rPr>
              <w:fldChar w:fldCharType="separate"/>
            </w:r>
            <w:r w:rsidR="00BA0CE1">
              <w:rPr>
                <w:noProof/>
                <w:webHidden/>
              </w:rPr>
              <w:t>10</w:t>
            </w:r>
            <w:r>
              <w:rPr>
                <w:noProof/>
                <w:webHidden/>
              </w:rPr>
              <w:fldChar w:fldCharType="end"/>
            </w:r>
          </w:hyperlink>
        </w:p>
        <w:p w14:paraId="31FC6431" w14:textId="62B5A40F" w:rsidR="00AF4E62" w:rsidRDefault="00AF4E62">
          <w:pPr>
            <w:pStyle w:val="TOC2"/>
            <w:tabs>
              <w:tab w:val="left" w:pos="720"/>
            </w:tabs>
            <w:rPr>
              <w:rFonts w:eastAsiaTheme="minorEastAsia"/>
              <w:noProof/>
              <w:kern w:val="2"/>
              <w:sz w:val="24"/>
              <w:szCs w:val="24"/>
              <w:lang w:eastAsia="en-AU"/>
              <w14:ligatures w14:val="standardContextual"/>
            </w:rPr>
          </w:pPr>
          <w:hyperlink w:anchor="_Toc192577380" w:history="1">
            <w:r w:rsidRPr="00644079">
              <w:rPr>
                <w:rStyle w:val="Hyperlink"/>
                <w:noProof/>
              </w:rPr>
              <w:t>3.2</w:t>
            </w:r>
            <w:r>
              <w:rPr>
                <w:rFonts w:eastAsiaTheme="minorEastAsia"/>
                <w:noProof/>
                <w:kern w:val="2"/>
                <w:sz w:val="24"/>
                <w:szCs w:val="24"/>
                <w:lang w:eastAsia="en-AU"/>
                <w14:ligatures w14:val="standardContextual"/>
              </w:rPr>
              <w:tab/>
            </w:r>
            <w:r w:rsidRPr="00644079">
              <w:rPr>
                <w:rStyle w:val="Hyperlink"/>
                <w:noProof/>
              </w:rPr>
              <w:t>Content and format of the EES</w:t>
            </w:r>
            <w:r>
              <w:rPr>
                <w:noProof/>
                <w:webHidden/>
              </w:rPr>
              <w:tab/>
            </w:r>
            <w:r>
              <w:rPr>
                <w:noProof/>
                <w:webHidden/>
              </w:rPr>
              <w:fldChar w:fldCharType="begin"/>
            </w:r>
            <w:r>
              <w:rPr>
                <w:noProof/>
                <w:webHidden/>
              </w:rPr>
              <w:instrText xml:space="preserve"> PAGEREF _Toc192577380 \h </w:instrText>
            </w:r>
            <w:r>
              <w:rPr>
                <w:noProof/>
                <w:webHidden/>
              </w:rPr>
            </w:r>
            <w:r>
              <w:rPr>
                <w:noProof/>
                <w:webHidden/>
              </w:rPr>
              <w:fldChar w:fldCharType="separate"/>
            </w:r>
            <w:r w:rsidR="00BA0CE1">
              <w:rPr>
                <w:noProof/>
                <w:webHidden/>
              </w:rPr>
              <w:t>11</w:t>
            </w:r>
            <w:r>
              <w:rPr>
                <w:noProof/>
                <w:webHidden/>
              </w:rPr>
              <w:fldChar w:fldCharType="end"/>
            </w:r>
          </w:hyperlink>
        </w:p>
        <w:p w14:paraId="3A9C839E" w14:textId="27C1961A" w:rsidR="00AF4E62" w:rsidRDefault="00AF4E62">
          <w:pPr>
            <w:pStyle w:val="TOC2"/>
            <w:tabs>
              <w:tab w:val="left" w:pos="720"/>
            </w:tabs>
            <w:rPr>
              <w:rFonts w:eastAsiaTheme="minorEastAsia"/>
              <w:noProof/>
              <w:kern w:val="2"/>
              <w:sz w:val="24"/>
              <w:szCs w:val="24"/>
              <w:lang w:eastAsia="en-AU"/>
              <w14:ligatures w14:val="standardContextual"/>
            </w:rPr>
          </w:pPr>
          <w:hyperlink w:anchor="_Toc192577381" w:history="1">
            <w:r w:rsidRPr="00644079">
              <w:rPr>
                <w:rStyle w:val="Hyperlink"/>
                <w:noProof/>
              </w:rPr>
              <w:t>3.3</w:t>
            </w:r>
            <w:r>
              <w:rPr>
                <w:rFonts w:eastAsiaTheme="minorEastAsia"/>
                <w:noProof/>
                <w:kern w:val="2"/>
                <w:sz w:val="24"/>
                <w:szCs w:val="24"/>
                <w:lang w:eastAsia="en-AU"/>
                <w14:ligatures w14:val="standardContextual"/>
              </w:rPr>
              <w:tab/>
            </w:r>
            <w:r w:rsidRPr="00644079">
              <w:rPr>
                <w:rStyle w:val="Hyperlink"/>
                <w:noProof/>
              </w:rPr>
              <w:t>Applicable legislation, policies and strategies</w:t>
            </w:r>
            <w:r>
              <w:rPr>
                <w:noProof/>
                <w:webHidden/>
              </w:rPr>
              <w:tab/>
            </w:r>
            <w:r>
              <w:rPr>
                <w:noProof/>
                <w:webHidden/>
              </w:rPr>
              <w:fldChar w:fldCharType="begin"/>
            </w:r>
            <w:r>
              <w:rPr>
                <w:noProof/>
                <w:webHidden/>
              </w:rPr>
              <w:instrText xml:space="preserve"> PAGEREF _Toc192577381 \h </w:instrText>
            </w:r>
            <w:r>
              <w:rPr>
                <w:noProof/>
                <w:webHidden/>
              </w:rPr>
            </w:r>
            <w:r>
              <w:rPr>
                <w:noProof/>
                <w:webHidden/>
              </w:rPr>
              <w:fldChar w:fldCharType="separate"/>
            </w:r>
            <w:r w:rsidR="00BA0CE1">
              <w:rPr>
                <w:noProof/>
                <w:webHidden/>
              </w:rPr>
              <w:t>12</w:t>
            </w:r>
            <w:r>
              <w:rPr>
                <w:noProof/>
                <w:webHidden/>
              </w:rPr>
              <w:fldChar w:fldCharType="end"/>
            </w:r>
          </w:hyperlink>
        </w:p>
        <w:p w14:paraId="217219BE" w14:textId="78AE71EA" w:rsidR="00AF4E62" w:rsidRDefault="00AF4E62">
          <w:pPr>
            <w:pStyle w:val="TOC2"/>
            <w:tabs>
              <w:tab w:val="left" w:pos="720"/>
            </w:tabs>
            <w:rPr>
              <w:rFonts w:eastAsiaTheme="minorEastAsia"/>
              <w:noProof/>
              <w:kern w:val="2"/>
              <w:sz w:val="24"/>
              <w:szCs w:val="24"/>
              <w:lang w:eastAsia="en-AU"/>
              <w14:ligatures w14:val="standardContextual"/>
            </w:rPr>
          </w:pPr>
          <w:hyperlink w:anchor="_Toc192577382" w:history="1">
            <w:r w:rsidRPr="00644079">
              <w:rPr>
                <w:rStyle w:val="Hyperlink"/>
                <w:noProof/>
              </w:rPr>
              <w:t>3.4</w:t>
            </w:r>
            <w:r>
              <w:rPr>
                <w:rFonts w:eastAsiaTheme="minorEastAsia"/>
                <w:noProof/>
                <w:kern w:val="2"/>
                <w:sz w:val="24"/>
                <w:szCs w:val="24"/>
                <w:lang w:eastAsia="en-AU"/>
                <w14:ligatures w14:val="standardContextual"/>
              </w:rPr>
              <w:tab/>
            </w:r>
            <w:r w:rsidRPr="00644079">
              <w:rPr>
                <w:rStyle w:val="Hyperlink"/>
                <w:noProof/>
              </w:rPr>
              <w:t>Project description and rationale</w:t>
            </w:r>
            <w:r>
              <w:rPr>
                <w:noProof/>
                <w:webHidden/>
              </w:rPr>
              <w:tab/>
            </w:r>
            <w:r>
              <w:rPr>
                <w:noProof/>
                <w:webHidden/>
              </w:rPr>
              <w:fldChar w:fldCharType="begin"/>
            </w:r>
            <w:r>
              <w:rPr>
                <w:noProof/>
                <w:webHidden/>
              </w:rPr>
              <w:instrText xml:space="preserve"> PAGEREF _Toc192577382 \h </w:instrText>
            </w:r>
            <w:r>
              <w:rPr>
                <w:noProof/>
                <w:webHidden/>
              </w:rPr>
            </w:r>
            <w:r>
              <w:rPr>
                <w:noProof/>
                <w:webHidden/>
              </w:rPr>
              <w:fldChar w:fldCharType="separate"/>
            </w:r>
            <w:r w:rsidR="00BA0CE1">
              <w:rPr>
                <w:noProof/>
                <w:webHidden/>
              </w:rPr>
              <w:t>12</w:t>
            </w:r>
            <w:r>
              <w:rPr>
                <w:noProof/>
                <w:webHidden/>
              </w:rPr>
              <w:fldChar w:fldCharType="end"/>
            </w:r>
          </w:hyperlink>
        </w:p>
        <w:p w14:paraId="31526398" w14:textId="75022B8E" w:rsidR="00AF4E62" w:rsidRDefault="00AF4E62">
          <w:pPr>
            <w:pStyle w:val="TOC2"/>
            <w:tabs>
              <w:tab w:val="left" w:pos="720"/>
            </w:tabs>
            <w:rPr>
              <w:rFonts w:eastAsiaTheme="minorEastAsia"/>
              <w:noProof/>
              <w:kern w:val="2"/>
              <w:sz w:val="24"/>
              <w:szCs w:val="24"/>
              <w:lang w:eastAsia="en-AU"/>
              <w14:ligatures w14:val="standardContextual"/>
            </w:rPr>
          </w:pPr>
          <w:hyperlink w:anchor="_Toc192577383" w:history="1">
            <w:r w:rsidRPr="00644079">
              <w:rPr>
                <w:rStyle w:val="Hyperlink"/>
                <w:noProof/>
              </w:rPr>
              <w:t>3.5</w:t>
            </w:r>
            <w:r>
              <w:rPr>
                <w:rFonts w:eastAsiaTheme="minorEastAsia"/>
                <w:noProof/>
                <w:kern w:val="2"/>
                <w:sz w:val="24"/>
                <w:szCs w:val="24"/>
                <w:lang w:eastAsia="en-AU"/>
                <w14:ligatures w14:val="standardContextual"/>
              </w:rPr>
              <w:tab/>
            </w:r>
            <w:r w:rsidRPr="00644079">
              <w:rPr>
                <w:rStyle w:val="Hyperlink"/>
                <w:noProof/>
              </w:rPr>
              <w:t>Project development and alternatives</w:t>
            </w:r>
            <w:r>
              <w:rPr>
                <w:noProof/>
                <w:webHidden/>
              </w:rPr>
              <w:tab/>
            </w:r>
            <w:r>
              <w:rPr>
                <w:noProof/>
                <w:webHidden/>
              </w:rPr>
              <w:fldChar w:fldCharType="begin"/>
            </w:r>
            <w:r>
              <w:rPr>
                <w:noProof/>
                <w:webHidden/>
              </w:rPr>
              <w:instrText xml:space="preserve"> PAGEREF _Toc192577383 \h </w:instrText>
            </w:r>
            <w:r>
              <w:rPr>
                <w:noProof/>
                <w:webHidden/>
              </w:rPr>
            </w:r>
            <w:r>
              <w:rPr>
                <w:noProof/>
                <w:webHidden/>
              </w:rPr>
              <w:fldChar w:fldCharType="separate"/>
            </w:r>
            <w:r w:rsidR="00BA0CE1">
              <w:rPr>
                <w:noProof/>
                <w:webHidden/>
              </w:rPr>
              <w:t>13</w:t>
            </w:r>
            <w:r>
              <w:rPr>
                <w:noProof/>
                <w:webHidden/>
              </w:rPr>
              <w:fldChar w:fldCharType="end"/>
            </w:r>
          </w:hyperlink>
        </w:p>
        <w:p w14:paraId="40C38254" w14:textId="183D2058" w:rsidR="00AF4E62" w:rsidRDefault="00AF4E62">
          <w:pPr>
            <w:pStyle w:val="TOC2"/>
            <w:tabs>
              <w:tab w:val="left" w:pos="720"/>
            </w:tabs>
            <w:rPr>
              <w:rFonts w:eastAsiaTheme="minorEastAsia"/>
              <w:noProof/>
              <w:kern w:val="2"/>
              <w:sz w:val="24"/>
              <w:szCs w:val="24"/>
              <w:lang w:eastAsia="en-AU"/>
              <w14:ligatures w14:val="standardContextual"/>
            </w:rPr>
          </w:pPr>
          <w:hyperlink w:anchor="_Toc192577384" w:history="1">
            <w:r w:rsidRPr="00644079">
              <w:rPr>
                <w:rStyle w:val="Hyperlink"/>
                <w:noProof/>
              </w:rPr>
              <w:t>3.6</w:t>
            </w:r>
            <w:r>
              <w:rPr>
                <w:rFonts w:eastAsiaTheme="minorEastAsia"/>
                <w:noProof/>
                <w:kern w:val="2"/>
                <w:sz w:val="24"/>
                <w:szCs w:val="24"/>
                <w:lang w:eastAsia="en-AU"/>
                <w14:ligatures w14:val="standardContextual"/>
              </w:rPr>
              <w:tab/>
            </w:r>
            <w:r w:rsidRPr="00644079">
              <w:rPr>
                <w:rStyle w:val="Hyperlink"/>
                <w:noProof/>
              </w:rPr>
              <w:t>Environmental management framework</w:t>
            </w:r>
            <w:r>
              <w:rPr>
                <w:noProof/>
                <w:webHidden/>
              </w:rPr>
              <w:tab/>
            </w:r>
            <w:r>
              <w:rPr>
                <w:noProof/>
                <w:webHidden/>
              </w:rPr>
              <w:fldChar w:fldCharType="begin"/>
            </w:r>
            <w:r>
              <w:rPr>
                <w:noProof/>
                <w:webHidden/>
              </w:rPr>
              <w:instrText xml:space="preserve"> PAGEREF _Toc192577384 \h </w:instrText>
            </w:r>
            <w:r>
              <w:rPr>
                <w:noProof/>
                <w:webHidden/>
              </w:rPr>
            </w:r>
            <w:r>
              <w:rPr>
                <w:noProof/>
                <w:webHidden/>
              </w:rPr>
              <w:fldChar w:fldCharType="separate"/>
            </w:r>
            <w:r w:rsidR="00BA0CE1">
              <w:rPr>
                <w:noProof/>
                <w:webHidden/>
              </w:rPr>
              <w:t>14</w:t>
            </w:r>
            <w:r>
              <w:rPr>
                <w:noProof/>
                <w:webHidden/>
              </w:rPr>
              <w:fldChar w:fldCharType="end"/>
            </w:r>
          </w:hyperlink>
        </w:p>
        <w:p w14:paraId="276BAEA1" w14:textId="579B52A2" w:rsidR="00AF4E62" w:rsidRDefault="00AF4E62">
          <w:pPr>
            <w:pStyle w:val="TOC1"/>
            <w:tabs>
              <w:tab w:val="left" w:pos="720"/>
            </w:tabs>
            <w:rPr>
              <w:rFonts w:eastAsiaTheme="minorEastAsia"/>
              <w:b w:val="0"/>
              <w:noProof/>
              <w:kern w:val="2"/>
              <w:sz w:val="24"/>
              <w:szCs w:val="24"/>
              <w:lang w:eastAsia="en-AU"/>
              <w14:ligatures w14:val="standardContextual"/>
            </w:rPr>
          </w:pPr>
          <w:hyperlink w:anchor="_Toc192577385" w:history="1">
            <w:r w:rsidRPr="00644079">
              <w:rPr>
                <w:rStyle w:val="Hyperlink"/>
                <w:noProof/>
              </w:rPr>
              <w:t>4</w:t>
            </w:r>
            <w:r>
              <w:rPr>
                <w:rFonts w:eastAsiaTheme="minorEastAsia"/>
                <w:b w:val="0"/>
                <w:noProof/>
                <w:kern w:val="2"/>
                <w:sz w:val="24"/>
                <w:szCs w:val="24"/>
                <w:lang w:eastAsia="en-AU"/>
                <w14:ligatures w14:val="standardContextual"/>
              </w:rPr>
              <w:tab/>
            </w:r>
            <w:r w:rsidRPr="00644079">
              <w:rPr>
                <w:rStyle w:val="Hyperlink"/>
                <w:noProof/>
              </w:rPr>
              <w:t>Assessment of specific environmental effects</w:t>
            </w:r>
            <w:r>
              <w:rPr>
                <w:noProof/>
                <w:webHidden/>
              </w:rPr>
              <w:tab/>
            </w:r>
            <w:r>
              <w:rPr>
                <w:noProof/>
                <w:webHidden/>
              </w:rPr>
              <w:fldChar w:fldCharType="begin"/>
            </w:r>
            <w:r>
              <w:rPr>
                <w:noProof/>
                <w:webHidden/>
              </w:rPr>
              <w:instrText xml:space="preserve"> PAGEREF _Toc192577385 \h </w:instrText>
            </w:r>
            <w:r>
              <w:rPr>
                <w:noProof/>
                <w:webHidden/>
              </w:rPr>
            </w:r>
            <w:r>
              <w:rPr>
                <w:noProof/>
                <w:webHidden/>
              </w:rPr>
              <w:fldChar w:fldCharType="separate"/>
            </w:r>
            <w:r w:rsidR="00BA0CE1">
              <w:rPr>
                <w:noProof/>
                <w:webHidden/>
              </w:rPr>
              <w:t>15</w:t>
            </w:r>
            <w:r>
              <w:rPr>
                <w:noProof/>
                <w:webHidden/>
              </w:rPr>
              <w:fldChar w:fldCharType="end"/>
            </w:r>
          </w:hyperlink>
        </w:p>
        <w:p w14:paraId="69170F5B" w14:textId="1C4BE0B3" w:rsidR="00AF4E62" w:rsidRDefault="00AF4E62">
          <w:pPr>
            <w:pStyle w:val="TOC2"/>
            <w:tabs>
              <w:tab w:val="left" w:pos="720"/>
            </w:tabs>
            <w:rPr>
              <w:rFonts w:eastAsiaTheme="minorEastAsia"/>
              <w:noProof/>
              <w:kern w:val="2"/>
              <w:sz w:val="24"/>
              <w:szCs w:val="24"/>
              <w:lang w:eastAsia="en-AU"/>
              <w14:ligatures w14:val="standardContextual"/>
            </w:rPr>
          </w:pPr>
          <w:hyperlink w:anchor="_Toc192577386" w:history="1">
            <w:r w:rsidRPr="00644079">
              <w:rPr>
                <w:rStyle w:val="Hyperlink"/>
                <w:noProof/>
              </w:rPr>
              <w:t>4.1</w:t>
            </w:r>
            <w:r>
              <w:rPr>
                <w:rFonts w:eastAsiaTheme="minorEastAsia"/>
                <w:noProof/>
                <w:kern w:val="2"/>
                <w:sz w:val="24"/>
                <w:szCs w:val="24"/>
                <w:lang w:eastAsia="en-AU"/>
                <w14:ligatures w14:val="standardContextual"/>
              </w:rPr>
              <w:tab/>
            </w:r>
            <w:r w:rsidRPr="00644079">
              <w:rPr>
                <w:rStyle w:val="Hyperlink"/>
                <w:noProof/>
              </w:rPr>
              <w:t>Risk-based approach</w:t>
            </w:r>
            <w:r>
              <w:rPr>
                <w:noProof/>
                <w:webHidden/>
              </w:rPr>
              <w:tab/>
            </w:r>
            <w:r>
              <w:rPr>
                <w:noProof/>
                <w:webHidden/>
              </w:rPr>
              <w:fldChar w:fldCharType="begin"/>
            </w:r>
            <w:r>
              <w:rPr>
                <w:noProof/>
                <w:webHidden/>
              </w:rPr>
              <w:instrText xml:space="preserve"> PAGEREF _Toc192577386 \h </w:instrText>
            </w:r>
            <w:r>
              <w:rPr>
                <w:noProof/>
                <w:webHidden/>
              </w:rPr>
            </w:r>
            <w:r>
              <w:rPr>
                <w:noProof/>
                <w:webHidden/>
              </w:rPr>
              <w:fldChar w:fldCharType="separate"/>
            </w:r>
            <w:r w:rsidR="00BA0CE1">
              <w:rPr>
                <w:noProof/>
                <w:webHidden/>
              </w:rPr>
              <w:t>15</w:t>
            </w:r>
            <w:r>
              <w:rPr>
                <w:noProof/>
                <w:webHidden/>
              </w:rPr>
              <w:fldChar w:fldCharType="end"/>
            </w:r>
          </w:hyperlink>
        </w:p>
        <w:p w14:paraId="34B51118" w14:textId="35A58E41" w:rsidR="00AF4E62" w:rsidRDefault="00AF4E62">
          <w:pPr>
            <w:pStyle w:val="TOC2"/>
            <w:tabs>
              <w:tab w:val="left" w:pos="720"/>
            </w:tabs>
            <w:rPr>
              <w:rFonts w:eastAsiaTheme="minorEastAsia"/>
              <w:noProof/>
              <w:kern w:val="2"/>
              <w:sz w:val="24"/>
              <w:szCs w:val="24"/>
              <w:lang w:eastAsia="en-AU"/>
              <w14:ligatures w14:val="standardContextual"/>
            </w:rPr>
          </w:pPr>
          <w:hyperlink w:anchor="_Toc192577387" w:history="1">
            <w:r w:rsidRPr="00644079">
              <w:rPr>
                <w:rStyle w:val="Hyperlink"/>
                <w:noProof/>
              </w:rPr>
              <w:t>4.2</w:t>
            </w:r>
            <w:r>
              <w:rPr>
                <w:rFonts w:eastAsiaTheme="minorEastAsia"/>
                <w:noProof/>
                <w:kern w:val="2"/>
                <w:sz w:val="24"/>
                <w:szCs w:val="24"/>
                <w:lang w:eastAsia="en-AU"/>
                <w14:ligatures w14:val="standardContextual"/>
              </w:rPr>
              <w:tab/>
            </w:r>
            <w:r w:rsidRPr="00644079">
              <w:rPr>
                <w:rStyle w:val="Hyperlink"/>
                <w:noProof/>
              </w:rPr>
              <w:t>Biodiversity values</w:t>
            </w:r>
            <w:r>
              <w:rPr>
                <w:noProof/>
                <w:webHidden/>
              </w:rPr>
              <w:tab/>
            </w:r>
            <w:r>
              <w:rPr>
                <w:noProof/>
                <w:webHidden/>
              </w:rPr>
              <w:fldChar w:fldCharType="begin"/>
            </w:r>
            <w:r>
              <w:rPr>
                <w:noProof/>
                <w:webHidden/>
              </w:rPr>
              <w:instrText xml:space="preserve"> PAGEREF _Toc192577387 \h </w:instrText>
            </w:r>
            <w:r>
              <w:rPr>
                <w:noProof/>
                <w:webHidden/>
              </w:rPr>
            </w:r>
            <w:r>
              <w:rPr>
                <w:noProof/>
                <w:webHidden/>
              </w:rPr>
              <w:fldChar w:fldCharType="separate"/>
            </w:r>
            <w:r w:rsidR="00BA0CE1">
              <w:rPr>
                <w:noProof/>
                <w:webHidden/>
              </w:rPr>
              <w:t>17</w:t>
            </w:r>
            <w:r>
              <w:rPr>
                <w:noProof/>
                <w:webHidden/>
              </w:rPr>
              <w:fldChar w:fldCharType="end"/>
            </w:r>
          </w:hyperlink>
        </w:p>
        <w:p w14:paraId="215D82F0" w14:textId="18A94024" w:rsidR="00AF4E62" w:rsidRDefault="00AF4E62">
          <w:pPr>
            <w:pStyle w:val="TOC2"/>
            <w:tabs>
              <w:tab w:val="left" w:pos="720"/>
            </w:tabs>
            <w:rPr>
              <w:rFonts w:eastAsiaTheme="minorEastAsia"/>
              <w:noProof/>
              <w:kern w:val="2"/>
              <w:sz w:val="24"/>
              <w:szCs w:val="24"/>
              <w:lang w:eastAsia="en-AU"/>
              <w14:ligatures w14:val="standardContextual"/>
            </w:rPr>
          </w:pPr>
          <w:hyperlink w:anchor="_Toc192577388" w:history="1">
            <w:r w:rsidRPr="00644079">
              <w:rPr>
                <w:rStyle w:val="Hyperlink"/>
                <w:noProof/>
              </w:rPr>
              <w:t>4.3</w:t>
            </w:r>
            <w:r>
              <w:rPr>
                <w:rFonts w:eastAsiaTheme="minorEastAsia"/>
                <w:noProof/>
                <w:kern w:val="2"/>
                <w:sz w:val="24"/>
                <w:szCs w:val="24"/>
                <w:lang w:eastAsia="en-AU"/>
                <w14:ligatures w14:val="standardContextual"/>
              </w:rPr>
              <w:tab/>
            </w:r>
            <w:r w:rsidRPr="00644079">
              <w:rPr>
                <w:rStyle w:val="Hyperlink"/>
                <w:noProof/>
              </w:rPr>
              <w:t>Aboriginal cultural heritage</w:t>
            </w:r>
            <w:r>
              <w:rPr>
                <w:noProof/>
                <w:webHidden/>
              </w:rPr>
              <w:tab/>
            </w:r>
            <w:r>
              <w:rPr>
                <w:noProof/>
                <w:webHidden/>
              </w:rPr>
              <w:fldChar w:fldCharType="begin"/>
            </w:r>
            <w:r>
              <w:rPr>
                <w:noProof/>
                <w:webHidden/>
              </w:rPr>
              <w:instrText xml:space="preserve"> PAGEREF _Toc192577388 \h </w:instrText>
            </w:r>
            <w:r>
              <w:rPr>
                <w:noProof/>
                <w:webHidden/>
              </w:rPr>
            </w:r>
            <w:r>
              <w:rPr>
                <w:noProof/>
                <w:webHidden/>
              </w:rPr>
              <w:fldChar w:fldCharType="separate"/>
            </w:r>
            <w:r w:rsidR="00BA0CE1">
              <w:rPr>
                <w:noProof/>
                <w:webHidden/>
              </w:rPr>
              <w:t>17</w:t>
            </w:r>
            <w:r>
              <w:rPr>
                <w:noProof/>
                <w:webHidden/>
              </w:rPr>
              <w:fldChar w:fldCharType="end"/>
            </w:r>
          </w:hyperlink>
        </w:p>
        <w:p w14:paraId="1B74F407" w14:textId="340E72BD" w:rsidR="00AF4E62" w:rsidRDefault="00AF4E62">
          <w:pPr>
            <w:pStyle w:val="TOC2"/>
            <w:tabs>
              <w:tab w:val="left" w:pos="720"/>
            </w:tabs>
            <w:rPr>
              <w:rFonts w:eastAsiaTheme="minorEastAsia"/>
              <w:noProof/>
              <w:kern w:val="2"/>
              <w:sz w:val="24"/>
              <w:szCs w:val="24"/>
              <w:lang w:eastAsia="en-AU"/>
              <w14:ligatures w14:val="standardContextual"/>
            </w:rPr>
          </w:pPr>
          <w:hyperlink w:anchor="_Toc192577389" w:history="1">
            <w:r w:rsidRPr="00644079">
              <w:rPr>
                <w:rStyle w:val="Hyperlink"/>
                <w:noProof/>
              </w:rPr>
              <w:t>4.4</w:t>
            </w:r>
            <w:r>
              <w:rPr>
                <w:rFonts w:eastAsiaTheme="minorEastAsia"/>
                <w:noProof/>
                <w:kern w:val="2"/>
                <w:sz w:val="24"/>
                <w:szCs w:val="24"/>
                <w:lang w:eastAsia="en-AU"/>
                <w14:ligatures w14:val="standardContextual"/>
              </w:rPr>
              <w:tab/>
            </w:r>
            <w:r w:rsidRPr="00644079">
              <w:rPr>
                <w:rStyle w:val="Hyperlink"/>
                <w:noProof/>
              </w:rPr>
              <w:t>Landscape and visual</w:t>
            </w:r>
            <w:r>
              <w:rPr>
                <w:noProof/>
                <w:webHidden/>
              </w:rPr>
              <w:tab/>
            </w:r>
            <w:r>
              <w:rPr>
                <w:noProof/>
                <w:webHidden/>
              </w:rPr>
              <w:fldChar w:fldCharType="begin"/>
            </w:r>
            <w:r>
              <w:rPr>
                <w:noProof/>
                <w:webHidden/>
              </w:rPr>
              <w:instrText xml:space="preserve"> PAGEREF _Toc192577389 \h </w:instrText>
            </w:r>
            <w:r>
              <w:rPr>
                <w:noProof/>
                <w:webHidden/>
              </w:rPr>
            </w:r>
            <w:r>
              <w:rPr>
                <w:noProof/>
                <w:webHidden/>
              </w:rPr>
              <w:fldChar w:fldCharType="separate"/>
            </w:r>
            <w:r w:rsidR="00BA0CE1">
              <w:rPr>
                <w:noProof/>
                <w:webHidden/>
              </w:rPr>
              <w:t>18</w:t>
            </w:r>
            <w:r>
              <w:rPr>
                <w:noProof/>
                <w:webHidden/>
              </w:rPr>
              <w:fldChar w:fldCharType="end"/>
            </w:r>
          </w:hyperlink>
        </w:p>
        <w:p w14:paraId="70C264EA" w14:textId="2B07D63A" w:rsidR="00AF4E62" w:rsidRDefault="00AF4E62">
          <w:pPr>
            <w:pStyle w:val="TOC2"/>
            <w:tabs>
              <w:tab w:val="left" w:pos="720"/>
            </w:tabs>
            <w:rPr>
              <w:rFonts w:eastAsiaTheme="minorEastAsia"/>
              <w:noProof/>
              <w:kern w:val="2"/>
              <w:sz w:val="24"/>
              <w:szCs w:val="24"/>
              <w:lang w:eastAsia="en-AU"/>
              <w14:ligatures w14:val="standardContextual"/>
            </w:rPr>
          </w:pPr>
          <w:hyperlink w:anchor="_Toc192577390" w:history="1">
            <w:r w:rsidRPr="00644079">
              <w:rPr>
                <w:rStyle w:val="Hyperlink"/>
                <w:noProof/>
              </w:rPr>
              <w:t>4.5</w:t>
            </w:r>
            <w:r>
              <w:rPr>
                <w:rFonts w:eastAsiaTheme="minorEastAsia"/>
                <w:noProof/>
                <w:kern w:val="2"/>
                <w:sz w:val="24"/>
                <w:szCs w:val="24"/>
                <w:lang w:eastAsia="en-AU"/>
                <w14:ligatures w14:val="standardContextual"/>
              </w:rPr>
              <w:tab/>
            </w:r>
            <w:r w:rsidRPr="00644079">
              <w:rPr>
                <w:rStyle w:val="Hyperlink"/>
                <w:noProof/>
              </w:rPr>
              <w:t>Land use and socioeconomic</w:t>
            </w:r>
            <w:r>
              <w:rPr>
                <w:noProof/>
                <w:webHidden/>
              </w:rPr>
              <w:tab/>
            </w:r>
            <w:r>
              <w:rPr>
                <w:noProof/>
                <w:webHidden/>
              </w:rPr>
              <w:fldChar w:fldCharType="begin"/>
            </w:r>
            <w:r>
              <w:rPr>
                <w:noProof/>
                <w:webHidden/>
              </w:rPr>
              <w:instrText xml:space="preserve"> PAGEREF _Toc192577390 \h </w:instrText>
            </w:r>
            <w:r>
              <w:rPr>
                <w:noProof/>
                <w:webHidden/>
              </w:rPr>
            </w:r>
            <w:r>
              <w:rPr>
                <w:noProof/>
                <w:webHidden/>
              </w:rPr>
              <w:fldChar w:fldCharType="separate"/>
            </w:r>
            <w:r w:rsidR="00BA0CE1">
              <w:rPr>
                <w:noProof/>
                <w:webHidden/>
              </w:rPr>
              <w:t>18</w:t>
            </w:r>
            <w:r>
              <w:rPr>
                <w:noProof/>
                <w:webHidden/>
              </w:rPr>
              <w:fldChar w:fldCharType="end"/>
            </w:r>
          </w:hyperlink>
        </w:p>
        <w:p w14:paraId="6CA663EF" w14:textId="6075E662" w:rsidR="00AF4E62" w:rsidRDefault="00AF4E62">
          <w:pPr>
            <w:pStyle w:val="TOC2"/>
            <w:tabs>
              <w:tab w:val="left" w:pos="720"/>
            </w:tabs>
            <w:rPr>
              <w:rFonts w:eastAsiaTheme="minorEastAsia"/>
              <w:noProof/>
              <w:kern w:val="2"/>
              <w:sz w:val="24"/>
              <w:szCs w:val="24"/>
              <w:lang w:eastAsia="en-AU"/>
              <w14:ligatures w14:val="standardContextual"/>
            </w:rPr>
          </w:pPr>
          <w:hyperlink w:anchor="_Toc192577391" w:history="1">
            <w:r w:rsidRPr="00644079">
              <w:rPr>
                <w:rStyle w:val="Hyperlink"/>
                <w:noProof/>
              </w:rPr>
              <w:t>4.6</w:t>
            </w:r>
            <w:r>
              <w:rPr>
                <w:rFonts w:eastAsiaTheme="minorEastAsia"/>
                <w:noProof/>
                <w:kern w:val="2"/>
                <w:sz w:val="24"/>
                <w:szCs w:val="24"/>
                <w:lang w:eastAsia="en-AU"/>
                <w14:ligatures w14:val="standardContextual"/>
              </w:rPr>
              <w:tab/>
            </w:r>
            <w:r w:rsidRPr="00644079">
              <w:rPr>
                <w:rStyle w:val="Hyperlink"/>
                <w:noProof/>
              </w:rPr>
              <w:t>Other matters</w:t>
            </w:r>
            <w:r>
              <w:rPr>
                <w:noProof/>
                <w:webHidden/>
              </w:rPr>
              <w:tab/>
            </w:r>
            <w:r>
              <w:rPr>
                <w:noProof/>
                <w:webHidden/>
              </w:rPr>
              <w:fldChar w:fldCharType="begin"/>
            </w:r>
            <w:r>
              <w:rPr>
                <w:noProof/>
                <w:webHidden/>
              </w:rPr>
              <w:instrText xml:space="preserve"> PAGEREF _Toc192577391 \h </w:instrText>
            </w:r>
            <w:r>
              <w:rPr>
                <w:noProof/>
                <w:webHidden/>
              </w:rPr>
            </w:r>
            <w:r>
              <w:rPr>
                <w:noProof/>
                <w:webHidden/>
              </w:rPr>
              <w:fldChar w:fldCharType="separate"/>
            </w:r>
            <w:r w:rsidR="00BA0CE1">
              <w:rPr>
                <w:noProof/>
                <w:webHidden/>
              </w:rPr>
              <w:t>19</w:t>
            </w:r>
            <w:r>
              <w:rPr>
                <w:noProof/>
                <w:webHidden/>
              </w:rPr>
              <w:fldChar w:fldCharType="end"/>
            </w:r>
          </w:hyperlink>
        </w:p>
        <w:p w14:paraId="4654BCA3" w14:textId="6FE4ACE7" w:rsidR="00AF4E62" w:rsidRDefault="00AF4E62">
          <w:pPr>
            <w:pStyle w:val="TOC1"/>
            <w:rPr>
              <w:rFonts w:eastAsiaTheme="minorEastAsia"/>
              <w:b w:val="0"/>
              <w:noProof/>
              <w:kern w:val="2"/>
              <w:sz w:val="24"/>
              <w:szCs w:val="24"/>
              <w:lang w:eastAsia="en-AU"/>
              <w14:ligatures w14:val="standardContextual"/>
            </w:rPr>
          </w:pPr>
          <w:hyperlink w:anchor="_Toc192577392" w:history="1">
            <w:r w:rsidRPr="00644079">
              <w:rPr>
                <w:rStyle w:val="Hyperlink"/>
                <w:noProof/>
              </w:rPr>
              <w:t>Appendix A – Procedures and Requirements for this EES</w:t>
            </w:r>
            <w:r>
              <w:rPr>
                <w:noProof/>
                <w:webHidden/>
              </w:rPr>
              <w:tab/>
            </w:r>
            <w:r>
              <w:rPr>
                <w:noProof/>
                <w:webHidden/>
              </w:rPr>
              <w:fldChar w:fldCharType="begin"/>
            </w:r>
            <w:r>
              <w:rPr>
                <w:noProof/>
                <w:webHidden/>
              </w:rPr>
              <w:instrText xml:space="preserve"> PAGEREF _Toc192577392 \h </w:instrText>
            </w:r>
            <w:r>
              <w:rPr>
                <w:noProof/>
                <w:webHidden/>
              </w:rPr>
            </w:r>
            <w:r>
              <w:rPr>
                <w:noProof/>
                <w:webHidden/>
              </w:rPr>
              <w:fldChar w:fldCharType="separate"/>
            </w:r>
            <w:r w:rsidR="00BA0CE1">
              <w:rPr>
                <w:noProof/>
                <w:webHidden/>
              </w:rPr>
              <w:t>21</w:t>
            </w:r>
            <w:r>
              <w:rPr>
                <w:noProof/>
                <w:webHidden/>
              </w:rPr>
              <w:fldChar w:fldCharType="end"/>
            </w:r>
          </w:hyperlink>
        </w:p>
        <w:p w14:paraId="47BF0413" w14:textId="3BD599F3" w:rsidR="003149B4" w:rsidRDefault="006F64C8" w:rsidP="003149B4">
          <w:pPr>
            <w:pStyle w:val="TOC1"/>
            <w:rPr>
              <w:rFonts w:eastAsiaTheme="minorEastAsia"/>
              <w:bCs/>
              <w:noProof/>
              <w:szCs w:val="20"/>
            </w:rPr>
          </w:pPr>
          <w:r>
            <w:fldChar w:fldCharType="end"/>
          </w:r>
        </w:p>
      </w:sdtContent>
    </w:sdt>
    <w:p w14:paraId="0E41DB10" w14:textId="5A53465B" w:rsidR="00054A29" w:rsidRDefault="00054A29" w:rsidP="00054A29">
      <w:pPr>
        <w:spacing w:before="0" w:after="160" w:line="259" w:lineRule="auto"/>
        <w:sectPr w:rsidR="00054A29" w:rsidSect="00054A29">
          <w:headerReference w:type="default" r:id="rId19"/>
          <w:footerReference w:type="default" r:id="rId20"/>
          <w:headerReference w:type="first" r:id="rId21"/>
          <w:footerReference w:type="first" r:id="rId22"/>
          <w:pgSz w:w="11906" w:h="16838" w:code="9"/>
          <w:pgMar w:top="567" w:right="567" w:bottom="567" w:left="567" w:header="1701" w:footer="397" w:gutter="0"/>
          <w:pgNumType w:start="0"/>
          <w:cols w:space="708"/>
          <w:titlePg/>
          <w:docGrid w:linePitch="360"/>
        </w:sectPr>
      </w:pPr>
      <w:r>
        <w:br w:type="page"/>
      </w:r>
    </w:p>
    <w:p w14:paraId="79D5B768" w14:textId="06E4A64B" w:rsidR="00A94F49" w:rsidRDefault="00A94F49" w:rsidP="00A94F49">
      <w:pPr>
        <w:pStyle w:val="Heading1"/>
      </w:pPr>
      <w:bookmarkStart w:id="2" w:name="_Toc192577371"/>
      <w:bookmarkStart w:id="3" w:name="_Toc534816820"/>
      <w:r>
        <w:lastRenderedPageBreak/>
        <w:t>Introduction</w:t>
      </w:r>
      <w:bookmarkEnd w:id="2"/>
    </w:p>
    <w:p w14:paraId="3F554E3A" w14:textId="6D7D453A" w:rsidR="00054A29" w:rsidRPr="00DD56CD" w:rsidRDefault="00054A29" w:rsidP="005B6F9E">
      <w:pPr>
        <w:pStyle w:val="BodyText12ptBefore"/>
        <w:spacing w:before="0" w:after="200"/>
      </w:pPr>
      <w:proofErr w:type="gramStart"/>
      <w:r w:rsidRPr="34C813A3">
        <w:t>In light of</w:t>
      </w:r>
      <w:proofErr w:type="gramEnd"/>
      <w:r w:rsidRPr="34C813A3">
        <w:t xml:space="preserve"> the potential for significant environmental effects, on 24 September 2024 the Minister for Planning (the Minister) declared the Gippsland Offshore Wind Transmission 2 GW Project (the project) to be ‘public </w:t>
      </w:r>
      <w:proofErr w:type="gramStart"/>
      <w:r w:rsidRPr="34C813A3">
        <w:t>works’</w:t>
      </w:r>
      <w:proofErr w:type="gramEnd"/>
      <w:r w:rsidRPr="34C813A3">
        <w:t xml:space="preserve"> under section 3(1) of the </w:t>
      </w:r>
      <w:r w:rsidRPr="34C813A3">
        <w:rPr>
          <w:i/>
          <w:iCs/>
        </w:rPr>
        <w:t>Environment Effects Act 1978</w:t>
      </w:r>
      <w:r w:rsidRPr="34C813A3">
        <w:t xml:space="preserve"> (EE Act) and determined that </w:t>
      </w:r>
      <w:proofErr w:type="spellStart"/>
      <w:r w:rsidRPr="34C813A3">
        <w:t>VicGrid</w:t>
      </w:r>
      <w:proofErr w:type="spellEnd"/>
      <w:r w:rsidRPr="34C813A3">
        <w:t xml:space="preserve"> (the proponent) is to prepare an environment effects statement (EES) for the proposed project.</w:t>
      </w:r>
    </w:p>
    <w:p w14:paraId="46A6E52E" w14:textId="77777777" w:rsidR="00054A29" w:rsidRPr="00902713" w:rsidRDefault="00054A29" w:rsidP="005B6F9E">
      <w:pPr>
        <w:pStyle w:val="BodyText12ptBefore"/>
        <w:spacing w:before="0" w:after="200"/>
        <w:rPr>
          <w:color w:val="auto"/>
        </w:rPr>
      </w:pPr>
      <w:r w:rsidRPr="34C813A3">
        <w:rPr>
          <w:color w:val="auto"/>
        </w:rPr>
        <w:t>The purpose of the EES is to provide a sufficiently detailed description of the project, assess its potential effects on the environment</w:t>
      </w:r>
      <w:r w:rsidRPr="34C813A3">
        <w:rPr>
          <w:rStyle w:val="FootnoteReference"/>
          <w:color w:val="auto"/>
        </w:rPr>
        <w:footnoteReference w:id="2"/>
      </w:r>
      <w:r w:rsidRPr="34C813A3">
        <w:rPr>
          <w:color w:val="auto"/>
        </w:rPr>
        <w:t xml:space="preserve"> and assess relevant feasible alternatives (e.g. alignments, design) and approaches to avoid and mitigate effects. The EES will enable feedback from the public and stakeholders. At the conclusion of the EES process, the Minister for Planning (the Minister) will issue an assessment of the project’s environmental effects under the EE Act. The Minister’s assessment will then inform statutory decision-makers for the project.</w:t>
      </w:r>
    </w:p>
    <w:p w14:paraId="0BB2F4F3" w14:textId="2FFDC830" w:rsidR="00054A29" w:rsidRDefault="00054A29" w:rsidP="005B6F9E">
      <w:pPr>
        <w:pStyle w:val="BodyText12ptBefore"/>
        <w:spacing w:before="0" w:after="200"/>
      </w:pPr>
      <w:r w:rsidRPr="00DA3149">
        <w:t xml:space="preserve">These </w:t>
      </w:r>
      <w:r w:rsidRPr="00DA3149">
        <w:rPr>
          <w:i/>
        </w:rPr>
        <w:t xml:space="preserve">Scoping Requirements </w:t>
      </w:r>
      <w:r w:rsidRPr="00E6499B">
        <w:t>for the</w:t>
      </w:r>
      <w:r>
        <w:rPr>
          <w:i/>
        </w:rPr>
        <w:t xml:space="preserve"> Gippsland Offshore Wind Transmission 2GW Project</w:t>
      </w:r>
      <w:r w:rsidRPr="00DA3149">
        <w:rPr>
          <w:i/>
          <w:iCs/>
        </w:rPr>
        <w:t xml:space="preserve"> </w:t>
      </w:r>
      <w:r>
        <w:rPr>
          <w:i/>
          <w:iCs/>
        </w:rPr>
        <w:t>EES</w:t>
      </w:r>
      <w:r>
        <w:rPr>
          <w:i/>
        </w:rPr>
        <w:t xml:space="preserve"> </w:t>
      </w:r>
      <w:r w:rsidRPr="00FF5B2A">
        <w:t xml:space="preserve">set out the proposed specific matters to be investigated and documented in the EES. </w:t>
      </w:r>
      <w:r w:rsidR="004E6BE9">
        <w:rPr>
          <w:rStyle w:val="normaltextrun"/>
          <w:rFonts w:ascii="Arial" w:hAnsi="Arial" w:cs="Arial"/>
          <w:color w:val="000000"/>
          <w:shd w:val="clear" w:color="auto" w:fill="FFFFFF"/>
        </w:rPr>
        <w:t xml:space="preserve">The Minister issued the scoping requirements for the EES following consideration of public comments received on a draft which was available for public comment over a three-week period in </w:t>
      </w:r>
      <w:r w:rsidR="0045310B">
        <w:rPr>
          <w:rStyle w:val="normaltextrun"/>
          <w:rFonts w:ascii="Arial" w:hAnsi="Arial" w:cs="Arial"/>
          <w:color w:val="000000"/>
          <w:shd w:val="clear" w:color="auto" w:fill="FFFFFF"/>
        </w:rPr>
        <w:t>March-April 2025</w:t>
      </w:r>
      <w:r w:rsidR="004E6BE9">
        <w:rPr>
          <w:rStyle w:val="normaltextrun"/>
          <w:rFonts w:ascii="Arial" w:hAnsi="Arial" w:cs="Arial"/>
          <w:color w:val="000000"/>
          <w:shd w:val="clear" w:color="auto" w:fill="FFFFFF"/>
        </w:rPr>
        <w:t>.</w:t>
      </w:r>
      <w:r>
        <w:t xml:space="preserve"> </w:t>
      </w:r>
    </w:p>
    <w:p w14:paraId="6B6BBC95" w14:textId="77777777" w:rsidR="00054A29" w:rsidRPr="008727FB" w:rsidRDefault="00054A29" w:rsidP="005B6F9E">
      <w:pPr>
        <w:pStyle w:val="BodyText12ptBefore"/>
        <w:spacing w:before="0" w:after="200"/>
        <w:rPr>
          <w:color w:val="auto"/>
        </w:rPr>
      </w:pPr>
      <w:r w:rsidRPr="34C813A3">
        <w:t xml:space="preserve">While the scoping requirements are intended to cover all relevant </w:t>
      </w:r>
      <w:r w:rsidRPr="34C813A3">
        <w:rPr>
          <w:color w:val="auto"/>
        </w:rPr>
        <w:t>matters, especially potentially significant impacts and environmental issues relevant to statutory decisions that will be informed by the assessment, it will also need to address other relevant issues that emerge during the EES investigations.</w:t>
      </w:r>
    </w:p>
    <w:p w14:paraId="1F2E83B6" w14:textId="017448BE" w:rsidR="00054A29" w:rsidRPr="008727FB" w:rsidRDefault="00054A29" w:rsidP="005B6F9E">
      <w:pPr>
        <w:pStyle w:val="BodyText"/>
        <w:spacing w:before="0" w:after="200"/>
        <w:rPr>
          <w:color w:val="auto"/>
        </w:rPr>
      </w:pPr>
      <w:r w:rsidRPr="34C813A3">
        <w:rPr>
          <w:color w:val="auto"/>
        </w:rPr>
        <w:t>These scoping requirements provide clarity on the risk-based approach to environmental assessment for the EES, and what the potentially significant effects and priority themes are for investigations. This helps the proponent, in consultation with the Department of Transport and Planning (DTP) and Technical Reference Group (TRG), tailor its approach to EES studies, investigations and integration, to concentrate primarily on the potentially significant effects and priority matters most important for an adequate EES and subsequent decision-making.</w:t>
      </w:r>
    </w:p>
    <w:p w14:paraId="567FA007" w14:textId="77777777" w:rsidR="00054A29" w:rsidRPr="0042440F" w:rsidRDefault="00054A29" w:rsidP="00054A29">
      <w:pPr>
        <w:pStyle w:val="Heading2"/>
      </w:pPr>
      <w:bookmarkStart w:id="4" w:name="_Toc73608447"/>
      <w:bookmarkStart w:id="5" w:name="_Toc121395473"/>
      <w:bookmarkStart w:id="6" w:name="_Toc192577372"/>
      <w:bookmarkEnd w:id="3"/>
      <w:r>
        <w:t>The project</w:t>
      </w:r>
      <w:bookmarkEnd w:id="4"/>
      <w:bookmarkEnd w:id="5"/>
      <w:r>
        <w:t xml:space="preserve"> and setting</w:t>
      </w:r>
      <w:bookmarkEnd w:id="6"/>
    </w:p>
    <w:p w14:paraId="792B0E3F" w14:textId="77777777" w:rsidR="00054A29" w:rsidRDefault="00054A29" w:rsidP="005B6F9E">
      <w:pPr>
        <w:pStyle w:val="BodyText"/>
        <w:spacing w:before="0" w:after="200"/>
        <w:rPr>
          <w:lang w:eastAsia="en-AU"/>
        </w:rPr>
      </w:pPr>
      <w:r w:rsidRPr="003F64F6">
        <w:rPr>
          <w:lang w:eastAsia="en-AU"/>
        </w:rPr>
        <w:t xml:space="preserve">The project is proposed to connect future offshore wind energy generation off the </w:t>
      </w:r>
      <w:r w:rsidRPr="008642F4">
        <w:rPr>
          <w:lang w:eastAsia="en-AU"/>
        </w:rPr>
        <w:t>coast of Gippsland to the existing Victorian electricity grid.</w:t>
      </w:r>
    </w:p>
    <w:p w14:paraId="03CE81B3" w14:textId="77777777" w:rsidR="00054A29" w:rsidRPr="008642F4" w:rsidRDefault="00054A29" w:rsidP="005B6F9E">
      <w:pPr>
        <w:pStyle w:val="BodyText"/>
        <w:spacing w:before="0" w:after="200"/>
        <w:rPr>
          <w:lang w:eastAsia="en-AU"/>
        </w:rPr>
      </w:pPr>
      <w:proofErr w:type="spellStart"/>
      <w:r w:rsidRPr="34C813A3">
        <w:rPr>
          <w:lang w:eastAsia="en-AU"/>
        </w:rPr>
        <w:t>VicGrid</w:t>
      </w:r>
      <w:proofErr w:type="spellEnd"/>
      <w:r w:rsidRPr="34C813A3">
        <w:rPr>
          <w:lang w:eastAsia="en-AU"/>
        </w:rPr>
        <w:t xml:space="preserve"> is managing the project on behalf of the Victorian Government. </w:t>
      </w:r>
      <w:proofErr w:type="spellStart"/>
      <w:r w:rsidRPr="34C813A3">
        <w:rPr>
          <w:lang w:eastAsia="en-AU"/>
        </w:rPr>
        <w:t>VicGrid</w:t>
      </w:r>
      <w:proofErr w:type="spellEnd"/>
      <w:r w:rsidRPr="34C813A3">
        <w:rPr>
          <w:lang w:eastAsia="en-AU"/>
        </w:rPr>
        <w:t>, an administrative office of the Department of Energy, Environment and Climate Action (DEECA), is responsible for planning and developing Victoria’s Renewable Energy Zones and transmission infrastructure to support the transition to renewable energy.</w:t>
      </w:r>
    </w:p>
    <w:p w14:paraId="2452586A" w14:textId="77777777" w:rsidR="00054A29" w:rsidRPr="00A4082F" w:rsidRDefault="00054A29" w:rsidP="005B6F9E">
      <w:pPr>
        <w:pStyle w:val="QuoteBullet"/>
        <w:numPr>
          <w:ilvl w:val="0"/>
          <w:numId w:val="0"/>
        </w:numPr>
        <w:spacing w:before="0" w:after="200"/>
        <w:rPr>
          <w:i w:val="0"/>
          <w:iCs w:val="0"/>
        </w:rPr>
      </w:pPr>
      <w:r w:rsidRPr="34C813A3">
        <w:rPr>
          <w:i w:val="0"/>
          <w:iCs w:val="0"/>
        </w:rPr>
        <w:t xml:space="preserve">The proposed project for assessment in the EES includes the construction and operation of a new 500 kV </w:t>
      </w:r>
      <w:r w:rsidRPr="34C813A3">
        <w:rPr>
          <w:rFonts w:eastAsiaTheme="minorEastAsia"/>
          <w:i w:val="0"/>
          <w:iCs w:val="0"/>
        </w:rPr>
        <w:t xml:space="preserve">double-circuit </w:t>
      </w:r>
      <w:r w:rsidRPr="34C813A3">
        <w:rPr>
          <w:i w:val="0"/>
          <w:iCs w:val="0"/>
        </w:rPr>
        <w:t xml:space="preserve">alternating current overhead transmission line with associated infrastructure situated within Gippsland, Victoria. The transmission line is proposed to connect to the National Electricity Market grid and </w:t>
      </w:r>
      <w:proofErr w:type="gramStart"/>
      <w:r w:rsidRPr="34C813A3">
        <w:rPr>
          <w:i w:val="0"/>
          <w:iCs w:val="0"/>
        </w:rPr>
        <w:t>is located in</w:t>
      </w:r>
      <w:proofErr w:type="gramEnd"/>
      <w:r w:rsidRPr="34C813A3">
        <w:rPr>
          <w:i w:val="0"/>
          <w:iCs w:val="0"/>
        </w:rPr>
        <w:t xml:space="preserve"> the area between a new onshore connection hub near Giffard and a substation near the Loy Yang Power Station in the Latrobe Valley. The project does not include any offshore infrastructure.</w:t>
      </w:r>
    </w:p>
    <w:p w14:paraId="0616B0AE" w14:textId="77777777" w:rsidR="00054A29" w:rsidRPr="008642F4" w:rsidRDefault="00054A29" w:rsidP="005B6F9E">
      <w:pPr>
        <w:pStyle w:val="BodyText"/>
        <w:spacing w:before="0" w:after="200"/>
        <w:rPr>
          <w:lang w:eastAsia="en-AU"/>
        </w:rPr>
      </w:pPr>
      <w:r w:rsidRPr="34C813A3">
        <w:rPr>
          <w:lang w:eastAsia="en-AU"/>
        </w:rPr>
        <w:t>The proposed project comprises:</w:t>
      </w:r>
    </w:p>
    <w:p w14:paraId="2F84B258" w14:textId="77777777" w:rsidR="00054A29" w:rsidRPr="008642F4" w:rsidRDefault="00054A29" w:rsidP="0055416C">
      <w:pPr>
        <w:pStyle w:val="QuoteBullet"/>
        <w:spacing w:before="60" w:after="60"/>
        <w:rPr>
          <w:i w:val="0"/>
          <w:iCs w:val="0"/>
        </w:rPr>
      </w:pPr>
      <w:r w:rsidRPr="34C813A3">
        <w:rPr>
          <w:i w:val="0"/>
          <w:iCs w:val="0"/>
        </w:rPr>
        <w:t>Development, construction and operation of approximately 55 km of new 500 kV overhead, double circuit transmission line, supported by a series of above-ground towers.</w:t>
      </w:r>
    </w:p>
    <w:p w14:paraId="10BA971D" w14:textId="77777777" w:rsidR="00054A29" w:rsidRPr="003F64F6" w:rsidRDefault="00054A29" w:rsidP="0055416C">
      <w:pPr>
        <w:pStyle w:val="QuoteBullet"/>
        <w:spacing w:before="60" w:after="60"/>
        <w:rPr>
          <w:i w:val="0"/>
          <w:iCs w:val="0"/>
        </w:rPr>
      </w:pPr>
      <w:r w:rsidRPr="34C813A3">
        <w:rPr>
          <w:i w:val="0"/>
          <w:iCs w:val="0"/>
        </w:rPr>
        <w:t>An onshore connection hub, including high voltage substation plant and equipment, with transformers, synchronous condensers and switchgear. This would provide future offshore wind energy facilities with a shared connection point that is part of the Declared Shared Network</w:t>
      </w:r>
    </w:p>
    <w:p w14:paraId="6143EF67" w14:textId="77777777" w:rsidR="00054A29" w:rsidRPr="00E6499B" w:rsidRDefault="00054A29" w:rsidP="0055416C">
      <w:pPr>
        <w:pStyle w:val="QuoteBullet"/>
        <w:spacing w:before="60" w:after="200"/>
      </w:pPr>
      <w:r w:rsidRPr="34C813A3">
        <w:rPr>
          <w:i w:val="0"/>
          <w:iCs w:val="0"/>
        </w:rPr>
        <w:lastRenderedPageBreak/>
        <w:t>A grid connection substation near the Loy Yang Power Station.</w:t>
      </w:r>
      <w:r w:rsidRPr="34C813A3">
        <w:t xml:space="preserve"> </w:t>
      </w:r>
      <w:r w:rsidRPr="34C813A3">
        <w:rPr>
          <w:i w:val="0"/>
          <w:iCs w:val="0"/>
        </w:rPr>
        <w:t>This may comprise of new bays installed within the existing switchyard at the existing Declared Shared Network at Loy Yang Power Station to allow connection of the new high voltage circuits.</w:t>
      </w:r>
    </w:p>
    <w:p w14:paraId="06442148" w14:textId="2B7F9393" w:rsidR="00054A29" w:rsidRDefault="00054A29" w:rsidP="005B6F9E">
      <w:pPr>
        <w:autoSpaceDE w:val="0"/>
        <w:autoSpaceDN w:val="0"/>
        <w:adjustRightInd w:val="0"/>
        <w:spacing w:before="0" w:after="200" w:line="240" w:lineRule="atLeast"/>
        <w:rPr>
          <w:lang w:eastAsia="en-AU"/>
        </w:rPr>
      </w:pPr>
      <w:r w:rsidRPr="34C813A3">
        <w:rPr>
          <w:lang w:eastAsia="en-AU"/>
        </w:rPr>
        <w:t xml:space="preserve">A study area was provided with the Project Outline submitted to inform the Minister for Planning’s decision on whether the project could be considered as ‘public works’ requiring an EES under the EE Act. The study area is approximately 50-55 km in length and varies in width from 3-12 km. </w:t>
      </w:r>
      <w:r w:rsidRPr="34C813A3">
        <w:t xml:space="preserve">It starts about 6 km from the coast near Giffard and extends north-west past Stradbroke West to Willung, across to </w:t>
      </w:r>
      <w:proofErr w:type="spellStart"/>
      <w:r w:rsidRPr="34C813A3">
        <w:t>Flynns</w:t>
      </w:r>
      <w:proofErr w:type="spellEnd"/>
      <w:r w:rsidRPr="34C813A3">
        <w:t xml:space="preserve"> Creek to the Loy Yang Power Station, </w:t>
      </w:r>
      <w:r w:rsidRPr="34C813A3">
        <w:rPr>
          <w:lang w:eastAsia="en-AU"/>
        </w:rPr>
        <w:t xml:space="preserve">as shown in </w:t>
      </w:r>
      <w:r w:rsidRPr="34C813A3">
        <w:rPr>
          <w:lang w:eastAsia="en-AU"/>
        </w:rPr>
        <w:fldChar w:fldCharType="begin"/>
      </w:r>
      <w:r w:rsidRPr="34C813A3">
        <w:rPr>
          <w:lang w:eastAsia="en-AU"/>
        </w:rPr>
        <w:instrText xml:space="preserve"> REF _Ref185206063 \h  \* MERGEFORMAT </w:instrText>
      </w:r>
      <w:r w:rsidRPr="34C813A3">
        <w:rPr>
          <w:lang w:eastAsia="en-AU"/>
        </w:rPr>
      </w:r>
      <w:r w:rsidRPr="34C813A3">
        <w:rPr>
          <w:lang w:eastAsia="en-AU"/>
        </w:rPr>
        <w:fldChar w:fldCharType="separate"/>
      </w:r>
      <w:r w:rsidR="00BA0CE1" w:rsidRPr="00BA0CE1">
        <w:t xml:space="preserve">Figure </w:t>
      </w:r>
      <w:r w:rsidR="00BA0CE1" w:rsidRPr="00BA0CE1">
        <w:rPr>
          <w:noProof/>
        </w:rPr>
        <w:t>1</w:t>
      </w:r>
      <w:r w:rsidRPr="34C813A3">
        <w:rPr>
          <w:lang w:eastAsia="en-AU"/>
        </w:rPr>
        <w:fldChar w:fldCharType="end"/>
      </w:r>
      <w:r w:rsidRPr="34C813A3">
        <w:rPr>
          <w:lang w:eastAsia="en-AU"/>
        </w:rPr>
        <w:t xml:space="preserve">. </w:t>
      </w:r>
    </w:p>
    <w:p w14:paraId="7EBD78FB" w14:textId="77777777" w:rsidR="00054A29" w:rsidRDefault="00054A29" w:rsidP="005B6F9E">
      <w:pPr>
        <w:autoSpaceDE w:val="0"/>
        <w:autoSpaceDN w:val="0"/>
        <w:adjustRightInd w:val="0"/>
        <w:spacing w:before="0" w:after="200" w:line="240" w:lineRule="atLeast"/>
      </w:pPr>
      <w:r w:rsidRPr="34C813A3">
        <w:rPr>
          <w:lang w:eastAsia="en-AU"/>
        </w:rPr>
        <w:t xml:space="preserve">The study area has since been refined by </w:t>
      </w:r>
      <w:proofErr w:type="spellStart"/>
      <w:r w:rsidRPr="34C813A3">
        <w:rPr>
          <w:lang w:eastAsia="en-AU"/>
        </w:rPr>
        <w:t>VicGrid</w:t>
      </w:r>
      <w:proofErr w:type="spellEnd"/>
      <w:r w:rsidRPr="34C813A3">
        <w:rPr>
          <w:lang w:eastAsia="en-AU"/>
        </w:rPr>
        <w:t xml:space="preserve">, with some areas deemed less suitable for further investigation and subsequently removed from the study area (i.e. Holey Plains State Park). </w:t>
      </w:r>
      <w:proofErr w:type="spellStart"/>
      <w:r w:rsidRPr="34C813A3">
        <w:rPr>
          <w:lang w:eastAsia="en-AU"/>
        </w:rPr>
        <w:t>VicGrid</w:t>
      </w:r>
      <w:proofErr w:type="spellEnd"/>
      <w:r w:rsidRPr="34C813A3">
        <w:rPr>
          <w:lang w:eastAsia="en-AU"/>
        </w:rPr>
        <w:t xml:space="preserve"> intends to investigate the study area further to define a preferred corridor, and ultimately to identify a preferred route for the transmission line. </w:t>
      </w:r>
      <w:r w:rsidRPr="34C813A3">
        <w:rPr>
          <w:rFonts w:eastAsiaTheme="majorEastAsia"/>
        </w:rPr>
        <w:t>The preferred route will form the basis of the Reference Design for the impact assessment</w:t>
      </w:r>
      <w:r w:rsidRPr="34C813A3">
        <w:rPr>
          <w:lang w:eastAsia="en-AU"/>
        </w:rPr>
        <w:t xml:space="preserve"> in the EES. The preferred route will be 100-150m wide to support the easement of approximately 70m, including infrastructure. </w:t>
      </w:r>
      <w:proofErr w:type="spellStart"/>
      <w:r w:rsidRPr="34C813A3">
        <w:rPr>
          <w:lang w:eastAsia="en-AU"/>
        </w:rPr>
        <w:t>VicGrid</w:t>
      </w:r>
      <w:proofErr w:type="spellEnd"/>
      <w:r w:rsidRPr="34C813A3">
        <w:rPr>
          <w:lang w:eastAsia="en-AU"/>
        </w:rPr>
        <w:t xml:space="preserve"> estimates the final disturbance footprint for the project </w:t>
      </w:r>
      <w:r w:rsidRPr="34C813A3">
        <w:t>would be less than approximately 2% of the study area.</w:t>
      </w:r>
    </w:p>
    <w:p w14:paraId="6AF45679" w14:textId="77777777" w:rsidR="00054A29" w:rsidRPr="00150F66" w:rsidRDefault="00054A29" w:rsidP="00054A29">
      <w:pPr>
        <w:autoSpaceDE w:val="0"/>
        <w:autoSpaceDN w:val="0"/>
        <w:adjustRightInd w:val="0"/>
        <w:spacing w:before="120"/>
      </w:pPr>
      <w:r w:rsidRPr="00150F66">
        <w:rPr>
          <w:noProof/>
        </w:rPr>
        <w:drawing>
          <wp:inline distT="0" distB="0" distL="0" distR="0" wp14:anchorId="5145DBDA" wp14:editId="0010245F">
            <wp:extent cx="6648450" cy="4375785"/>
            <wp:effectExtent l="0" t="0" r="0" b="5715"/>
            <wp:docPr id="388440361" name="Picture 1" descr="A map of the are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40361" name="Picture 1" descr="A map of the area&#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48450" cy="4375785"/>
                    </a:xfrm>
                    <a:prstGeom prst="rect">
                      <a:avLst/>
                    </a:prstGeom>
                    <a:noFill/>
                    <a:ln>
                      <a:noFill/>
                    </a:ln>
                  </pic:spPr>
                </pic:pic>
              </a:graphicData>
            </a:graphic>
          </wp:inline>
        </w:drawing>
      </w:r>
    </w:p>
    <w:p w14:paraId="3AA64C4E" w14:textId="3752F8DA" w:rsidR="00054A29" w:rsidRPr="00893667" w:rsidRDefault="00054A29" w:rsidP="00054A29">
      <w:pPr>
        <w:pStyle w:val="Caption"/>
        <w:rPr>
          <w:b/>
          <w:bCs/>
          <w:i w:val="0"/>
          <w:iCs w:val="0"/>
        </w:rPr>
      </w:pPr>
      <w:bookmarkStart w:id="7" w:name="_Ref185206063"/>
      <w:bookmarkStart w:id="8" w:name="_Toc534816821"/>
      <w:bookmarkStart w:id="9" w:name="_Toc73608448"/>
      <w:bookmarkStart w:id="10" w:name="_Toc121395474"/>
      <w:r w:rsidRPr="00893667">
        <w:rPr>
          <w:b/>
          <w:bCs/>
          <w:i w:val="0"/>
          <w:iCs w:val="0"/>
        </w:rPr>
        <w:t xml:space="preserve">Figure </w:t>
      </w:r>
      <w:r w:rsidRPr="00893667">
        <w:rPr>
          <w:b/>
          <w:bCs/>
          <w:i w:val="0"/>
          <w:iCs w:val="0"/>
        </w:rPr>
        <w:fldChar w:fldCharType="begin"/>
      </w:r>
      <w:r w:rsidRPr="00893667">
        <w:rPr>
          <w:b/>
          <w:bCs/>
          <w:i w:val="0"/>
          <w:iCs w:val="0"/>
        </w:rPr>
        <w:instrText xml:space="preserve"> SEQ Figure \* ARABIC </w:instrText>
      </w:r>
      <w:r w:rsidRPr="00893667">
        <w:rPr>
          <w:b/>
          <w:bCs/>
          <w:i w:val="0"/>
          <w:iCs w:val="0"/>
        </w:rPr>
        <w:fldChar w:fldCharType="separate"/>
      </w:r>
      <w:r w:rsidR="00BA0CE1">
        <w:rPr>
          <w:b/>
          <w:bCs/>
          <w:i w:val="0"/>
          <w:iCs w:val="0"/>
          <w:noProof/>
        </w:rPr>
        <w:t>1</w:t>
      </w:r>
      <w:r w:rsidRPr="00893667">
        <w:rPr>
          <w:b/>
          <w:bCs/>
          <w:i w:val="0"/>
          <w:iCs w:val="0"/>
        </w:rPr>
        <w:fldChar w:fldCharType="end"/>
      </w:r>
      <w:bookmarkEnd w:id="7"/>
      <w:r w:rsidRPr="00893667">
        <w:rPr>
          <w:b/>
          <w:bCs/>
          <w:i w:val="0"/>
          <w:iCs w:val="0"/>
        </w:rPr>
        <w:tab/>
      </w:r>
      <w:r w:rsidRPr="00893667">
        <w:rPr>
          <w:b/>
          <w:bCs/>
          <w:i w:val="0"/>
          <w:iCs w:val="0"/>
        </w:rPr>
        <w:tab/>
        <w:t>Project study area</w:t>
      </w:r>
    </w:p>
    <w:p w14:paraId="18CA18FE" w14:textId="77777777" w:rsidR="00054A29" w:rsidRDefault="00054A29" w:rsidP="005B6F9E">
      <w:pPr>
        <w:pStyle w:val="BodyText12ptBefore"/>
        <w:spacing w:before="0" w:after="200"/>
      </w:pPr>
      <w:r w:rsidRPr="34C813A3">
        <w:t xml:space="preserve">Source: </w:t>
      </w:r>
      <w:proofErr w:type="spellStart"/>
      <w:r w:rsidRPr="34C813A3">
        <w:t>VicGrid</w:t>
      </w:r>
      <w:proofErr w:type="spellEnd"/>
      <w:r w:rsidRPr="34C813A3">
        <w:t>, 2024.</w:t>
      </w:r>
    </w:p>
    <w:p w14:paraId="1C2D74C9" w14:textId="77777777" w:rsidR="00054A29" w:rsidRDefault="00054A29" w:rsidP="00054A29">
      <w:pPr>
        <w:spacing w:before="0" w:after="160" w:line="259" w:lineRule="auto"/>
        <w:rPr>
          <w:rFonts w:eastAsia="Times New Roman" w:cs="Times New Roman"/>
          <w:color w:val="000000" w:themeColor="text1"/>
          <w:szCs w:val="20"/>
        </w:rPr>
      </w:pPr>
      <w:r>
        <w:br w:type="page"/>
      </w:r>
    </w:p>
    <w:p w14:paraId="16E5F274" w14:textId="77777777" w:rsidR="00054A29" w:rsidRPr="00407AC6" w:rsidRDefault="00054A29" w:rsidP="00054A29">
      <w:pPr>
        <w:pStyle w:val="Heading2"/>
      </w:pPr>
      <w:bookmarkStart w:id="11" w:name="_Toc192577373"/>
      <w:r w:rsidRPr="00407AC6">
        <w:lastRenderedPageBreak/>
        <w:t>Minister’s requirements for this EES</w:t>
      </w:r>
      <w:bookmarkEnd w:id="8"/>
      <w:bookmarkEnd w:id="9"/>
      <w:bookmarkEnd w:id="10"/>
      <w:bookmarkEnd w:id="11"/>
    </w:p>
    <w:p w14:paraId="0E92FECC" w14:textId="77777777" w:rsidR="00054A29" w:rsidRPr="002B3608" w:rsidRDefault="00054A29" w:rsidP="0055416C">
      <w:pPr>
        <w:pStyle w:val="BodyText12ptBefore"/>
        <w:spacing w:before="0" w:after="200"/>
        <w:rPr>
          <w:lang w:eastAsia="en-AU"/>
        </w:rPr>
      </w:pPr>
      <w:r w:rsidRPr="34C813A3">
        <w:rPr>
          <w:lang w:eastAsia="en-AU"/>
        </w:rPr>
        <w:t>O</w:t>
      </w:r>
      <w:r w:rsidRPr="34C813A3">
        <w:t xml:space="preserve">n 24 September 2024 the Minister declared the project to be ‘public </w:t>
      </w:r>
      <w:proofErr w:type="gramStart"/>
      <w:r w:rsidRPr="34C813A3">
        <w:t>works’</w:t>
      </w:r>
      <w:proofErr w:type="gramEnd"/>
      <w:r w:rsidRPr="34C813A3">
        <w:t xml:space="preserve"> under section 3(1) of the EE Act, requiring an EES to be prepared to assess the potential effects of the project. </w:t>
      </w:r>
      <w:r w:rsidRPr="34C813A3">
        <w:rPr>
          <w:lang w:eastAsia="en-AU"/>
        </w:rPr>
        <w:t>The decision was made on the basis that the project could ‘</w:t>
      </w:r>
      <w:r w:rsidRPr="34C813A3">
        <w:t xml:space="preserve">reasonably be considered to have or to be capable of having a significant effect on the environment’. The public works order specified the procedures and requirements </w:t>
      </w:r>
      <w:r w:rsidRPr="34C813A3">
        <w:rPr>
          <w:lang w:eastAsia="en-AU"/>
        </w:rPr>
        <w:t>applicable</w:t>
      </w:r>
      <w:r w:rsidRPr="34C813A3">
        <w:t xml:space="preserve"> to the </w:t>
      </w:r>
      <w:r w:rsidRPr="34C813A3">
        <w:rPr>
          <w:lang w:eastAsia="en-AU"/>
        </w:rPr>
        <w:t>preparation of the EES,</w:t>
      </w:r>
      <w:r w:rsidRPr="34C813A3">
        <w:t xml:space="preserve"> in accordance with section 3(3) of the EE Act (see Appendix A).</w:t>
      </w:r>
    </w:p>
    <w:p w14:paraId="3845837E" w14:textId="77777777" w:rsidR="00054A29" w:rsidRPr="002B3608" w:rsidRDefault="00054A29" w:rsidP="0055416C">
      <w:pPr>
        <w:pStyle w:val="BodyText12ptBefore"/>
        <w:spacing w:before="0" w:after="200"/>
      </w:pPr>
      <w:r w:rsidRPr="34C813A3">
        <w:rPr>
          <w:lang w:eastAsia="en-AU"/>
        </w:rPr>
        <w:t xml:space="preserve">The investigations and assessments are to </w:t>
      </w:r>
      <w:r w:rsidRPr="34C813A3">
        <w:rPr>
          <w:color w:val="auto"/>
          <w:lang w:eastAsia="en-AU"/>
        </w:rPr>
        <w:t xml:space="preserve">include relevant feasible project </w:t>
      </w:r>
      <w:r w:rsidRPr="34C813A3">
        <w:rPr>
          <w:lang w:eastAsia="en-AU"/>
        </w:rPr>
        <w:t>alternatives and design refinements (e.g., alternative alignments, siting of infrastructure, management measures, project staging) to avoid, minimise, and manage effects, particularly for:</w:t>
      </w:r>
    </w:p>
    <w:p w14:paraId="5DD25921" w14:textId="77777777" w:rsidR="00054A29" w:rsidRPr="002B3608" w:rsidRDefault="00054A29" w:rsidP="007861C8">
      <w:pPr>
        <w:pStyle w:val="QuoteBullet"/>
        <w:spacing w:before="60" w:after="60"/>
        <w:rPr>
          <w:i w:val="0"/>
          <w:iCs w:val="0"/>
        </w:rPr>
      </w:pPr>
      <w:r w:rsidRPr="002B3608">
        <w:rPr>
          <w:i w:val="0"/>
          <w:iCs w:val="0"/>
        </w:rPr>
        <w:t xml:space="preserve">biodiversity and ecological values including native vegetation, listed flora, fauna and communities through loss, degradation or fragmentation of habitat, collision with transmission lines, or other ecological </w:t>
      </w:r>
      <w:proofErr w:type="gramStart"/>
      <w:r w:rsidRPr="002B3608">
        <w:rPr>
          <w:i w:val="0"/>
          <w:iCs w:val="0"/>
        </w:rPr>
        <w:t>effects;</w:t>
      </w:r>
      <w:proofErr w:type="gramEnd"/>
    </w:p>
    <w:p w14:paraId="69B23774" w14:textId="77777777" w:rsidR="00054A29" w:rsidRPr="002B3608" w:rsidRDefault="00054A29" w:rsidP="007861C8">
      <w:pPr>
        <w:pStyle w:val="QuoteBullet"/>
        <w:spacing w:before="60" w:after="60"/>
        <w:rPr>
          <w:i w:val="0"/>
          <w:iCs w:val="0"/>
        </w:rPr>
      </w:pPr>
      <w:r w:rsidRPr="002B3608">
        <w:rPr>
          <w:i w:val="0"/>
          <w:iCs w:val="0"/>
        </w:rPr>
        <w:t xml:space="preserve">Aboriginal cultural heritage and historic heritage </w:t>
      </w:r>
      <w:proofErr w:type="gramStart"/>
      <w:r w:rsidRPr="002B3608">
        <w:rPr>
          <w:i w:val="0"/>
          <w:iCs w:val="0"/>
        </w:rPr>
        <w:t>values;</w:t>
      </w:r>
      <w:proofErr w:type="gramEnd"/>
    </w:p>
    <w:p w14:paraId="75064FA1" w14:textId="77777777" w:rsidR="00054A29" w:rsidRPr="002B3608" w:rsidRDefault="00054A29" w:rsidP="007861C8">
      <w:pPr>
        <w:pStyle w:val="QuoteBullet"/>
        <w:spacing w:before="60" w:after="60"/>
        <w:rPr>
          <w:i w:val="0"/>
          <w:iCs w:val="0"/>
        </w:rPr>
      </w:pPr>
      <w:r w:rsidRPr="002B3608">
        <w:rPr>
          <w:i w:val="0"/>
          <w:iCs w:val="0"/>
        </w:rPr>
        <w:t xml:space="preserve">landscape values and </w:t>
      </w:r>
      <w:proofErr w:type="gramStart"/>
      <w:r w:rsidRPr="002B3608">
        <w:rPr>
          <w:i w:val="0"/>
          <w:iCs w:val="0"/>
        </w:rPr>
        <w:t>amenity;</w:t>
      </w:r>
      <w:proofErr w:type="gramEnd"/>
      <w:r>
        <w:rPr>
          <w:i w:val="0"/>
          <w:iCs w:val="0"/>
        </w:rPr>
        <w:t xml:space="preserve"> </w:t>
      </w:r>
    </w:p>
    <w:p w14:paraId="0E29C250" w14:textId="77777777" w:rsidR="00054A29" w:rsidRPr="002B3608" w:rsidRDefault="00054A29" w:rsidP="007861C8">
      <w:pPr>
        <w:pStyle w:val="QuoteBullet"/>
        <w:spacing w:before="60" w:after="60"/>
        <w:rPr>
          <w:i w:val="0"/>
          <w:iCs w:val="0"/>
        </w:rPr>
      </w:pPr>
      <w:r w:rsidRPr="002B3608">
        <w:rPr>
          <w:i w:val="0"/>
          <w:iCs w:val="0"/>
        </w:rPr>
        <w:t>surface water environments including waterways and wetlands; and</w:t>
      </w:r>
    </w:p>
    <w:p w14:paraId="73101D0C" w14:textId="77777777" w:rsidR="00054A29" w:rsidRPr="002B3608" w:rsidRDefault="00054A29" w:rsidP="0055416C">
      <w:pPr>
        <w:pStyle w:val="QuoteBullet"/>
        <w:spacing w:before="60" w:after="200"/>
        <w:rPr>
          <w:i w:val="0"/>
          <w:iCs w:val="0"/>
        </w:rPr>
      </w:pPr>
      <w:r w:rsidRPr="34C813A3">
        <w:rPr>
          <w:i w:val="0"/>
          <w:iCs w:val="0"/>
        </w:rPr>
        <w:t>socio-economic values and land uses, including agriculture, forestry and local communities.</w:t>
      </w:r>
    </w:p>
    <w:p w14:paraId="4C375915" w14:textId="29CB4B36" w:rsidR="00054A29" w:rsidRDefault="00054A29" w:rsidP="0055416C">
      <w:pPr>
        <w:pStyle w:val="BodyText12ptBefore"/>
        <w:spacing w:before="0" w:after="200"/>
      </w:pPr>
      <w:r w:rsidRPr="00050939">
        <w:t xml:space="preserve">These scoping requirements provide further detail on the matters to be investigated in the EES as required by the </w:t>
      </w:r>
      <w:r w:rsidRPr="00050939">
        <w:rPr>
          <w:i/>
        </w:rPr>
        <w:t>Ministerial guidelines for assessment of environmental effects under the Environment Effects 1978</w:t>
      </w:r>
      <w:r w:rsidRPr="00050939">
        <w:t xml:space="preserve"> (Ministerial Guidelines).</w:t>
      </w:r>
    </w:p>
    <w:p w14:paraId="0261610F" w14:textId="77777777" w:rsidR="00054A29" w:rsidRPr="008D3B05" w:rsidRDefault="00054A29" w:rsidP="0055416C">
      <w:pPr>
        <w:pStyle w:val="BodyText"/>
        <w:spacing w:before="0" w:after="200"/>
      </w:pPr>
      <w:r w:rsidRPr="34C813A3">
        <w:t xml:space="preserve">The public works order excluded ‘early works’ proposed by </w:t>
      </w:r>
      <w:proofErr w:type="spellStart"/>
      <w:r w:rsidRPr="34C813A3">
        <w:t>VicGrid</w:t>
      </w:r>
      <w:proofErr w:type="spellEnd"/>
      <w:r w:rsidRPr="34C813A3">
        <w:t xml:space="preserve"> from the requirement for an EES. This means ‘early </w:t>
      </w:r>
      <w:proofErr w:type="gramStart"/>
      <w:r w:rsidRPr="34C813A3">
        <w:t>works’</w:t>
      </w:r>
      <w:proofErr w:type="gramEnd"/>
      <w:r w:rsidRPr="34C813A3">
        <w:t xml:space="preserve"> can proceed before the EES process is complete, but they are still subject to applicable statutory approvals required under law. The early works are described within Schedule 1 of the public works order and are required to inform the assessment of the project. Early works include geotechnical and environmental investigations, site surveys and locating existing utility services. The basis for the decision to exclude these works is described in the Minister’s reasons for order. The cumulative impacts of the early works and the rest of the project works are to be assessed in the EES.</w:t>
      </w:r>
    </w:p>
    <w:p w14:paraId="6CD53B89" w14:textId="77777777" w:rsidR="00054A29" w:rsidRPr="008249A0" w:rsidRDefault="00054A29" w:rsidP="00054A29">
      <w:pPr>
        <w:pStyle w:val="Heading1"/>
      </w:pPr>
      <w:bookmarkStart w:id="12" w:name="_Toc192577374"/>
      <w:r>
        <w:t>Assessment process and approvals</w:t>
      </w:r>
      <w:bookmarkEnd w:id="12"/>
    </w:p>
    <w:p w14:paraId="4B59F4BA" w14:textId="77777777" w:rsidR="00054A29" w:rsidRDefault="00054A29" w:rsidP="00054A29">
      <w:pPr>
        <w:pStyle w:val="Heading2"/>
      </w:pPr>
      <w:bookmarkStart w:id="13" w:name="_Toc534816824"/>
      <w:bookmarkStart w:id="14" w:name="_Toc73608450"/>
      <w:bookmarkStart w:id="15" w:name="_Toc121395476"/>
      <w:bookmarkStart w:id="16" w:name="_Toc192577375"/>
      <w:r>
        <w:t>What is an EES?</w:t>
      </w:r>
      <w:bookmarkEnd w:id="13"/>
      <w:bookmarkEnd w:id="14"/>
      <w:bookmarkEnd w:id="15"/>
      <w:bookmarkEnd w:id="16"/>
    </w:p>
    <w:p w14:paraId="550E5B03" w14:textId="77777777" w:rsidR="00054A29" w:rsidRDefault="00054A29" w:rsidP="0055416C">
      <w:pPr>
        <w:pStyle w:val="BodyText12ptBefore"/>
        <w:spacing w:before="0" w:after="200"/>
      </w:pPr>
      <w:r w:rsidRPr="34C813A3">
        <w:t>An EES describes a project, it’s rationale/benefit and its potential environmental effects.  It should enable stakeholders and decision-makers to understand how the project is proposed to be implemented and the likely environmental effects of doing so.  An EES has two main components:</w:t>
      </w:r>
    </w:p>
    <w:p w14:paraId="22C65AF5" w14:textId="77777777" w:rsidR="00054A29" w:rsidRDefault="00054A29" w:rsidP="0055416C">
      <w:pPr>
        <w:pStyle w:val="QuoteBullet"/>
        <w:spacing w:before="60" w:after="60"/>
        <w:rPr>
          <w:i w:val="0"/>
          <w:iCs w:val="0"/>
        </w:rPr>
      </w:pPr>
      <w:r w:rsidRPr="34C813A3">
        <w:rPr>
          <w:i w:val="0"/>
          <w:iCs w:val="0"/>
        </w:rPr>
        <w:t>The EES main report – an integrated, plain English document that assesses the potential impacts of the project and examines avoidance, mitigation or other measures to reduce the environmental effects and assesses residual effects. The main report draws on technical studies, data and statutory requirements for environmental segments such as surface water and groundwater quality and waste discharge to the environment and should clearly identify which components of the scope are being addressed throughout.</w:t>
      </w:r>
    </w:p>
    <w:p w14:paraId="2E9C2CD1" w14:textId="77777777" w:rsidR="00054A29" w:rsidRDefault="00054A29" w:rsidP="0055416C">
      <w:pPr>
        <w:pStyle w:val="QuoteBullet"/>
        <w:spacing w:before="60" w:after="200"/>
        <w:rPr>
          <w:i w:val="0"/>
          <w:iCs w:val="0"/>
        </w:rPr>
      </w:pPr>
      <w:r w:rsidRPr="34C813A3">
        <w:rPr>
          <w:i w:val="0"/>
          <w:iCs w:val="0"/>
        </w:rPr>
        <w:t>The EES technical reports – specialist studies, investigations and analyses that provide the basis for the EES main report. These reports will be exhibited in full, as appendices to the main report.</w:t>
      </w:r>
    </w:p>
    <w:p w14:paraId="3870102A" w14:textId="77777777" w:rsidR="00054A29" w:rsidRPr="0001020A" w:rsidRDefault="00054A29" w:rsidP="0055416C">
      <w:pPr>
        <w:pStyle w:val="BodyText12ptBefore"/>
        <w:spacing w:before="0" w:after="200"/>
      </w:pPr>
      <w:r>
        <w:t xml:space="preserve">The documentation of potential effects in the </w:t>
      </w:r>
      <w:r w:rsidRPr="0001020A">
        <w:t xml:space="preserve">EES </w:t>
      </w:r>
      <w:r>
        <w:t xml:space="preserve">main report </w:t>
      </w:r>
      <w:r w:rsidRPr="0001020A">
        <w:t xml:space="preserve">and the necessary investigation of potential effects </w:t>
      </w:r>
      <w:r>
        <w:t xml:space="preserve">included within the technical reports, </w:t>
      </w:r>
      <w:r w:rsidRPr="0001020A">
        <w:t>should be proportionate to the environmental risks posed by the project, as outlined in the Ministerial Guidelines (p. 2</w:t>
      </w:r>
      <w:r>
        <w:t>5</w:t>
      </w:r>
      <w:r w:rsidRPr="0001020A">
        <w:t>).</w:t>
      </w:r>
      <w:r>
        <w:t xml:space="preserve"> Further explanation of this is covered </w:t>
      </w:r>
      <w:r w:rsidRPr="0003759D">
        <w:t>in Section 4.</w:t>
      </w:r>
    </w:p>
    <w:p w14:paraId="23C5A3E8" w14:textId="77777777" w:rsidR="00130F1B" w:rsidRDefault="00130F1B">
      <w:pPr>
        <w:spacing w:before="0" w:after="160" w:line="259" w:lineRule="auto"/>
        <w:rPr>
          <w:rFonts w:asciiTheme="majorHAnsi" w:eastAsiaTheme="majorEastAsia" w:hAnsiTheme="majorHAnsi" w:cstheme="majorBidi"/>
          <w:b/>
          <w:sz w:val="24"/>
          <w:szCs w:val="26"/>
        </w:rPr>
      </w:pPr>
      <w:bookmarkStart w:id="17" w:name="_Toc534816825"/>
      <w:bookmarkStart w:id="18" w:name="_Toc73608451"/>
      <w:bookmarkStart w:id="19" w:name="_Toc121395477"/>
      <w:r>
        <w:br w:type="page"/>
      </w:r>
    </w:p>
    <w:p w14:paraId="3E28E49D" w14:textId="2DDA1E35" w:rsidR="00054A29" w:rsidRPr="00310675" w:rsidRDefault="00054A29" w:rsidP="00054A29">
      <w:pPr>
        <w:pStyle w:val="Heading2"/>
      </w:pPr>
      <w:bookmarkStart w:id="20" w:name="_Toc192577376"/>
      <w:r w:rsidRPr="00310675">
        <w:lastRenderedPageBreak/>
        <w:t>The EES process</w:t>
      </w:r>
      <w:bookmarkEnd w:id="17"/>
      <w:bookmarkEnd w:id="18"/>
      <w:bookmarkEnd w:id="19"/>
      <w:bookmarkEnd w:id="20"/>
    </w:p>
    <w:p w14:paraId="41D72E35" w14:textId="77777777" w:rsidR="00054A29" w:rsidRPr="000A6532" w:rsidRDefault="00054A29" w:rsidP="0055416C">
      <w:pPr>
        <w:pStyle w:val="BodyText12ptBefore"/>
        <w:spacing w:before="0" w:after="200"/>
      </w:pPr>
      <w:r w:rsidRPr="34C813A3">
        <w:t>The proponent is responsible for preparing an EES, including conducting technical studies and undertaking appropriate stakeholder consultation. The DTP is responsible for managing the EES process</w:t>
      </w:r>
      <w:r w:rsidRPr="34C813A3">
        <w:rPr>
          <w:rStyle w:val="FootnoteReference"/>
        </w:rPr>
        <w:footnoteReference w:id="3"/>
      </w:r>
      <w:r w:rsidRPr="34C813A3">
        <w:t>. The EES process has the following steps:</w:t>
      </w:r>
    </w:p>
    <w:p w14:paraId="7714728E" w14:textId="77777777" w:rsidR="00054A29" w:rsidRPr="00B17132" w:rsidRDefault="00054A29" w:rsidP="007861C8">
      <w:pPr>
        <w:pStyle w:val="QuoteBullet"/>
        <w:spacing w:before="60" w:after="60"/>
        <w:rPr>
          <w:i w:val="0"/>
          <w:iCs w:val="0"/>
        </w:rPr>
      </w:pPr>
      <w:r w:rsidRPr="00B17132">
        <w:rPr>
          <w:i w:val="0"/>
          <w:iCs w:val="0"/>
        </w:rPr>
        <w:t>preparation of a draft study program</w:t>
      </w:r>
      <w:r>
        <w:rPr>
          <w:i w:val="0"/>
          <w:iCs w:val="0"/>
        </w:rPr>
        <w:t>, consultation plan</w:t>
      </w:r>
      <w:r w:rsidRPr="00B17132">
        <w:rPr>
          <w:i w:val="0"/>
          <w:iCs w:val="0"/>
        </w:rPr>
        <w:t xml:space="preserve"> and draft schedule by the </w:t>
      </w:r>
      <w:proofErr w:type="gramStart"/>
      <w:r w:rsidRPr="00B17132">
        <w:rPr>
          <w:i w:val="0"/>
          <w:iCs w:val="0"/>
        </w:rPr>
        <w:t>proponent;</w:t>
      </w:r>
      <w:proofErr w:type="gramEnd"/>
    </w:p>
    <w:p w14:paraId="667BA07A" w14:textId="77777777" w:rsidR="00054A29" w:rsidRPr="00B17132" w:rsidRDefault="00054A29" w:rsidP="007861C8">
      <w:pPr>
        <w:pStyle w:val="QuoteBullet"/>
        <w:spacing w:before="60" w:after="60"/>
        <w:rPr>
          <w:i w:val="0"/>
          <w:iCs w:val="0"/>
        </w:rPr>
      </w:pPr>
      <w:r w:rsidRPr="00B17132">
        <w:rPr>
          <w:i w:val="0"/>
          <w:iCs w:val="0"/>
        </w:rPr>
        <w:t>preparation and exhibition of draft scoping requirements by DTP on behalf of the Minister with public comments received during the advertised exhibition period</w:t>
      </w:r>
      <w:r>
        <w:rPr>
          <w:i w:val="0"/>
          <w:iCs w:val="0"/>
        </w:rPr>
        <w:t xml:space="preserve"> (this document</w:t>
      </w:r>
      <w:proofErr w:type="gramStart"/>
      <w:r>
        <w:rPr>
          <w:i w:val="0"/>
          <w:iCs w:val="0"/>
        </w:rPr>
        <w:t>)</w:t>
      </w:r>
      <w:r w:rsidRPr="00B17132">
        <w:rPr>
          <w:i w:val="0"/>
          <w:iCs w:val="0"/>
        </w:rPr>
        <w:t>;</w:t>
      </w:r>
      <w:proofErr w:type="gramEnd"/>
    </w:p>
    <w:p w14:paraId="2FC861EE" w14:textId="77777777" w:rsidR="00054A29" w:rsidRPr="00B17132" w:rsidRDefault="00054A29" w:rsidP="007861C8">
      <w:pPr>
        <w:pStyle w:val="QuoteBullet"/>
        <w:spacing w:before="60" w:after="60"/>
        <w:rPr>
          <w:i w:val="0"/>
          <w:iCs w:val="0"/>
        </w:rPr>
      </w:pPr>
      <w:r w:rsidRPr="00B17132">
        <w:rPr>
          <w:i w:val="0"/>
          <w:iCs w:val="0"/>
        </w:rPr>
        <w:t xml:space="preserve">finalisation and issuing of scoping requirements by the </w:t>
      </w:r>
      <w:proofErr w:type="gramStart"/>
      <w:r w:rsidRPr="00B17132">
        <w:rPr>
          <w:i w:val="0"/>
          <w:iCs w:val="0"/>
        </w:rPr>
        <w:t>Minister;</w:t>
      </w:r>
      <w:proofErr w:type="gramEnd"/>
    </w:p>
    <w:p w14:paraId="3561B9BC" w14:textId="77777777" w:rsidR="00054A29" w:rsidRPr="00B17132" w:rsidRDefault="00054A29" w:rsidP="007861C8">
      <w:pPr>
        <w:pStyle w:val="QuoteBullet"/>
        <w:spacing w:before="60" w:after="60"/>
        <w:rPr>
          <w:i w:val="0"/>
          <w:iCs w:val="0"/>
        </w:rPr>
      </w:pPr>
      <w:r w:rsidRPr="34C813A3">
        <w:rPr>
          <w:i w:val="0"/>
          <w:iCs w:val="0"/>
        </w:rPr>
        <w:t>review of the proponent’s EES studies and draft documentation by DTP and a technical reference group;</w:t>
      </w:r>
      <w:bookmarkStart w:id="21" w:name="_Hlk72946440"/>
      <w:r w:rsidRPr="34C813A3">
        <w:rPr>
          <w:rStyle w:val="FootnoteReference"/>
        </w:rPr>
        <w:footnoteReference w:id="4"/>
      </w:r>
      <w:bookmarkEnd w:id="21"/>
    </w:p>
    <w:p w14:paraId="011F25B6" w14:textId="77777777" w:rsidR="00054A29" w:rsidRPr="00B17132" w:rsidRDefault="00054A29" w:rsidP="007861C8">
      <w:pPr>
        <w:pStyle w:val="QuoteBullet"/>
        <w:spacing w:before="60" w:after="60"/>
        <w:rPr>
          <w:i w:val="0"/>
          <w:iCs w:val="0"/>
        </w:rPr>
      </w:pPr>
      <w:r w:rsidRPr="00B17132">
        <w:rPr>
          <w:i w:val="0"/>
          <w:iCs w:val="0"/>
        </w:rPr>
        <w:t xml:space="preserve">completion of the EES by the </w:t>
      </w:r>
      <w:proofErr w:type="gramStart"/>
      <w:r w:rsidRPr="00B17132">
        <w:rPr>
          <w:i w:val="0"/>
          <w:iCs w:val="0"/>
        </w:rPr>
        <w:t>proponent;</w:t>
      </w:r>
      <w:proofErr w:type="gramEnd"/>
    </w:p>
    <w:p w14:paraId="22F66460" w14:textId="77777777" w:rsidR="00054A29" w:rsidRPr="00B17132" w:rsidRDefault="00054A29" w:rsidP="007861C8">
      <w:pPr>
        <w:pStyle w:val="QuoteBullet"/>
        <w:spacing w:before="60" w:after="60"/>
        <w:rPr>
          <w:i w:val="0"/>
          <w:iCs w:val="0"/>
        </w:rPr>
      </w:pPr>
      <w:r w:rsidRPr="34C813A3">
        <w:rPr>
          <w:i w:val="0"/>
          <w:iCs w:val="0"/>
        </w:rPr>
        <w:t xml:space="preserve">review of the complete EES by DTP to establish its adequacy for public </w:t>
      </w:r>
      <w:proofErr w:type="gramStart"/>
      <w:r w:rsidRPr="34C813A3">
        <w:rPr>
          <w:i w:val="0"/>
          <w:iCs w:val="0"/>
        </w:rPr>
        <w:t>exhibition;</w:t>
      </w:r>
      <w:proofErr w:type="gramEnd"/>
    </w:p>
    <w:p w14:paraId="617585A0" w14:textId="77777777" w:rsidR="00054A29" w:rsidRPr="00B17132" w:rsidRDefault="00054A29" w:rsidP="007861C8">
      <w:pPr>
        <w:pStyle w:val="QuoteBullet"/>
        <w:spacing w:before="60" w:after="60"/>
        <w:rPr>
          <w:i w:val="0"/>
          <w:iCs w:val="0"/>
        </w:rPr>
      </w:pPr>
      <w:r w:rsidRPr="00B17132">
        <w:rPr>
          <w:i w:val="0"/>
          <w:iCs w:val="0"/>
        </w:rPr>
        <w:t xml:space="preserve">exhibition of the proponent’s EES and invitation for public comment by DTP on behalf of the </w:t>
      </w:r>
      <w:proofErr w:type="gramStart"/>
      <w:r w:rsidRPr="00B17132">
        <w:rPr>
          <w:i w:val="0"/>
          <w:iCs w:val="0"/>
        </w:rPr>
        <w:t>Minister;</w:t>
      </w:r>
      <w:proofErr w:type="gramEnd"/>
    </w:p>
    <w:p w14:paraId="74942CCB" w14:textId="77777777" w:rsidR="00054A29" w:rsidRPr="00B17132" w:rsidRDefault="00054A29" w:rsidP="007861C8">
      <w:pPr>
        <w:pStyle w:val="QuoteBullet"/>
        <w:spacing w:before="60" w:after="60"/>
        <w:rPr>
          <w:i w:val="0"/>
          <w:iCs w:val="0"/>
        </w:rPr>
      </w:pPr>
      <w:r w:rsidRPr="34C813A3">
        <w:rPr>
          <w:i w:val="0"/>
          <w:iCs w:val="0"/>
        </w:rPr>
        <w:t>appointment of an inquiry panel by the Minister to review the EES and public submissions received, conduct public hearings and provide a report to the Minister; and finally</w:t>
      </w:r>
    </w:p>
    <w:p w14:paraId="73874BD9" w14:textId="77777777" w:rsidR="00054A29" w:rsidRDefault="00054A29" w:rsidP="0055416C">
      <w:pPr>
        <w:pStyle w:val="QuoteBullet"/>
        <w:spacing w:before="60" w:after="200"/>
        <w:rPr>
          <w:i w:val="0"/>
          <w:iCs w:val="0"/>
        </w:rPr>
      </w:pPr>
      <w:r w:rsidRPr="00B17132">
        <w:rPr>
          <w:i w:val="0"/>
          <w:iCs w:val="0"/>
        </w:rPr>
        <w:t>following receipt of the inquiry report, preparation of an assessment on whether the project’s environmental effects are acceptable by the Minister for the consideration of statutory decision-makers.</w:t>
      </w:r>
    </w:p>
    <w:p w14:paraId="2875B773" w14:textId="77777777" w:rsidR="00054A29" w:rsidRPr="000A28DF" w:rsidRDefault="00054A29" w:rsidP="0055416C">
      <w:pPr>
        <w:pStyle w:val="BodyText12ptBefore"/>
        <w:spacing w:before="0" w:after="200"/>
      </w:pPr>
      <w:r w:rsidRPr="000A28DF">
        <w:t xml:space="preserve">It is the proponent’s responsibility to ensure that adequate studies are undertaken and reported to support robust assessment of potential effects arising from the project and that it implements effective internal quality assurance to produce quality EES documentation. </w:t>
      </w:r>
    </w:p>
    <w:p w14:paraId="470B74BE" w14:textId="77777777" w:rsidR="00054A29" w:rsidRPr="00B17132" w:rsidRDefault="00054A29" w:rsidP="00054A29">
      <w:pPr>
        <w:pStyle w:val="Heading3"/>
      </w:pPr>
      <w:bookmarkStart w:id="22" w:name="_Toc534816826"/>
      <w:bookmarkStart w:id="23" w:name="_Toc121395478"/>
      <w:r>
        <w:t>Technical reference group</w:t>
      </w:r>
      <w:bookmarkEnd w:id="22"/>
      <w:bookmarkEnd w:id="23"/>
    </w:p>
    <w:p w14:paraId="1D8A7F2F" w14:textId="77777777" w:rsidR="00054A29" w:rsidRPr="00247EF6" w:rsidRDefault="00054A29" w:rsidP="0055416C">
      <w:pPr>
        <w:pStyle w:val="BodyText12ptBefore"/>
        <w:spacing w:before="0" w:after="200"/>
      </w:pPr>
      <w:r w:rsidRPr="34C813A3">
        <w:t xml:space="preserve">DTP has convened a technical reference group (TRG) of state and commonwealth government agencies, local councils and </w:t>
      </w:r>
      <w:proofErr w:type="spellStart"/>
      <w:r w:rsidRPr="34C813A3">
        <w:t>Gunaikurnai</w:t>
      </w:r>
      <w:proofErr w:type="spellEnd"/>
      <w:r w:rsidRPr="34C813A3">
        <w:t xml:space="preserve"> Land and Waters Aboriginal Corporation (the Registered Aboriginal Party) for this EES process to advise DTP and the proponent on:</w:t>
      </w:r>
    </w:p>
    <w:p w14:paraId="653DDF9A" w14:textId="77777777" w:rsidR="00054A29" w:rsidRPr="00247EF6" w:rsidRDefault="00054A29" w:rsidP="007861C8">
      <w:pPr>
        <w:pStyle w:val="QuoteBullet"/>
        <w:spacing w:before="60" w:after="60"/>
        <w:rPr>
          <w:i w:val="0"/>
          <w:iCs w:val="0"/>
        </w:rPr>
      </w:pPr>
      <w:r w:rsidRPr="34C813A3">
        <w:rPr>
          <w:i w:val="0"/>
          <w:iCs w:val="0"/>
        </w:rPr>
        <w:t xml:space="preserve">applicable policies, strategies and statutory </w:t>
      </w:r>
      <w:proofErr w:type="gramStart"/>
      <w:r w:rsidRPr="34C813A3">
        <w:rPr>
          <w:i w:val="0"/>
          <w:iCs w:val="0"/>
        </w:rPr>
        <w:t>provisions;</w:t>
      </w:r>
      <w:proofErr w:type="gramEnd"/>
    </w:p>
    <w:p w14:paraId="11B7F343" w14:textId="77777777" w:rsidR="00054A29" w:rsidRPr="00247EF6" w:rsidRDefault="00054A29" w:rsidP="007861C8">
      <w:pPr>
        <w:pStyle w:val="QuoteBullet"/>
        <w:spacing w:before="60" w:after="60"/>
        <w:rPr>
          <w:i w:val="0"/>
          <w:iCs w:val="0"/>
        </w:rPr>
      </w:pPr>
      <w:r w:rsidRPr="00247EF6">
        <w:rPr>
          <w:i w:val="0"/>
          <w:iCs w:val="0"/>
        </w:rPr>
        <w:t xml:space="preserve">EES scoping </w:t>
      </w:r>
      <w:proofErr w:type="gramStart"/>
      <w:r w:rsidRPr="00247EF6">
        <w:rPr>
          <w:i w:val="0"/>
          <w:iCs w:val="0"/>
        </w:rPr>
        <w:t>requirements;</w:t>
      </w:r>
      <w:proofErr w:type="gramEnd"/>
    </w:p>
    <w:p w14:paraId="58FBFC6C" w14:textId="77777777" w:rsidR="00054A29" w:rsidRPr="00247EF6" w:rsidRDefault="00054A29" w:rsidP="007861C8">
      <w:pPr>
        <w:pStyle w:val="QuoteBullet"/>
        <w:spacing w:before="60" w:after="60"/>
        <w:rPr>
          <w:i w:val="0"/>
          <w:iCs w:val="0"/>
        </w:rPr>
      </w:pPr>
      <w:r w:rsidRPr="00247EF6">
        <w:rPr>
          <w:i w:val="0"/>
          <w:iCs w:val="0"/>
        </w:rPr>
        <w:t xml:space="preserve">the design and adequacy of EES technical </w:t>
      </w:r>
      <w:proofErr w:type="gramStart"/>
      <w:r w:rsidRPr="00247EF6">
        <w:rPr>
          <w:i w:val="0"/>
          <w:iCs w:val="0"/>
        </w:rPr>
        <w:t>studies;</w:t>
      </w:r>
      <w:proofErr w:type="gramEnd"/>
    </w:p>
    <w:p w14:paraId="560FA615" w14:textId="77777777" w:rsidR="00054A29" w:rsidRPr="00247EF6" w:rsidRDefault="00054A29" w:rsidP="007861C8">
      <w:pPr>
        <w:pStyle w:val="QuoteBullet"/>
        <w:spacing w:before="60" w:after="60"/>
        <w:rPr>
          <w:i w:val="0"/>
          <w:iCs w:val="0"/>
        </w:rPr>
      </w:pPr>
      <w:r w:rsidRPr="00247EF6">
        <w:rPr>
          <w:i w:val="0"/>
          <w:iCs w:val="0"/>
        </w:rPr>
        <w:t xml:space="preserve">the proponent’s public information and stakeholder consultation program for the EES </w:t>
      </w:r>
      <w:proofErr w:type="gramStart"/>
      <w:r w:rsidRPr="00247EF6">
        <w:rPr>
          <w:i w:val="0"/>
          <w:iCs w:val="0"/>
        </w:rPr>
        <w:t>process;</w:t>
      </w:r>
      <w:proofErr w:type="gramEnd"/>
    </w:p>
    <w:p w14:paraId="31634E38" w14:textId="77777777" w:rsidR="00054A29" w:rsidRPr="00247EF6" w:rsidRDefault="00054A29" w:rsidP="007861C8">
      <w:pPr>
        <w:pStyle w:val="QuoteBullet"/>
        <w:spacing w:before="60" w:after="60"/>
        <w:rPr>
          <w:i w:val="0"/>
          <w:iCs w:val="0"/>
        </w:rPr>
      </w:pPr>
      <w:r w:rsidRPr="00247EF6">
        <w:rPr>
          <w:i w:val="0"/>
          <w:iCs w:val="0"/>
        </w:rPr>
        <w:t xml:space="preserve">responses to issues arising from the EES </w:t>
      </w:r>
      <w:proofErr w:type="gramStart"/>
      <w:r w:rsidRPr="00247EF6">
        <w:rPr>
          <w:i w:val="0"/>
          <w:iCs w:val="0"/>
        </w:rPr>
        <w:t>investigations;</w:t>
      </w:r>
      <w:proofErr w:type="gramEnd"/>
    </w:p>
    <w:p w14:paraId="49BC84F9" w14:textId="77777777" w:rsidR="00054A29" w:rsidRPr="00247EF6" w:rsidRDefault="00054A29" w:rsidP="007861C8">
      <w:pPr>
        <w:pStyle w:val="QuoteBullet"/>
        <w:spacing w:before="60" w:after="60"/>
        <w:rPr>
          <w:i w:val="0"/>
          <w:iCs w:val="0"/>
        </w:rPr>
      </w:pPr>
      <w:r w:rsidRPr="00247EF6">
        <w:rPr>
          <w:i w:val="0"/>
          <w:iCs w:val="0"/>
        </w:rPr>
        <w:t>the technical adequacy and completeness of draft EES documentation; and</w:t>
      </w:r>
    </w:p>
    <w:p w14:paraId="60461AFF" w14:textId="77777777" w:rsidR="00054A29" w:rsidRPr="00247EF6" w:rsidRDefault="00054A29" w:rsidP="0055416C">
      <w:pPr>
        <w:pStyle w:val="QuoteBullet"/>
        <w:spacing w:before="60" w:after="200"/>
        <w:rPr>
          <w:i w:val="0"/>
          <w:iCs w:val="0"/>
        </w:rPr>
      </w:pPr>
      <w:r w:rsidRPr="00247EF6">
        <w:rPr>
          <w:i w:val="0"/>
          <w:iCs w:val="0"/>
        </w:rPr>
        <w:t>coordination of statutory processes.</w:t>
      </w:r>
    </w:p>
    <w:p w14:paraId="7C86A0F8" w14:textId="77777777" w:rsidR="00054A29" w:rsidRPr="0032455C" w:rsidRDefault="00054A29" w:rsidP="00054A29">
      <w:pPr>
        <w:pStyle w:val="Heading3"/>
      </w:pPr>
      <w:bookmarkStart w:id="24" w:name="_Toc121395479"/>
      <w:bookmarkStart w:id="25" w:name="_Toc534816827"/>
      <w:r w:rsidRPr="0032455C">
        <w:t>EES consultation</w:t>
      </w:r>
      <w:bookmarkEnd w:id="24"/>
      <w:r w:rsidRPr="0032455C">
        <w:t xml:space="preserve"> </w:t>
      </w:r>
      <w:bookmarkEnd w:id="25"/>
    </w:p>
    <w:p w14:paraId="53DA3F5B" w14:textId="77777777" w:rsidR="00054A29" w:rsidRPr="0032455C" w:rsidRDefault="00054A29" w:rsidP="0055416C">
      <w:pPr>
        <w:pStyle w:val="BodyText12ptBefore"/>
        <w:spacing w:before="0" w:after="200"/>
      </w:pPr>
      <w:bookmarkStart w:id="26" w:name="_Toc534816828"/>
      <w:r w:rsidRPr="34C813A3">
        <w:t>The proponent is responsible for informing and engaging the public and stakeholders during the EES process, to inform them about the project, the EES process and EES studies. The proponent’s EES consultation should enable feedback to be inputted on the project and its potential environmental effects, as well as respond to issues raised. Stakeholders include potentially affected parties, Traditional Owner groups, any interested community organisations/groups and government bodies.</w:t>
      </w:r>
    </w:p>
    <w:p w14:paraId="284A83F6" w14:textId="77777777" w:rsidR="00130F1B" w:rsidRDefault="00130F1B">
      <w:pPr>
        <w:spacing w:before="0" w:after="160" w:line="259" w:lineRule="auto"/>
        <w:rPr>
          <w:rFonts w:eastAsia="Times New Roman" w:cs="Times New Roman"/>
          <w:color w:val="000000" w:themeColor="text1"/>
          <w:szCs w:val="20"/>
        </w:rPr>
      </w:pPr>
      <w:r>
        <w:br w:type="page"/>
      </w:r>
    </w:p>
    <w:p w14:paraId="76BD6A3C" w14:textId="702DCE26" w:rsidR="00054A29" w:rsidRPr="004605BC" w:rsidRDefault="00054A29" w:rsidP="0055416C">
      <w:pPr>
        <w:pStyle w:val="BodyText12ptBefore"/>
        <w:spacing w:before="0" w:after="200"/>
      </w:pPr>
      <w:r w:rsidRPr="34C813A3">
        <w:lastRenderedPageBreak/>
        <w:t>Through its EES consultation plan, the proponent is to undertake effective engagement that enables the public and stakeholders to understand where there are opportunities for engagement. The proponent needs to provide appropriate opportunities for input and feedback from different stakeholders on the project and EES investigations. The proponent is responsible for preparing and implementing an EES consultation plan that sets out the approach to engagement. This plan is reviewed and amended in consultation with DTP and the TRG before it is published on the Planning website.</w:t>
      </w:r>
      <w:r w:rsidRPr="34C813A3">
        <w:rPr>
          <w:rStyle w:val="FootnoteReference"/>
        </w:rPr>
        <w:footnoteReference w:id="5"/>
      </w:r>
      <w:r w:rsidRPr="34C813A3">
        <w:t xml:space="preserve">  The consultation plan will:</w:t>
      </w:r>
    </w:p>
    <w:p w14:paraId="5BA17A61" w14:textId="77777777" w:rsidR="00054A29" w:rsidRPr="00A54B93" w:rsidRDefault="00054A29" w:rsidP="0055416C">
      <w:pPr>
        <w:pStyle w:val="ListBullet2"/>
        <w:numPr>
          <w:ilvl w:val="0"/>
          <w:numId w:val="10"/>
        </w:numPr>
        <w:spacing w:before="60" w:after="60" w:line="240" w:lineRule="atLeast"/>
        <w:ind w:left="454" w:hanging="170"/>
        <w:contextualSpacing w:val="0"/>
      </w:pPr>
      <w:r w:rsidRPr="34C813A3">
        <w:t xml:space="preserve">identify </w:t>
      </w:r>
      <w:proofErr w:type="gramStart"/>
      <w:r w:rsidRPr="34C813A3">
        <w:t>stakeholders;</w:t>
      </w:r>
      <w:proofErr w:type="gramEnd"/>
    </w:p>
    <w:p w14:paraId="5CE0BB5F" w14:textId="77777777" w:rsidR="00054A29" w:rsidRPr="00A54B93" w:rsidRDefault="00054A29" w:rsidP="0055416C">
      <w:pPr>
        <w:pStyle w:val="ListBullet2"/>
        <w:numPr>
          <w:ilvl w:val="0"/>
          <w:numId w:val="10"/>
        </w:numPr>
        <w:spacing w:before="60" w:after="60" w:line="240" w:lineRule="atLeast"/>
        <w:ind w:left="454" w:hanging="170"/>
        <w:contextualSpacing w:val="0"/>
      </w:pPr>
      <w:r w:rsidRPr="00A54B93">
        <w:t xml:space="preserve">characterise public and stakeholders’ interests, concerns and consultation needs, local knowledge and </w:t>
      </w:r>
      <w:proofErr w:type="gramStart"/>
      <w:r w:rsidRPr="00A54B93">
        <w:t>inputs;</w:t>
      </w:r>
      <w:proofErr w:type="gramEnd"/>
    </w:p>
    <w:p w14:paraId="34810713" w14:textId="77777777" w:rsidR="00054A29" w:rsidRPr="00A54B93" w:rsidRDefault="00054A29" w:rsidP="0055416C">
      <w:pPr>
        <w:pStyle w:val="ListBullet2"/>
        <w:numPr>
          <w:ilvl w:val="0"/>
          <w:numId w:val="10"/>
        </w:numPr>
        <w:spacing w:before="60" w:after="60" w:line="240" w:lineRule="atLeast"/>
        <w:ind w:left="454" w:hanging="170"/>
        <w:contextualSpacing w:val="0"/>
      </w:pPr>
      <w:r w:rsidRPr="00A54B93">
        <w:t>describe consultation methods and schedule; and</w:t>
      </w:r>
    </w:p>
    <w:p w14:paraId="54F93C64" w14:textId="77777777" w:rsidR="00054A29" w:rsidRDefault="00054A29" w:rsidP="0055416C">
      <w:pPr>
        <w:pStyle w:val="ListBullet2"/>
        <w:numPr>
          <w:ilvl w:val="0"/>
          <w:numId w:val="10"/>
        </w:numPr>
        <w:spacing w:before="60" w:after="200" w:line="240" w:lineRule="atLeast"/>
        <w:ind w:left="454" w:hanging="170"/>
        <w:contextualSpacing w:val="0"/>
      </w:pPr>
      <w:r w:rsidRPr="34C813A3">
        <w:t>outline how public and stakeholder inputs will be recorded, considered and/or addressed in the preparation of the EES.</w:t>
      </w:r>
    </w:p>
    <w:p w14:paraId="788EB605" w14:textId="77777777" w:rsidR="00054A29" w:rsidRPr="00BF4C95" w:rsidRDefault="00054A29" w:rsidP="00054A29">
      <w:pPr>
        <w:pStyle w:val="Heading3"/>
      </w:pPr>
      <w:bookmarkStart w:id="27" w:name="_Toc121395480"/>
      <w:r w:rsidRPr="00BF4C95">
        <w:t>Traditional Owner engagement</w:t>
      </w:r>
      <w:bookmarkEnd w:id="27"/>
      <w:r w:rsidRPr="00BF4C95">
        <w:t xml:space="preserve"> </w:t>
      </w:r>
    </w:p>
    <w:p w14:paraId="15E9DB06" w14:textId="77777777" w:rsidR="00054A29" w:rsidRDefault="00054A29" w:rsidP="0055416C">
      <w:pPr>
        <w:pStyle w:val="BodyText12ptBefore"/>
        <w:spacing w:before="0" w:after="200"/>
      </w:pPr>
      <w:r w:rsidRPr="34C813A3">
        <w:t>The EES should be developed with acknowledgement of and respect for Traditional Owners’ care for and connection to Country. Through the EES, the proponent should seek to understand the direct and indirect ways in which the project could affect these interests. To this end, the EES should be informed by engagement with Traditional Owners.</w:t>
      </w:r>
    </w:p>
    <w:p w14:paraId="47843CBC" w14:textId="77777777" w:rsidR="00054A29" w:rsidRDefault="00054A29" w:rsidP="0055416C">
      <w:pPr>
        <w:pStyle w:val="BodyText12ptBefore"/>
        <w:spacing w:before="0" w:after="200"/>
      </w:pPr>
      <w:r w:rsidRPr="34C813A3">
        <w:t xml:space="preserve">The proponent should support and enable culturally appropriate, informed and meaningful engagement with Traditional Owners, including by: </w:t>
      </w:r>
    </w:p>
    <w:p w14:paraId="371AE40B" w14:textId="77777777" w:rsidR="00054A29" w:rsidRDefault="00054A29" w:rsidP="0055416C">
      <w:pPr>
        <w:pStyle w:val="ListBullet2"/>
        <w:numPr>
          <w:ilvl w:val="0"/>
          <w:numId w:val="10"/>
        </w:numPr>
        <w:spacing w:before="60" w:after="60" w:line="240" w:lineRule="atLeast"/>
        <w:ind w:left="454" w:hanging="170"/>
        <w:contextualSpacing w:val="0"/>
      </w:pPr>
      <w:r>
        <w:t xml:space="preserve">asking Traditional Owner groups about the engagement processes that would be </w:t>
      </w:r>
      <w:proofErr w:type="gramStart"/>
      <w:r>
        <w:t>suitable</w:t>
      </w:r>
      <w:r w:rsidRPr="00A058AE">
        <w:t>;</w:t>
      </w:r>
      <w:proofErr w:type="gramEnd"/>
      <w:r w:rsidRPr="00A058AE">
        <w:t xml:space="preserve"> </w:t>
      </w:r>
    </w:p>
    <w:p w14:paraId="1DAB5B7B" w14:textId="77777777" w:rsidR="00054A29" w:rsidRDefault="00054A29" w:rsidP="0055416C">
      <w:pPr>
        <w:pStyle w:val="ListBullet2"/>
        <w:numPr>
          <w:ilvl w:val="0"/>
          <w:numId w:val="10"/>
        </w:numPr>
        <w:spacing w:before="60" w:after="60" w:line="240" w:lineRule="atLeast"/>
        <w:ind w:left="454" w:hanging="170"/>
        <w:contextualSpacing w:val="0"/>
      </w:pPr>
      <w:r w:rsidRPr="00A058AE">
        <w:t xml:space="preserve">endeavouring to develop good working </w:t>
      </w:r>
      <w:proofErr w:type="gramStart"/>
      <w:r w:rsidRPr="00A058AE">
        <w:t>relationships;</w:t>
      </w:r>
      <w:proofErr w:type="gramEnd"/>
      <w:r w:rsidRPr="00A058AE">
        <w:t xml:space="preserve"> </w:t>
      </w:r>
    </w:p>
    <w:p w14:paraId="51E13D39" w14:textId="77777777" w:rsidR="00054A29" w:rsidRDefault="00054A29" w:rsidP="0055416C">
      <w:pPr>
        <w:pStyle w:val="ListBullet2"/>
        <w:numPr>
          <w:ilvl w:val="0"/>
          <w:numId w:val="10"/>
        </w:numPr>
        <w:spacing w:before="60" w:after="60" w:line="240" w:lineRule="atLeast"/>
        <w:ind w:left="454" w:hanging="170"/>
        <w:contextualSpacing w:val="0"/>
      </w:pPr>
      <w:proofErr w:type="gramStart"/>
      <w:r w:rsidRPr="34C813A3">
        <w:t>taking into account</w:t>
      </w:r>
      <w:proofErr w:type="gramEnd"/>
      <w:r w:rsidRPr="34C813A3">
        <w:t xml:space="preserve"> and respecting the cultural and communication needs and protocols of </w:t>
      </w:r>
      <w:proofErr w:type="gramStart"/>
      <w:r w:rsidRPr="34C813A3">
        <w:t>communities;</w:t>
      </w:r>
      <w:proofErr w:type="gramEnd"/>
      <w:r w:rsidRPr="34C813A3">
        <w:t xml:space="preserve"> </w:t>
      </w:r>
    </w:p>
    <w:p w14:paraId="48F68EBF" w14:textId="77777777" w:rsidR="00054A29" w:rsidRDefault="00054A29" w:rsidP="0055416C">
      <w:pPr>
        <w:pStyle w:val="ListBullet2"/>
        <w:numPr>
          <w:ilvl w:val="0"/>
          <w:numId w:val="10"/>
        </w:numPr>
        <w:spacing w:before="60" w:after="60" w:line="240" w:lineRule="atLeast"/>
        <w:ind w:left="454" w:hanging="170"/>
        <w:contextualSpacing w:val="0"/>
      </w:pPr>
      <w:r w:rsidRPr="34C813A3">
        <w:t xml:space="preserve">engaging early and providing appropriate timeframes to consider and respond to information; and </w:t>
      </w:r>
    </w:p>
    <w:p w14:paraId="35CF0377" w14:textId="77777777" w:rsidR="00054A29" w:rsidRDefault="00054A29" w:rsidP="0055416C">
      <w:pPr>
        <w:pStyle w:val="ListBullet2"/>
        <w:numPr>
          <w:ilvl w:val="0"/>
          <w:numId w:val="10"/>
        </w:numPr>
        <w:spacing w:before="60" w:after="200" w:line="240" w:lineRule="atLeast"/>
        <w:ind w:left="454" w:hanging="170"/>
        <w:contextualSpacing w:val="0"/>
      </w:pPr>
      <w:r w:rsidRPr="34C813A3">
        <w:t xml:space="preserve">genuinely seeking input and expertise. </w:t>
      </w:r>
    </w:p>
    <w:p w14:paraId="61C4AA0B" w14:textId="77777777" w:rsidR="00054A29" w:rsidRDefault="00054A29" w:rsidP="0055416C">
      <w:pPr>
        <w:pStyle w:val="BodyText12ptBefore"/>
        <w:spacing w:before="0" w:after="200"/>
      </w:pPr>
      <w:r w:rsidRPr="34C813A3">
        <w:t xml:space="preserve">The EES consultation plan should set out the mechanisms to be established by the proponent to support and enable Traditional Owner engagement as well as outline how the views and expertise offered by Traditional Owners will be integrated into the EES.  </w:t>
      </w:r>
    </w:p>
    <w:p w14:paraId="50BC6294" w14:textId="77777777" w:rsidR="00054A29" w:rsidRDefault="00054A29" w:rsidP="00054A29">
      <w:pPr>
        <w:pStyle w:val="Heading3"/>
      </w:pPr>
      <w:bookmarkStart w:id="28" w:name="_Toc121395481"/>
      <w:r>
        <w:t>Statutory approvals and the EES process</w:t>
      </w:r>
      <w:bookmarkEnd w:id="26"/>
      <w:bookmarkEnd w:id="28"/>
    </w:p>
    <w:p w14:paraId="661EA7E6" w14:textId="77777777" w:rsidR="00054A29" w:rsidRDefault="00054A29" w:rsidP="0055416C">
      <w:pPr>
        <w:pStyle w:val="BodyText12ptBefore"/>
        <w:spacing w:before="0" w:after="200"/>
      </w:pPr>
      <w:bookmarkStart w:id="29" w:name="_Toc534816829"/>
      <w:r w:rsidRPr="34C813A3">
        <w:t xml:space="preserve">The project will require a range of approvals under Victorian and Commonwealth legislation if it is to proceed. DTP coordinates the EES process as closely as practicable with the relevant </w:t>
      </w:r>
      <w:proofErr w:type="gramStart"/>
      <w:r w:rsidRPr="34C813A3">
        <w:t>approvals</w:t>
      </w:r>
      <w:proofErr w:type="gramEnd"/>
      <w:r w:rsidRPr="34C813A3">
        <w:t xml:space="preserve"> procedures, consultation and public notice requirements.  </w:t>
      </w:r>
    </w:p>
    <w:p w14:paraId="411BFE1E" w14:textId="77777777" w:rsidR="00054A29" w:rsidRPr="002E5153" w:rsidRDefault="00054A29" w:rsidP="0055416C">
      <w:pPr>
        <w:pStyle w:val="BodyText12ptBefore"/>
        <w:spacing w:before="0" w:after="200"/>
      </w:pPr>
      <w:r w:rsidRPr="34C813A3">
        <w:t xml:space="preserve">To facilitate informed and efficient decision-making on required key approvals following the EES process, it is recommended that the EES documentation address relevant information and requirements associated with those key approvals that will be informed by the EES and Minister’s assessment.  </w:t>
      </w:r>
    </w:p>
    <w:p w14:paraId="69F09D63" w14:textId="77777777" w:rsidR="00054A29" w:rsidRPr="00E6499B" w:rsidRDefault="00054A29" w:rsidP="0055416C">
      <w:pPr>
        <w:pStyle w:val="BodyText"/>
        <w:spacing w:before="0" w:after="200"/>
        <w:rPr>
          <w:highlight w:val="yellow"/>
        </w:rPr>
      </w:pPr>
      <w:r w:rsidRPr="34C813A3">
        <w:t xml:space="preserve">Principal approvals required for the project are planning approval via a planning scheme amendment under the Victorian </w:t>
      </w:r>
      <w:r w:rsidRPr="34C813A3">
        <w:rPr>
          <w:i/>
          <w:iCs/>
        </w:rPr>
        <w:t>Planning and Environment Act 1987</w:t>
      </w:r>
      <w:r w:rsidRPr="34C813A3">
        <w:t xml:space="preserve"> (PE Act)</w:t>
      </w:r>
      <w:r w:rsidRPr="34C813A3">
        <w:rPr>
          <w:i/>
          <w:iCs/>
        </w:rPr>
        <w:t xml:space="preserve">, </w:t>
      </w:r>
      <w:r w:rsidRPr="34C813A3">
        <w:t xml:space="preserve">approved Cultural Heritage Management Plan (CHMP) under the Victorian </w:t>
      </w:r>
      <w:r w:rsidRPr="34C813A3">
        <w:rPr>
          <w:i/>
          <w:iCs/>
        </w:rPr>
        <w:t xml:space="preserve">Aboriginal Heritage Act 2006 </w:t>
      </w:r>
      <w:r w:rsidRPr="34C813A3">
        <w:t xml:space="preserve">and approval under the Commonwealth </w:t>
      </w:r>
      <w:r w:rsidRPr="34C813A3">
        <w:rPr>
          <w:i/>
          <w:iCs/>
        </w:rPr>
        <w:t>Environment Protection and Biodiversity Conservation Act 1999</w:t>
      </w:r>
      <w:r w:rsidRPr="34C813A3">
        <w:t xml:space="preserve"> (EPBC Act).</w:t>
      </w:r>
    </w:p>
    <w:p w14:paraId="4ED2CCA9" w14:textId="77777777" w:rsidR="00054A29" w:rsidRDefault="00054A29" w:rsidP="0055416C">
      <w:pPr>
        <w:pStyle w:val="BodyText12ptBefore"/>
        <w:spacing w:before="0" w:after="200"/>
      </w:pPr>
      <w:r>
        <w:t>K</w:t>
      </w:r>
      <w:r w:rsidRPr="00C85798">
        <w:t xml:space="preserve">ey secondary approvals required under Victorian legislation that are relevant to these scoping requirements include: </w:t>
      </w:r>
      <w:r w:rsidRPr="00D83001">
        <w:t xml:space="preserve">works on waterways permits under the </w:t>
      </w:r>
      <w:r w:rsidRPr="00D83001">
        <w:rPr>
          <w:i/>
          <w:iCs/>
        </w:rPr>
        <w:t>Water Act 1989</w:t>
      </w:r>
      <w:r w:rsidRPr="00D83001">
        <w:t xml:space="preserve">; permit to take, keep or move protected flora and fauna (including fish) under the </w:t>
      </w:r>
      <w:r w:rsidRPr="00D83001">
        <w:rPr>
          <w:i/>
          <w:iCs/>
        </w:rPr>
        <w:t>Flora and Fauna Guarantee Act 1988</w:t>
      </w:r>
      <w:r w:rsidRPr="006D1CC7">
        <w:rPr>
          <w:iCs/>
        </w:rPr>
        <w:t xml:space="preserve"> (FFG Act)</w:t>
      </w:r>
      <w:r w:rsidRPr="0095321F">
        <w:t>;</w:t>
      </w:r>
      <w:r w:rsidRPr="00D83001">
        <w:t xml:space="preserve"> consent to interfere with a heritage place or object under the </w:t>
      </w:r>
      <w:r w:rsidRPr="00D83001">
        <w:rPr>
          <w:i/>
          <w:iCs/>
        </w:rPr>
        <w:t>Heritage Act 2017</w:t>
      </w:r>
      <w:r w:rsidRPr="00D83001">
        <w:t xml:space="preserve">; permission to undertake proposed works in, on, under or over a road under the </w:t>
      </w:r>
      <w:r w:rsidRPr="00D83001">
        <w:rPr>
          <w:i/>
          <w:iCs/>
        </w:rPr>
        <w:t>Road Management Act 2004;</w:t>
      </w:r>
      <w:r w:rsidRPr="00D83001">
        <w:t xml:space="preserve"> </w:t>
      </w:r>
      <w:r>
        <w:t xml:space="preserve">and </w:t>
      </w:r>
      <w:r w:rsidRPr="00D83001">
        <w:t xml:space="preserve">authorisation to handle, relocate or care for wildlife under the </w:t>
      </w:r>
      <w:r w:rsidRPr="00D83001">
        <w:rPr>
          <w:i/>
          <w:iCs/>
        </w:rPr>
        <w:t>Wildlife Act 1975.</w:t>
      </w:r>
    </w:p>
    <w:p w14:paraId="0802463D" w14:textId="77777777" w:rsidR="00054A29" w:rsidRDefault="00054A29" w:rsidP="0055416C">
      <w:pPr>
        <w:pStyle w:val="BodyText12ptBefore"/>
        <w:spacing w:before="0" w:after="200"/>
      </w:pPr>
      <w:r w:rsidRPr="34C813A3">
        <w:lastRenderedPageBreak/>
        <w:t xml:space="preserve">Other approvals are likely to be required and will be determined throughout the course of the EES. </w:t>
      </w:r>
    </w:p>
    <w:p w14:paraId="5A4D59A4" w14:textId="77777777" w:rsidR="00054A29" w:rsidRPr="00DB255F" w:rsidRDefault="00054A29" w:rsidP="0055416C">
      <w:pPr>
        <w:pStyle w:val="BodyText12ptBefore"/>
        <w:spacing w:before="0" w:after="200"/>
        <w:rPr>
          <w:color w:val="auto"/>
        </w:rPr>
      </w:pPr>
      <w:r w:rsidRPr="34C813A3">
        <w:rPr>
          <w:color w:val="auto"/>
        </w:rPr>
        <w:t>Statutory decisions on approvals required for the project to proceed may not be made before the decision-makers have considered the Minister’s assessment, which is the final output of the EES process.</w:t>
      </w:r>
    </w:p>
    <w:p w14:paraId="6474CD5B" w14:textId="77777777" w:rsidR="00054A29" w:rsidRDefault="00054A29" w:rsidP="00054A29">
      <w:pPr>
        <w:pStyle w:val="Heading2"/>
      </w:pPr>
      <w:bookmarkStart w:id="30" w:name="_Toc73608452"/>
      <w:bookmarkStart w:id="31" w:name="_Toc121395482"/>
      <w:bookmarkStart w:id="32" w:name="_Toc192577377"/>
      <w:r>
        <w:t>Accreditation of the EES process under the EPBC Act</w:t>
      </w:r>
      <w:bookmarkEnd w:id="29"/>
      <w:bookmarkEnd w:id="30"/>
      <w:bookmarkEnd w:id="31"/>
      <w:bookmarkEnd w:id="32"/>
      <w:r>
        <w:t xml:space="preserve"> </w:t>
      </w:r>
    </w:p>
    <w:p w14:paraId="6FF701A9" w14:textId="77777777" w:rsidR="00054A29" w:rsidRPr="00E6499B" w:rsidRDefault="00054A29" w:rsidP="0055416C">
      <w:pPr>
        <w:pStyle w:val="BodyText12ptBefore"/>
        <w:spacing w:before="0" w:after="200"/>
        <w:rPr>
          <w:highlight w:val="yellow"/>
        </w:rPr>
      </w:pPr>
      <w:r w:rsidRPr="34C813A3">
        <w:t xml:space="preserve">The project has been referred to the Commonwealth under the EPBC Act. A delegate for the </w:t>
      </w:r>
      <w:proofErr w:type="gramStart"/>
      <w:r w:rsidRPr="34C813A3">
        <w:t>Commonwealth Minister</w:t>
      </w:r>
      <w:proofErr w:type="gramEnd"/>
      <w:r w:rsidRPr="34C813A3">
        <w:t xml:space="preserve"> for the Environment and Water determined on 15 November 2024 that the project is a controlled action (EPBC 2024/09980), as it is likely to have a significant impact</w:t>
      </w:r>
      <w:r w:rsidRPr="34C813A3">
        <w:rPr>
          <w:rStyle w:val="FootnoteReference"/>
        </w:rPr>
        <w:footnoteReference w:id="6"/>
      </w:r>
      <w:r w:rsidRPr="34C813A3">
        <w:t xml:space="preserve"> on the following matters of national environmental significance (MNES), which are protected under Part 3 of the EPBC Act:</w:t>
      </w:r>
    </w:p>
    <w:p w14:paraId="720795EB" w14:textId="77777777" w:rsidR="00054A29" w:rsidRPr="0032455C" w:rsidRDefault="00054A29" w:rsidP="0055416C">
      <w:pPr>
        <w:pStyle w:val="ListBullet"/>
        <w:numPr>
          <w:ilvl w:val="0"/>
          <w:numId w:val="9"/>
        </w:numPr>
        <w:spacing w:before="60" w:after="60" w:line="240" w:lineRule="atLeast"/>
        <w:ind w:left="454" w:hanging="170"/>
        <w:contextualSpacing w:val="0"/>
      </w:pPr>
      <w:r w:rsidRPr="0032455C">
        <w:t>Listed threatened species and communities (section 18 and 18A); and</w:t>
      </w:r>
    </w:p>
    <w:p w14:paraId="280F5D5F" w14:textId="77777777" w:rsidR="00054A29" w:rsidRPr="0032455C" w:rsidRDefault="00054A29" w:rsidP="0055416C">
      <w:pPr>
        <w:pStyle w:val="ListBullet"/>
        <w:numPr>
          <w:ilvl w:val="0"/>
          <w:numId w:val="9"/>
        </w:numPr>
        <w:spacing w:before="60" w:after="200" w:line="240" w:lineRule="atLeast"/>
        <w:ind w:left="454" w:hanging="170"/>
        <w:contextualSpacing w:val="0"/>
      </w:pPr>
      <w:r w:rsidRPr="0032455C">
        <w:t>Listed migratory species (sections 20 and 20A).</w:t>
      </w:r>
    </w:p>
    <w:p w14:paraId="707DC8DF" w14:textId="77777777" w:rsidR="00054A29" w:rsidRPr="005D0F02" w:rsidRDefault="00054A29" w:rsidP="0055416C">
      <w:pPr>
        <w:pStyle w:val="BodyText12ptBefore"/>
        <w:spacing w:before="0" w:after="200"/>
        <w:rPr>
          <w:b/>
          <w:bCs/>
        </w:rPr>
      </w:pPr>
      <w:r w:rsidRPr="34C813A3">
        <w:t xml:space="preserve">The EES process is accredited to assess impacts on MNES under the EPBC Act through the Bilateral Assessment Agreement between the Commonwealth and the State of Victoria. </w:t>
      </w:r>
      <w:r w:rsidRPr="34C813A3">
        <w:rPr>
          <w:color w:val="auto"/>
        </w:rPr>
        <w:t>This removes duplication, enabling a single assessment process to examine the project’s likely impacts and inform statutory decisions.</w:t>
      </w:r>
    </w:p>
    <w:p w14:paraId="248FF82B" w14:textId="77777777" w:rsidR="00054A29" w:rsidRDefault="00054A29" w:rsidP="0055416C">
      <w:pPr>
        <w:pStyle w:val="BodyText12ptBefore"/>
        <w:spacing w:before="0" w:after="200"/>
      </w:pPr>
      <w:r w:rsidRPr="34C813A3">
        <w:t xml:space="preserve">The </w:t>
      </w:r>
      <w:proofErr w:type="gramStart"/>
      <w:r w:rsidRPr="34C813A3">
        <w:t>Commonwealth Minister</w:t>
      </w:r>
      <w:proofErr w:type="gramEnd"/>
      <w:r w:rsidRPr="34C813A3">
        <w:t xml:space="preserve"> or delegate will decide whether the project is approved, approved with conditions or refused under the EPBC Act, after having considered the Minister for Planning’s assessment under the EE Act</w:t>
      </w:r>
      <w:r w:rsidRPr="34C813A3">
        <w:rPr>
          <w:i/>
          <w:iCs/>
        </w:rPr>
        <w:t xml:space="preserve"> </w:t>
      </w:r>
      <w:r w:rsidRPr="34C813A3">
        <w:t>at the conclusion of the EES process.</w:t>
      </w:r>
    </w:p>
    <w:p w14:paraId="4230457D" w14:textId="77777777" w:rsidR="00054A29" w:rsidRDefault="00054A29" w:rsidP="00054A29">
      <w:pPr>
        <w:pStyle w:val="BodyText12ptBefore"/>
        <w:rPr>
          <w:rFonts w:asciiTheme="majorHAnsi" w:eastAsiaTheme="majorEastAsia" w:hAnsiTheme="majorHAnsi" w:cstheme="majorBidi"/>
          <w:b/>
          <w:color w:val="53565A" w:themeColor="accent6"/>
          <w:sz w:val="28"/>
          <w:szCs w:val="32"/>
        </w:rPr>
      </w:pPr>
      <w:r>
        <w:br w:type="page"/>
      </w:r>
    </w:p>
    <w:p w14:paraId="35DE4071" w14:textId="1BDC8F43" w:rsidR="00A94F49" w:rsidRPr="00A94F49" w:rsidRDefault="00A94F49" w:rsidP="00A94F49">
      <w:pPr>
        <w:pStyle w:val="Heading1"/>
      </w:pPr>
      <w:bookmarkStart w:id="33" w:name="_Toc192577378"/>
      <w:r>
        <w:lastRenderedPageBreak/>
        <w:t>Preparing the EES</w:t>
      </w:r>
      <w:bookmarkEnd w:id="33"/>
    </w:p>
    <w:p w14:paraId="3C454E42" w14:textId="77777777" w:rsidR="00054A29" w:rsidRDefault="00054A29" w:rsidP="00054A29">
      <w:pPr>
        <w:pStyle w:val="Heading2-Numbered0"/>
      </w:pPr>
      <w:bookmarkStart w:id="34" w:name="_Toc192577379"/>
      <w:r>
        <w:t>General approach</w:t>
      </w:r>
      <w:bookmarkEnd w:id="34"/>
    </w:p>
    <w:p w14:paraId="49D80BCC" w14:textId="77777777" w:rsidR="00054A29" w:rsidRDefault="00054A29" w:rsidP="0055416C">
      <w:pPr>
        <w:pStyle w:val="BodyText12ptBefore"/>
        <w:spacing w:before="0" w:after="200"/>
      </w:pPr>
      <w:r w:rsidRPr="34C813A3">
        <w:t xml:space="preserve">The EES should provide a clear, objective and well-integrated analysis of the potential effects of the proposed project, including proposed environmental management measures, as well as feasible alternatives. The description and assessment of effects must not be confined to the immediate area of the project but must also consider the potential of the project to impact on nearby environmental values, including areas potentially impacted by offsite components of the project. </w:t>
      </w:r>
    </w:p>
    <w:p w14:paraId="00497871" w14:textId="77777777" w:rsidR="00054A29" w:rsidRDefault="00054A29" w:rsidP="0055416C">
      <w:pPr>
        <w:pStyle w:val="BodyText12ptBefore"/>
        <w:spacing w:before="0" w:after="200"/>
        <w:rPr>
          <w:color w:val="auto"/>
        </w:rPr>
      </w:pPr>
      <w:r w:rsidRPr="34C813A3">
        <w:t>The EES needs to document the analysis of the significance of the potential effects of the project, with consideration of the following approach which is to be applied for the specific environmental matters and issues set out in Section 4 of this document:</w:t>
      </w:r>
    </w:p>
    <w:p w14:paraId="1D9E26AC" w14:textId="77777777" w:rsidR="00054A29" w:rsidRDefault="00054A29" w:rsidP="00F23FD6">
      <w:pPr>
        <w:pStyle w:val="ListNumber"/>
        <w:numPr>
          <w:ilvl w:val="0"/>
          <w:numId w:val="13"/>
        </w:numPr>
        <w:spacing w:before="60" w:after="60" w:line="240" w:lineRule="atLeast"/>
        <w:ind w:left="567"/>
        <w:contextualSpacing w:val="0"/>
      </w:pPr>
      <w:r w:rsidRPr="34C813A3">
        <w:rPr>
          <w:b/>
          <w:bCs/>
        </w:rPr>
        <w:t>Characterise the existing environment</w:t>
      </w:r>
      <w:r w:rsidRPr="34C813A3">
        <w:t xml:space="preserve"> and identify relevant environmental values to underpin impact assessments, having regard to the systems and risk-based approach.</w:t>
      </w:r>
    </w:p>
    <w:p w14:paraId="573E60FD" w14:textId="77777777" w:rsidR="00054A29" w:rsidRPr="00D1515D" w:rsidRDefault="00054A29" w:rsidP="00D13567">
      <w:pPr>
        <w:pStyle w:val="BodyText12ptBefore"/>
        <w:spacing w:before="60" w:after="60"/>
        <w:ind w:left="567"/>
      </w:pPr>
      <w:r w:rsidRPr="34C813A3">
        <w:t xml:space="preserve">Characterisation of the existing environment is to be informed by relevant databases and registers, literature (and published data), previous studies, land use history, overlays in relevant planning schemes, community observations (including citizen science and information from residents and landholders in or adjacent to the area of interest), appropriate targeted and/or seasonal surveys and modelling of the potential and actual presence of sensitivities (such as threatened species and communities, cultural heritage etc) consistent with Commonwealth and state guidelines, conservation advices and threatened species recovery plans or action statements. Where surveys do not identify a sensitivity, but past records and/or modelling analysis suggest that it may occur, a risk-based, precautionary approach to the further investigation and assessment of its occurrence should be adopted. </w:t>
      </w:r>
    </w:p>
    <w:p w14:paraId="0F1B9D3C" w14:textId="77777777" w:rsidR="00054A29" w:rsidRDefault="00054A29" w:rsidP="00F23FD6">
      <w:pPr>
        <w:pStyle w:val="ListNumber"/>
        <w:numPr>
          <w:ilvl w:val="0"/>
          <w:numId w:val="13"/>
        </w:numPr>
        <w:spacing w:before="60" w:after="60" w:line="240" w:lineRule="atLeast"/>
        <w:ind w:left="567"/>
        <w:contextualSpacing w:val="0"/>
      </w:pPr>
      <w:r w:rsidRPr="34C813A3">
        <w:rPr>
          <w:b/>
          <w:bCs/>
        </w:rPr>
        <w:t>Identify the potential effects</w:t>
      </w:r>
      <w:r w:rsidRPr="34C813A3">
        <w:t xml:space="preserve"> of the project on the environment (pre-mitigation), including those caused indirectly </w:t>
      </w:r>
      <w:proofErr w:type="gramStart"/>
      <w:r w:rsidRPr="34C813A3">
        <w:t>as a result of</w:t>
      </w:r>
      <w:proofErr w:type="gramEnd"/>
      <w:r w:rsidRPr="34C813A3">
        <w:t xml:space="preserve"> proposed activities, considering aspects such as magnitude, extent, duration, and significance of change in the values of each asset. </w:t>
      </w:r>
    </w:p>
    <w:p w14:paraId="316BB9AD" w14:textId="77777777" w:rsidR="00054A29" w:rsidRDefault="00054A29" w:rsidP="00F23FD6">
      <w:pPr>
        <w:pStyle w:val="ListNumber"/>
        <w:numPr>
          <w:ilvl w:val="0"/>
          <w:numId w:val="13"/>
        </w:numPr>
        <w:spacing w:before="60" w:after="60" w:line="240" w:lineRule="atLeast"/>
        <w:ind w:left="567"/>
        <w:contextualSpacing w:val="0"/>
      </w:pPr>
      <w:r w:rsidRPr="05D3BF23">
        <w:rPr>
          <w:b/>
          <w:bCs/>
        </w:rPr>
        <w:t>Consider</w:t>
      </w:r>
      <w:r>
        <w:t xml:space="preserve"> associated uncertainty of available predictions or estimates.</w:t>
      </w:r>
    </w:p>
    <w:p w14:paraId="0CBEE224" w14:textId="77777777" w:rsidR="00054A29" w:rsidRDefault="00054A29" w:rsidP="00F23FD6">
      <w:pPr>
        <w:pStyle w:val="ListNumber"/>
        <w:numPr>
          <w:ilvl w:val="0"/>
          <w:numId w:val="13"/>
        </w:numPr>
        <w:spacing w:before="60" w:after="60" w:line="240" w:lineRule="atLeast"/>
        <w:ind w:left="567"/>
        <w:contextualSpacing w:val="0"/>
      </w:pPr>
      <w:r w:rsidRPr="34C813A3">
        <w:rPr>
          <w:b/>
          <w:bCs/>
        </w:rPr>
        <w:t>Present design refinement and environmental management measures</w:t>
      </w:r>
      <w:r w:rsidRPr="34C813A3">
        <w:t xml:space="preserve"> that could achieve avoidance, substantial reduction and/or mitigation of the potential effects and in doing so, apply the mitigation hierarchy with justification of why higher order measures cannot be applied.</w:t>
      </w:r>
    </w:p>
    <w:p w14:paraId="11F62CB6" w14:textId="77777777" w:rsidR="00054A29" w:rsidRDefault="00054A29" w:rsidP="00F23FD6">
      <w:pPr>
        <w:pStyle w:val="ListNumber2"/>
        <w:numPr>
          <w:ilvl w:val="2"/>
          <w:numId w:val="13"/>
        </w:numPr>
        <w:spacing w:before="60" w:after="60" w:line="240" w:lineRule="atLeast"/>
        <w:ind w:left="851" w:hanging="284"/>
        <w:contextualSpacing w:val="0"/>
      </w:pPr>
      <w:r>
        <w:t>Avoidance: measures taken to avoid creating adverse effects from the outset, such as careful spatial or temporal placement of infrastructure or disturbance.</w:t>
      </w:r>
    </w:p>
    <w:p w14:paraId="2C1E0D59" w14:textId="77777777" w:rsidR="00054A29" w:rsidRDefault="00054A29" w:rsidP="00F23FD6">
      <w:pPr>
        <w:pStyle w:val="ListNumber2"/>
        <w:numPr>
          <w:ilvl w:val="2"/>
          <w:numId w:val="13"/>
        </w:numPr>
        <w:spacing w:before="60" w:after="60" w:line="240" w:lineRule="atLeast"/>
        <w:ind w:left="851" w:hanging="284"/>
        <w:contextualSpacing w:val="0"/>
      </w:pPr>
      <w:r>
        <w:t xml:space="preserve">Minimisation: measures taken to reduce the duration, intensity and extent of impacts that cannot be completely avoided. </w:t>
      </w:r>
    </w:p>
    <w:p w14:paraId="17F2D0E6" w14:textId="77777777" w:rsidR="00054A29" w:rsidRDefault="00054A29" w:rsidP="00F23FD6">
      <w:pPr>
        <w:pStyle w:val="ListNumber2"/>
        <w:numPr>
          <w:ilvl w:val="2"/>
          <w:numId w:val="13"/>
        </w:numPr>
        <w:spacing w:before="60" w:after="60" w:line="240" w:lineRule="atLeast"/>
        <w:ind w:left="851" w:hanging="284"/>
        <w:contextualSpacing w:val="0"/>
      </w:pPr>
      <w:r w:rsidRPr="34C813A3">
        <w:t>Rehabilitation/restoration</w:t>
      </w:r>
      <w:r w:rsidRPr="34C813A3">
        <w:rPr>
          <w:rStyle w:val="FootnoteReference"/>
        </w:rPr>
        <w:footnoteReference w:id="7"/>
      </w:r>
      <w:r w:rsidRPr="34C813A3">
        <w:t xml:space="preserve">: measures taken to stabilise or restore an area after disturbance to achieve previous, improved or future land uses such as ecosystems following exposure to impacts that cannot be completely avoided or minimised. </w:t>
      </w:r>
    </w:p>
    <w:p w14:paraId="5944B88E" w14:textId="77777777" w:rsidR="00054A29" w:rsidRDefault="00054A29" w:rsidP="00F23FD6">
      <w:pPr>
        <w:pStyle w:val="ListNumber2"/>
        <w:numPr>
          <w:ilvl w:val="2"/>
          <w:numId w:val="13"/>
        </w:numPr>
        <w:spacing w:before="60" w:after="60" w:line="240" w:lineRule="atLeast"/>
        <w:ind w:left="851" w:hanging="284"/>
        <w:contextualSpacing w:val="0"/>
      </w:pPr>
      <w:r w:rsidRPr="34C813A3">
        <w:t>Offsets</w:t>
      </w:r>
      <w:r w:rsidRPr="34C813A3">
        <w:rPr>
          <w:rStyle w:val="FootnoteReference"/>
        </w:rPr>
        <w:footnoteReference w:id="8"/>
      </w:r>
      <w:r w:rsidRPr="34C813A3">
        <w:t>: measures taken to compensate for any residual, adverse impacts after full implementation of the previous three steps of the mitigation hierarchy. </w:t>
      </w:r>
    </w:p>
    <w:p w14:paraId="3C6917D9" w14:textId="77777777" w:rsidR="00054A29" w:rsidRPr="00930DAF" w:rsidRDefault="00054A29" w:rsidP="00F23FD6">
      <w:pPr>
        <w:pStyle w:val="ListNumber"/>
        <w:numPr>
          <w:ilvl w:val="0"/>
          <w:numId w:val="13"/>
        </w:numPr>
        <w:spacing w:before="60" w:after="60" w:line="240" w:lineRule="atLeast"/>
        <w:ind w:left="567"/>
        <w:contextualSpacing w:val="0"/>
        <w:rPr>
          <w:bCs/>
        </w:rPr>
      </w:pPr>
      <w:r w:rsidRPr="34C813A3">
        <w:rPr>
          <w:b/>
          <w:bCs/>
        </w:rPr>
        <w:t>Assess the likely residual effects</w:t>
      </w:r>
      <w:r w:rsidRPr="00877E35">
        <w:rPr>
          <w:b/>
          <w:bCs/>
        </w:rPr>
        <w:t xml:space="preserve"> </w:t>
      </w:r>
      <w:r w:rsidRPr="00930DAF">
        <w:rPr>
          <w:bCs/>
        </w:rPr>
        <w:t xml:space="preserve">of the project on the environment and evaluate the significance of each effect </w:t>
      </w:r>
      <w:proofErr w:type="gramStart"/>
      <w:r w:rsidRPr="00930DAF">
        <w:rPr>
          <w:bCs/>
        </w:rPr>
        <w:t>taking into account</w:t>
      </w:r>
      <w:proofErr w:type="gramEnd"/>
      <w:r w:rsidRPr="00930DAF">
        <w:rPr>
          <w:bCs/>
        </w:rPr>
        <w:t xml:space="preserve"> the likely effectiveness of the design and environmental management measures. Significance of residual effects should consider local, regional, state and federal matters.</w:t>
      </w:r>
    </w:p>
    <w:p w14:paraId="26C4A7C4" w14:textId="77777777" w:rsidR="00054A29" w:rsidRPr="00930DAF" w:rsidRDefault="00054A29" w:rsidP="00D13567">
      <w:pPr>
        <w:pStyle w:val="ListNumber"/>
        <w:tabs>
          <w:tab w:val="clear" w:pos="1049"/>
        </w:tabs>
        <w:spacing w:before="60" w:after="60" w:line="240" w:lineRule="atLeast"/>
        <w:ind w:left="567" w:firstLine="0"/>
        <w:contextualSpacing w:val="0"/>
        <w:rPr>
          <w:bCs/>
        </w:rPr>
      </w:pPr>
      <w:r w:rsidRPr="00930DAF">
        <w:rPr>
          <w:bCs/>
        </w:rPr>
        <w:t xml:space="preserve">Residual environmental effects need to be clearly described for each project phase, including construction, operation and decommissioning considering magnitude, extent, duration and significance of change in the values of each asset/value. The description and assessment of effects must also consider the potential of the project to impact on nearby environmental values beyond the immediate project area, including areas downstream. </w:t>
      </w:r>
    </w:p>
    <w:p w14:paraId="6164CC10" w14:textId="77777777" w:rsidR="00054A29" w:rsidRPr="00930DAF" w:rsidRDefault="00054A29" w:rsidP="00D13567">
      <w:pPr>
        <w:pStyle w:val="ListNumber"/>
        <w:tabs>
          <w:tab w:val="clear" w:pos="1049"/>
        </w:tabs>
        <w:spacing w:before="60" w:after="60" w:line="240" w:lineRule="atLeast"/>
        <w:ind w:left="567" w:firstLine="0"/>
        <w:contextualSpacing w:val="0"/>
        <w:rPr>
          <w:bCs/>
        </w:rPr>
      </w:pPr>
      <w:r w:rsidRPr="00930DAF">
        <w:rPr>
          <w:bCs/>
        </w:rPr>
        <w:lastRenderedPageBreak/>
        <w:t>In addition, the cumulative effects of the project in combination with other existing and planned activities in the broader area/region should be assessed for all residual adverse effects and considered in design of environmental management measures and monitoring programs.</w:t>
      </w:r>
    </w:p>
    <w:p w14:paraId="72F5750D" w14:textId="77777777" w:rsidR="00054A29" w:rsidRPr="00877E35" w:rsidRDefault="00054A29" w:rsidP="0069048E">
      <w:pPr>
        <w:pStyle w:val="ListNumber"/>
        <w:numPr>
          <w:ilvl w:val="0"/>
          <w:numId w:val="13"/>
        </w:numPr>
        <w:spacing w:before="60" w:after="200" w:line="240" w:lineRule="atLeast"/>
        <w:ind w:left="567"/>
        <w:contextualSpacing w:val="0"/>
        <w:rPr>
          <w:b/>
          <w:bCs/>
        </w:rPr>
      </w:pPr>
      <w:r w:rsidRPr="34C813A3">
        <w:rPr>
          <w:b/>
          <w:bCs/>
        </w:rPr>
        <w:t xml:space="preserve">Propose an approach to managing performance </w:t>
      </w:r>
      <w:r w:rsidRPr="00930DAF">
        <w:rPr>
          <w:bCs/>
        </w:rPr>
        <w:t>that should include criteria, monitoring and evaluation to check that predicted outcomes are being achieved during project implementation, as well as contingency approaches if monitoring demonstrates adverse effects more than predicted or permitted.</w:t>
      </w:r>
    </w:p>
    <w:p w14:paraId="4D985B7F" w14:textId="77777777" w:rsidR="00054A29" w:rsidRDefault="00054A29" w:rsidP="00054A29">
      <w:pPr>
        <w:pStyle w:val="Heading2-Numbered0"/>
      </w:pPr>
      <w:bookmarkStart w:id="35" w:name="_Toc192577380"/>
      <w:r>
        <w:t>Content and format of the EES</w:t>
      </w:r>
      <w:bookmarkEnd w:id="35"/>
    </w:p>
    <w:p w14:paraId="68FB0701" w14:textId="77777777" w:rsidR="00054A29" w:rsidRDefault="00054A29" w:rsidP="008E4E00">
      <w:pPr>
        <w:pStyle w:val="BodyText12ptBefore"/>
        <w:spacing w:before="120"/>
      </w:pPr>
      <w:r>
        <w:t xml:space="preserve">Overall, the main report should include: </w:t>
      </w:r>
    </w:p>
    <w:p w14:paraId="01489279" w14:textId="77777777" w:rsidR="00054A29" w:rsidRPr="00936232" w:rsidRDefault="00054A29" w:rsidP="00F23FD6">
      <w:pPr>
        <w:pStyle w:val="QuoteBullet"/>
        <w:numPr>
          <w:ilvl w:val="0"/>
          <w:numId w:val="11"/>
        </w:numPr>
        <w:spacing w:before="60" w:after="60"/>
        <w:ind w:left="454" w:hanging="170"/>
        <w:rPr>
          <w:i w:val="0"/>
          <w:iCs w:val="0"/>
        </w:rPr>
      </w:pPr>
      <w:r w:rsidRPr="00936232">
        <w:rPr>
          <w:i w:val="0"/>
          <w:iCs w:val="0"/>
        </w:rPr>
        <w:t xml:space="preserve">an executive </w:t>
      </w:r>
      <w:proofErr w:type="gramStart"/>
      <w:r w:rsidRPr="00936232">
        <w:rPr>
          <w:i w:val="0"/>
          <w:iCs w:val="0"/>
        </w:rPr>
        <w:t>summary;</w:t>
      </w:r>
      <w:proofErr w:type="gramEnd"/>
      <w:r w:rsidRPr="00936232">
        <w:rPr>
          <w:i w:val="0"/>
          <w:iCs w:val="0"/>
        </w:rPr>
        <w:t xml:space="preserve"> </w:t>
      </w:r>
    </w:p>
    <w:p w14:paraId="5827EF04" w14:textId="77777777" w:rsidR="00054A29" w:rsidRPr="00936232" w:rsidRDefault="00054A29" w:rsidP="008E4E00">
      <w:pPr>
        <w:pStyle w:val="QuoteBullet"/>
        <w:spacing w:before="60" w:after="60"/>
        <w:rPr>
          <w:i w:val="0"/>
          <w:iCs w:val="0"/>
        </w:rPr>
      </w:pPr>
      <w:r w:rsidRPr="34C813A3">
        <w:rPr>
          <w:i w:val="0"/>
          <w:iCs w:val="0"/>
        </w:rPr>
        <w:t xml:space="preserve">a description of the project, including its objectives, rationale, key elements, resource use, associated requirements for new infrastructure and use of existing </w:t>
      </w:r>
      <w:proofErr w:type="gramStart"/>
      <w:r w:rsidRPr="34C813A3">
        <w:rPr>
          <w:i w:val="0"/>
          <w:iCs w:val="0"/>
        </w:rPr>
        <w:t>infrastructure;</w:t>
      </w:r>
      <w:proofErr w:type="gramEnd"/>
    </w:p>
    <w:p w14:paraId="0F095C1A" w14:textId="77777777" w:rsidR="00054A29" w:rsidRPr="00936232" w:rsidRDefault="00054A29" w:rsidP="00F23FD6">
      <w:pPr>
        <w:pStyle w:val="QuoteBullet"/>
        <w:numPr>
          <w:ilvl w:val="0"/>
          <w:numId w:val="11"/>
        </w:numPr>
        <w:spacing w:before="60" w:after="60"/>
        <w:ind w:left="454" w:hanging="170"/>
        <w:rPr>
          <w:i w:val="0"/>
          <w:iCs w:val="0"/>
        </w:rPr>
      </w:pPr>
      <w:r w:rsidRPr="05D3BF23">
        <w:rPr>
          <w:i w:val="0"/>
          <w:iCs w:val="0"/>
        </w:rPr>
        <w:t>an overview of the proponent's environmental performance and track record, including experience in delivering similar projects, organisation health, safety, environmental and community engagement policies, ability to build trusted relationships with stakeholders and Traditional Owner groups and whether the proponent has been subject to any past or present proceedings under a Commonwealth, state or territory law for the protection of the environment or the conservation and sustainable use of natural resources;</w:t>
      </w:r>
    </w:p>
    <w:p w14:paraId="751F02BF" w14:textId="77777777" w:rsidR="00054A29" w:rsidRPr="00DB51C5" w:rsidRDefault="00054A29" w:rsidP="008E4E00">
      <w:pPr>
        <w:pStyle w:val="QuoteBullet"/>
        <w:spacing w:before="60" w:after="60"/>
        <w:rPr>
          <w:i w:val="0"/>
          <w:iCs w:val="0"/>
        </w:rPr>
      </w:pPr>
      <w:r w:rsidRPr="34C813A3">
        <w:rPr>
          <w:i w:val="0"/>
          <w:iCs w:val="0"/>
        </w:rPr>
        <w:t xml:space="preserve">a description of the approvals required for the project to proceed, and their relationship to relevant laws, policies, strategies, guidelines and </w:t>
      </w:r>
      <w:proofErr w:type="gramStart"/>
      <w:r w:rsidRPr="34C813A3">
        <w:rPr>
          <w:i w:val="0"/>
          <w:iCs w:val="0"/>
        </w:rPr>
        <w:t>standards;</w:t>
      </w:r>
      <w:proofErr w:type="gramEnd"/>
    </w:p>
    <w:p w14:paraId="41B94728" w14:textId="77777777" w:rsidR="00054A29" w:rsidRPr="00936232" w:rsidRDefault="00054A29" w:rsidP="008E4E00">
      <w:pPr>
        <w:pStyle w:val="QuoteBullet"/>
        <w:spacing w:before="60" w:after="60"/>
        <w:rPr>
          <w:i w:val="0"/>
          <w:iCs w:val="0"/>
        </w:rPr>
      </w:pPr>
      <w:r w:rsidRPr="34C813A3">
        <w:rPr>
          <w:i w:val="0"/>
          <w:iCs w:val="0"/>
        </w:rPr>
        <w:t xml:space="preserve">a description of feasible alternatives capable of substantially meeting the project’s objectives that may also offer environmental or other benefits including the basis for any nomination of a preferred </w:t>
      </w:r>
      <w:proofErr w:type="gramStart"/>
      <w:r w:rsidRPr="34C813A3">
        <w:rPr>
          <w:i w:val="0"/>
          <w:iCs w:val="0"/>
        </w:rPr>
        <w:t>alternative;</w:t>
      </w:r>
      <w:proofErr w:type="gramEnd"/>
      <w:r w:rsidRPr="34C813A3">
        <w:rPr>
          <w:i w:val="0"/>
          <w:iCs w:val="0"/>
        </w:rPr>
        <w:t xml:space="preserve"> </w:t>
      </w:r>
    </w:p>
    <w:p w14:paraId="7BEBA76A" w14:textId="77777777" w:rsidR="00054A29" w:rsidRPr="00936232" w:rsidRDefault="00054A29" w:rsidP="008E4E00">
      <w:pPr>
        <w:pStyle w:val="QuoteBullet"/>
        <w:spacing w:before="60" w:after="60"/>
        <w:rPr>
          <w:i w:val="0"/>
          <w:iCs w:val="0"/>
        </w:rPr>
      </w:pPr>
      <w:r w:rsidRPr="34C813A3">
        <w:rPr>
          <w:i w:val="0"/>
          <w:iCs w:val="0"/>
        </w:rPr>
        <w:t>a description of the scope, timing</w:t>
      </w:r>
      <w:r w:rsidRPr="34C813A3">
        <w:rPr>
          <w:i w:val="0"/>
          <w:iCs w:val="0"/>
          <w:vertAlign w:val="superscript"/>
        </w:rPr>
        <w:footnoteReference w:id="9"/>
      </w:r>
      <w:r w:rsidRPr="34C813A3">
        <w:rPr>
          <w:i w:val="0"/>
          <w:iCs w:val="0"/>
        </w:rPr>
        <w:t xml:space="preserve"> and method for studies or surveys used to provide information on the values of the project areas, as well as any records and other data from local sources gathered and considered as </w:t>
      </w:r>
      <w:proofErr w:type="gramStart"/>
      <w:r w:rsidRPr="34C813A3">
        <w:rPr>
          <w:i w:val="0"/>
          <w:iCs w:val="0"/>
        </w:rPr>
        <w:t>appropriate;</w:t>
      </w:r>
      <w:proofErr w:type="gramEnd"/>
    </w:p>
    <w:p w14:paraId="1A827E34" w14:textId="77777777" w:rsidR="00054A29" w:rsidRPr="00936232" w:rsidRDefault="00054A29" w:rsidP="00F23FD6">
      <w:pPr>
        <w:pStyle w:val="QuoteBullet"/>
        <w:numPr>
          <w:ilvl w:val="0"/>
          <w:numId w:val="11"/>
        </w:numPr>
        <w:spacing w:before="60" w:after="60"/>
        <w:ind w:left="454" w:hanging="170"/>
        <w:rPr>
          <w:i w:val="0"/>
          <w:iCs w:val="0"/>
        </w:rPr>
      </w:pPr>
      <w:r w:rsidRPr="00936232">
        <w:rPr>
          <w:i w:val="0"/>
          <w:iCs w:val="0"/>
        </w:rPr>
        <w:t xml:space="preserve">descriptions of the existing environment and the predicted future environment (such as projected climate change scenarios), where this is relevant to the assessment of potential </w:t>
      </w:r>
      <w:proofErr w:type="gramStart"/>
      <w:r w:rsidRPr="00936232">
        <w:rPr>
          <w:i w:val="0"/>
          <w:iCs w:val="0"/>
        </w:rPr>
        <w:t>effects;</w:t>
      </w:r>
      <w:proofErr w:type="gramEnd"/>
      <w:r w:rsidRPr="00936232">
        <w:rPr>
          <w:i w:val="0"/>
          <w:iCs w:val="0"/>
        </w:rPr>
        <w:t xml:space="preserve"> </w:t>
      </w:r>
    </w:p>
    <w:p w14:paraId="1B304B90" w14:textId="77777777" w:rsidR="00054A29" w:rsidRPr="00936232" w:rsidRDefault="00054A29" w:rsidP="008E4E00">
      <w:pPr>
        <w:pStyle w:val="QuoteBullet"/>
        <w:spacing w:before="60" w:after="60"/>
        <w:rPr>
          <w:i w:val="0"/>
          <w:iCs w:val="0"/>
        </w:rPr>
      </w:pPr>
      <w:r w:rsidRPr="34C813A3">
        <w:rPr>
          <w:i w:val="0"/>
          <w:iCs w:val="0"/>
        </w:rPr>
        <w:t xml:space="preserve">appropriately detailed assessments of potential effects (direct and indirect) of the project (and feasible alternatives) on environmental assets and values, relative to the “no project” scenario, together with an estimation of degree of uncertainty associated with </w:t>
      </w:r>
      <w:proofErr w:type="gramStart"/>
      <w:r w:rsidRPr="34C813A3">
        <w:rPr>
          <w:i w:val="0"/>
          <w:iCs w:val="0"/>
        </w:rPr>
        <w:t>predictions;</w:t>
      </w:r>
      <w:proofErr w:type="gramEnd"/>
      <w:r w:rsidRPr="34C813A3">
        <w:rPr>
          <w:i w:val="0"/>
          <w:iCs w:val="0"/>
        </w:rPr>
        <w:t xml:space="preserve"> </w:t>
      </w:r>
    </w:p>
    <w:p w14:paraId="26CF8F68" w14:textId="77777777" w:rsidR="00054A29" w:rsidRPr="00936232" w:rsidRDefault="00054A29" w:rsidP="008E4E00">
      <w:pPr>
        <w:pStyle w:val="QuoteBullet"/>
        <w:spacing w:before="60" w:after="60"/>
        <w:rPr>
          <w:i w:val="0"/>
          <w:iCs w:val="0"/>
        </w:rPr>
      </w:pPr>
      <w:r w:rsidRPr="34C813A3">
        <w:rPr>
          <w:i w:val="0"/>
          <w:iCs w:val="0"/>
        </w:rPr>
        <w:t xml:space="preserve">clear, active measures for avoiding, minimising, managing and monitoring effects, including a statement of commitment to implement these </w:t>
      </w:r>
      <w:proofErr w:type="gramStart"/>
      <w:r w:rsidRPr="34C813A3">
        <w:rPr>
          <w:i w:val="0"/>
          <w:iCs w:val="0"/>
        </w:rPr>
        <w:t>measures;</w:t>
      </w:r>
      <w:proofErr w:type="gramEnd"/>
      <w:r w:rsidRPr="34C813A3">
        <w:rPr>
          <w:i w:val="0"/>
          <w:iCs w:val="0"/>
        </w:rPr>
        <w:t xml:space="preserve"> </w:t>
      </w:r>
    </w:p>
    <w:p w14:paraId="03BD5630" w14:textId="77777777" w:rsidR="00054A29" w:rsidRPr="00936232" w:rsidRDefault="00054A29" w:rsidP="00F23FD6">
      <w:pPr>
        <w:pStyle w:val="QuoteBullet"/>
        <w:numPr>
          <w:ilvl w:val="0"/>
          <w:numId w:val="11"/>
        </w:numPr>
        <w:spacing w:before="60" w:after="60"/>
        <w:ind w:left="454" w:hanging="170"/>
        <w:rPr>
          <w:i w:val="0"/>
          <w:iCs w:val="0"/>
        </w:rPr>
      </w:pPr>
      <w:r w:rsidRPr="00936232">
        <w:rPr>
          <w:i w:val="0"/>
          <w:iCs w:val="0"/>
        </w:rPr>
        <w:t xml:space="preserve">predictions of residual effects of the project assuming implementation of proposed environmental management </w:t>
      </w:r>
      <w:proofErr w:type="gramStart"/>
      <w:r w:rsidRPr="00936232">
        <w:rPr>
          <w:i w:val="0"/>
          <w:iCs w:val="0"/>
        </w:rPr>
        <w:t>measures;</w:t>
      </w:r>
      <w:proofErr w:type="gramEnd"/>
    </w:p>
    <w:p w14:paraId="11A014E8" w14:textId="77777777" w:rsidR="00054A29" w:rsidRPr="00936232" w:rsidRDefault="00054A29" w:rsidP="00F23FD6">
      <w:pPr>
        <w:pStyle w:val="QuoteBullet"/>
        <w:numPr>
          <w:ilvl w:val="0"/>
          <w:numId w:val="11"/>
        </w:numPr>
        <w:spacing w:before="60" w:after="60"/>
        <w:ind w:left="454" w:hanging="170"/>
        <w:rPr>
          <w:i w:val="0"/>
          <w:iCs w:val="0"/>
        </w:rPr>
      </w:pPr>
      <w:r w:rsidRPr="00936232">
        <w:rPr>
          <w:i w:val="0"/>
          <w:iCs w:val="0"/>
        </w:rPr>
        <w:t xml:space="preserve">any proposed offset measures where avoidance and other mitigation measures will not adequately address effects on environmental values, including for relevant </w:t>
      </w:r>
      <w:proofErr w:type="gramStart"/>
      <w:r w:rsidRPr="00936232">
        <w:rPr>
          <w:i w:val="0"/>
          <w:iCs w:val="0"/>
        </w:rPr>
        <w:t>MNES;</w:t>
      </w:r>
      <w:proofErr w:type="gramEnd"/>
      <w:r w:rsidRPr="00936232">
        <w:rPr>
          <w:i w:val="0"/>
          <w:iCs w:val="0"/>
        </w:rPr>
        <w:t xml:space="preserve"> </w:t>
      </w:r>
    </w:p>
    <w:p w14:paraId="454EB4DD" w14:textId="77777777" w:rsidR="00054A29" w:rsidRPr="00936232" w:rsidRDefault="00054A29" w:rsidP="00F23FD6">
      <w:pPr>
        <w:pStyle w:val="QuoteBullet"/>
        <w:numPr>
          <w:ilvl w:val="0"/>
          <w:numId w:val="11"/>
        </w:numPr>
        <w:spacing w:before="60" w:after="60"/>
        <w:ind w:left="454" w:hanging="170"/>
        <w:rPr>
          <w:i w:val="0"/>
          <w:iCs w:val="0"/>
        </w:rPr>
      </w:pPr>
      <w:r w:rsidRPr="00936232">
        <w:rPr>
          <w:i w:val="0"/>
          <w:iCs w:val="0"/>
        </w:rPr>
        <w:t xml:space="preserve">assessment of cumulative impacts with other existing and proposed developments in the </w:t>
      </w:r>
      <w:proofErr w:type="gramStart"/>
      <w:r w:rsidRPr="00936232">
        <w:rPr>
          <w:i w:val="0"/>
          <w:iCs w:val="0"/>
        </w:rPr>
        <w:t>region;</w:t>
      </w:r>
      <w:proofErr w:type="gramEnd"/>
    </w:p>
    <w:p w14:paraId="777D5F0B" w14:textId="77777777" w:rsidR="00054A29" w:rsidRPr="00936232" w:rsidRDefault="00054A29" w:rsidP="00F23FD6">
      <w:pPr>
        <w:pStyle w:val="QuoteBullet"/>
        <w:numPr>
          <w:ilvl w:val="0"/>
          <w:numId w:val="11"/>
        </w:numPr>
        <w:spacing w:before="60" w:after="60"/>
        <w:ind w:left="454" w:hanging="170"/>
        <w:rPr>
          <w:i w:val="0"/>
          <w:iCs w:val="0"/>
        </w:rPr>
      </w:pPr>
      <w:r w:rsidRPr="00936232">
        <w:rPr>
          <w:i w:val="0"/>
          <w:iCs w:val="0"/>
        </w:rPr>
        <w:t xml:space="preserve">documentation of the process and results of the consultation undertaken by the proponent during the preparation of the EES, including the issues raised by stakeholders or the public and the proponent’s responses to these issues, in the context of the EES studies and the associated consideration of mitigation </w:t>
      </w:r>
      <w:proofErr w:type="gramStart"/>
      <w:r w:rsidRPr="00936232">
        <w:rPr>
          <w:i w:val="0"/>
          <w:iCs w:val="0"/>
        </w:rPr>
        <w:t>measures;</w:t>
      </w:r>
      <w:proofErr w:type="gramEnd"/>
    </w:p>
    <w:p w14:paraId="1FB42441" w14:textId="77777777" w:rsidR="00054A29" w:rsidRPr="00936232" w:rsidRDefault="00054A29" w:rsidP="00F23FD6">
      <w:pPr>
        <w:pStyle w:val="QuoteBullet"/>
        <w:numPr>
          <w:ilvl w:val="0"/>
          <w:numId w:val="11"/>
        </w:numPr>
        <w:spacing w:before="60" w:after="60"/>
        <w:ind w:left="454" w:hanging="170"/>
        <w:rPr>
          <w:i w:val="0"/>
          <w:iCs w:val="0"/>
        </w:rPr>
      </w:pPr>
      <w:r w:rsidRPr="00936232">
        <w:rPr>
          <w:i w:val="0"/>
          <w:iCs w:val="0"/>
        </w:rPr>
        <w:t xml:space="preserve">evaluation of the implications of legislation and policy for the </w:t>
      </w:r>
      <w:proofErr w:type="gramStart"/>
      <w:r w:rsidRPr="00936232">
        <w:rPr>
          <w:i w:val="0"/>
          <w:iCs w:val="0"/>
        </w:rPr>
        <w:t>project;</w:t>
      </w:r>
      <w:proofErr w:type="gramEnd"/>
    </w:p>
    <w:p w14:paraId="5CDFA3CF" w14:textId="77777777" w:rsidR="00054A29" w:rsidRPr="00936232" w:rsidRDefault="00054A29" w:rsidP="008E4E00">
      <w:pPr>
        <w:pStyle w:val="QuoteBullet"/>
        <w:spacing w:before="60" w:after="60"/>
        <w:rPr>
          <w:i w:val="0"/>
          <w:iCs w:val="0"/>
        </w:rPr>
      </w:pPr>
      <w:r w:rsidRPr="34C813A3">
        <w:rPr>
          <w:i w:val="0"/>
          <w:iCs w:val="0"/>
        </w:rPr>
        <w:t>evaluation against the principles and objectives of ecologically sustainable development</w:t>
      </w:r>
      <w:r w:rsidRPr="34C813A3">
        <w:rPr>
          <w:i w:val="0"/>
          <w:iCs w:val="0"/>
          <w:vertAlign w:val="superscript"/>
        </w:rPr>
        <w:footnoteReference w:id="10"/>
      </w:r>
      <w:r w:rsidRPr="34C813A3">
        <w:rPr>
          <w:i w:val="0"/>
          <w:iCs w:val="0"/>
        </w:rPr>
        <w:t>; and</w:t>
      </w:r>
    </w:p>
    <w:p w14:paraId="0A9C2002" w14:textId="77777777" w:rsidR="00054A29" w:rsidRPr="00936232" w:rsidRDefault="00054A29" w:rsidP="0069048E">
      <w:pPr>
        <w:pStyle w:val="QuoteBullet"/>
        <w:spacing w:before="60" w:after="200"/>
        <w:rPr>
          <w:i w:val="0"/>
          <w:iCs w:val="0"/>
        </w:rPr>
      </w:pPr>
      <w:r w:rsidRPr="34C813A3">
        <w:rPr>
          <w:i w:val="0"/>
          <w:iCs w:val="0"/>
        </w:rPr>
        <w:t>conclusions on the significance of impacts on local, regional and state matters.</w:t>
      </w:r>
    </w:p>
    <w:p w14:paraId="447E9FF9" w14:textId="77777777" w:rsidR="00F20B6C" w:rsidRDefault="00F20B6C">
      <w:pPr>
        <w:spacing w:before="0" w:after="160" w:line="259" w:lineRule="auto"/>
        <w:rPr>
          <w:rFonts w:eastAsia="Times New Roman" w:cs="Times New Roman"/>
          <w:color w:val="000000" w:themeColor="text1"/>
          <w:szCs w:val="20"/>
        </w:rPr>
      </w:pPr>
      <w:r>
        <w:br w:type="page"/>
      </w:r>
    </w:p>
    <w:p w14:paraId="22849E1B" w14:textId="6762630C" w:rsidR="00054A29" w:rsidRDefault="00054A29" w:rsidP="0055416C">
      <w:pPr>
        <w:pStyle w:val="BodyText12ptBefore"/>
        <w:spacing w:before="0" w:after="200"/>
      </w:pPr>
      <w:r w:rsidRPr="34C813A3">
        <w:lastRenderedPageBreak/>
        <w:t>The EES should also include an outline of a program for community consultation, stakeholder engagement and communications proposed for implementation during the construction and operation of the project, including opportunities for local stakeholders to engage with the proponent to seek responses to issues that might arise during project implementation. The EES should also outline an approach to furthering Traditional Owner engagement and partnerships during project implementation including, as appropriate, in the management of Country.</w:t>
      </w:r>
    </w:p>
    <w:p w14:paraId="54B2402F" w14:textId="77777777" w:rsidR="00054A29" w:rsidRDefault="00054A29" w:rsidP="0055416C">
      <w:pPr>
        <w:pStyle w:val="BodyText12ptBefore"/>
        <w:spacing w:before="0" w:after="200"/>
      </w:pPr>
      <w:r w:rsidRPr="34C813A3">
        <w:t xml:space="preserve">The proponent may choose to prepare a website with interactive functionality to provide an alternative way of accessing EES information, which may complement the conventional EES main report and technical reports. Such an approach should be discussed with DTP Impact Assessment Unit and DCCEEW and, if integrated with the EES documentation, the digital information should be provided to the TRG for review. </w:t>
      </w:r>
    </w:p>
    <w:p w14:paraId="555524C3" w14:textId="77777777" w:rsidR="00054A29" w:rsidRDefault="00054A29" w:rsidP="0055416C">
      <w:pPr>
        <w:pStyle w:val="BodyText12ptBefore"/>
        <w:spacing w:before="0" w:after="200"/>
      </w:pPr>
      <w:r>
        <w:t>The proponent must also prepare a concise, graphical-based non-technical summary document (hard copy A4, no more than 25 pages) for free distribution to interested parties. The EES summary document should include details of the EES exhibition, public submission process and availability of the EES documentation and any digital information.</w:t>
      </w:r>
    </w:p>
    <w:p w14:paraId="3E7036F0" w14:textId="77777777" w:rsidR="00054A29" w:rsidRDefault="00054A29" w:rsidP="00054A29">
      <w:pPr>
        <w:pStyle w:val="Heading2"/>
      </w:pPr>
      <w:bookmarkStart w:id="36" w:name="_Toc192577381"/>
      <w:r w:rsidRPr="34C813A3">
        <w:t>Applicable legislation, policies and strategies</w:t>
      </w:r>
      <w:bookmarkStart w:id="37" w:name="_Toc121395488"/>
      <w:bookmarkStart w:id="38" w:name="_Toc534816833"/>
      <w:bookmarkEnd w:id="36"/>
      <w:r w:rsidRPr="34C813A3">
        <w:t xml:space="preserve"> </w:t>
      </w:r>
      <w:bookmarkEnd w:id="37"/>
    </w:p>
    <w:p w14:paraId="71F876D1" w14:textId="77777777" w:rsidR="00054A29" w:rsidRPr="00315EF9" w:rsidRDefault="00054A29" w:rsidP="0069048E">
      <w:pPr>
        <w:pStyle w:val="BodyText12ptBefore"/>
        <w:spacing w:before="0" w:after="200"/>
      </w:pPr>
      <w:r w:rsidRPr="34C813A3">
        <w:t xml:space="preserve">In addition to the </w:t>
      </w:r>
      <w:r w:rsidRPr="34C813A3">
        <w:rPr>
          <w:lang w:eastAsia="en-AU"/>
        </w:rPr>
        <w:t>EE Act</w:t>
      </w:r>
      <w:r w:rsidRPr="34C813A3">
        <w:t xml:space="preserve">, the EES will need to identify relevant legislation, policies, guidelines and standards, and assess their specific requirements or implications for the project, particularly in relation to required approvals. </w:t>
      </w:r>
    </w:p>
    <w:p w14:paraId="63F323C3" w14:textId="77777777" w:rsidR="00054A29" w:rsidRPr="00CC4291" w:rsidRDefault="00054A29" w:rsidP="0069048E">
      <w:pPr>
        <w:pStyle w:val="BodyText12ptBefore"/>
        <w:spacing w:before="0" w:after="200"/>
      </w:pPr>
      <w:r w:rsidRPr="34C813A3">
        <w:t>The proponent will also need to identify and address any other relevant policies, strategies, standards, subordinate legislation and related management or planning processes, including Traditional Owner Country Plans, that are relevant to the assessment of potential effects of the project.</w:t>
      </w:r>
    </w:p>
    <w:p w14:paraId="01AFE927" w14:textId="77777777" w:rsidR="00054A29" w:rsidRDefault="00054A29" w:rsidP="00054A29">
      <w:pPr>
        <w:pStyle w:val="Heading2"/>
      </w:pPr>
      <w:bookmarkStart w:id="39" w:name="_Toc73608456"/>
      <w:bookmarkStart w:id="40" w:name="_Toc121395486"/>
      <w:bookmarkStart w:id="41" w:name="_Toc192577382"/>
      <w:r>
        <w:t>Project description</w:t>
      </w:r>
      <w:bookmarkEnd w:id="38"/>
      <w:bookmarkEnd w:id="39"/>
      <w:bookmarkEnd w:id="40"/>
      <w:r>
        <w:t xml:space="preserve"> and rationale</w:t>
      </w:r>
      <w:bookmarkEnd w:id="41"/>
    </w:p>
    <w:p w14:paraId="54903391" w14:textId="77777777" w:rsidR="00054A29" w:rsidRPr="00670E03" w:rsidRDefault="00054A29" w:rsidP="0069048E">
      <w:pPr>
        <w:pStyle w:val="BodyText12ptBefore"/>
        <w:spacing w:before="0" w:after="200"/>
      </w:pPr>
      <w:r w:rsidRPr="34C813A3">
        <w:t xml:space="preserve">The EES is to describe the project in sufficient detail both to allow an understanding of all components, processes and development stages, and to enable assessment of their likely potential environmental effects. The project description should canvass the following: </w:t>
      </w:r>
    </w:p>
    <w:p w14:paraId="3B171693" w14:textId="77777777" w:rsidR="00054A29" w:rsidRPr="00670E03" w:rsidRDefault="00054A29" w:rsidP="00C574E6">
      <w:pPr>
        <w:pStyle w:val="QuoteBullet"/>
        <w:spacing w:before="60" w:after="60"/>
        <w:rPr>
          <w:i w:val="0"/>
          <w:iCs w:val="0"/>
        </w:rPr>
      </w:pPr>
      <w:r w:rsidRPr="34C813A3">
        <w:rPr>
          <w:i w:val="0"/>
          <w:iCs w:val="0"/>
        </w:rPr>
        <w:t xml:space="preserve">contextual information on the project, including the proponent’s objectives and rationale, their relationship to statutory policies, plans and strategies, including the basis for selecting the proposed project locations and implications of the project not </w:t>
      </w:r>
      <w:proofErr w:type="gramStart"/>
      <w:r w:rsidRPr="34C813A3">
        <w:rPr>
          <w:i w:val="0"/>
          <w:iCs w:val="0"/>
        </w:rPr>
        <w:t>proceeding;</w:t>
      </w:r>
      <w:proofErr w:type="gramEnd"/>
    </w:p>
    <w:p w14:paraId="7FC9C829" w14:textId="77777777" w:rsidR="00054A29" w:rsidRPr="008377D5" w:rsidRDefault="00054A29" w:rsidP="00C574E6">
      <w:pPr>
        <w:pStyle w:val="QuoteBullet"/>
        <w:spacing w:before="60" w:after="60"/>
        <w:rPr>
          <w:i w:val="0"/>
          <w:iCs w:val="0"/>
        </w:rPr>
      </w:pPr>
      <w:r w:rsidRPr="008377D5">
        <w:rPr>
          <w:i w:val="0"/>
          <w:iCs w:val="0"/>
        </w:rPr>
        <w:t>the project areas and vicinity, supported by plans and maps that show:</w:t>
      </w:r>
    </w:p>
    <w:p w14:paraId="7B10C706"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the location of relevant sensitive </w:t>
      </w:r>
      <w:proofErr w:type="gramStart"/>
      <w:r w:rsidRPr="008377D5">
        <w:rPr>
          <w:i w:val="0"/>
          <w:iCs w:val="0"/>
        </w:rPr>
        <w:t>receivers;</w:t>
      </w:r>
      <w:proofErr w:type="gramEnd"/>
      <w:r w:rsidRPr="008377D5">
        <w:rPr>
          <w:i w:val="0"/>
          <w:iCs w:val="0"/>
        </w:rPr>
        <w:t xml:space="preserve"> </w:t>
      </w:r>
    </w:p>
    <w:p w14:paraId="4DB03461" w14:textId="77777777" w:rsidR="00054A29"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the extent of Crown and private land, existing and planned land uses and </w:t>
      </w:r>
      <w:proofErr w:type="gramStart"/>
      <w:r w:rsidRPr="008377D5">
        <w:rPr>
          <w:i w:val="0"/>
          <w:iCs w:val="0"/>
        </w:rPr>
        <w:t>waterways;</w:t>
      </w:r>
      <w:proofErr w:type="gramEnd"/>
    </w:p>
    <w:p w14:paraId="7BD6492C" w14:textId="77777777" w:rsidR="00054A29" w:rsidRPr="008377D5" w:rsidRDefault="00054A29" w:rsidP="005A07D3">
      <w:pPr>
        <w:pStyle w:val="QuoteBullet2"/>
        <w:tabs>
          <w:tab w:val="clear" w:pos="360"/>
          <w:tab w:val="num" w:pos="624"/>
        </w:tabs>
        <w:spacing w:before="60" w:after="60"/>
        <w:ind w:left="624" w:hanging="170"/>
        <w:rPr>
          <w:i w:val="0"/>
          <w:iCs w:val="0"/>
        </w:rPr>
      </w:pPr>
      <w:r>
        <w:rPr>
          <w:i w:val="0"/>
          <w:iCs w:val="0"/>
        </w:rPr>
        <w:t xml:space="preserve">areas of native vegetation </w:t>
      </w:r>
      <w:r w:rsidRPr="00C24A63">
        <w:rPr>
          <w:i w:val="0"/>
          <w:iCs w:val="0"/>
        </w:rPr>
        <w:t>an</w:t>
      </w:r>
      <w:r>
        <w:rPr>
          <w:i w:val="0"/>
          <w:iCs w:val="0"/>
        </w:rPr>
        <w:t xml:space="preserve">d </w:t>
      </w:r>
      <w:r w:rsidRPr="00C24A63">
        <w:rPr>
          <w:i w:val="0"/>
          <w:iCs w:val="0"/>
        </w:rPr>
        <w:t>other biodiversity assets</w:t>
      </w:r>
      <w:r>
        <w:rPr>
          <w:i w:val="0"/>
          <w:iCs w:val="0"/>
        </w:rPr>
        <w:t>; and</w:t>
      </w:r>
      <w:r w:rsidRPr="008377D5" w:rsidDel="007136F7">
        <w:rPr>
          <w:i w:val="0"/>
          <w:iCs w:val="0"/>
        </w:rPr>
        <w:t xml:space="preserve"> </w:t>
      </w:r>
    </w:p>
    <w:p w14:paraId="66C21850" w14:textId="77777777" w:rsidR="00054A29" w:rsidRDefault="00054A29" w:rsidP="005A07D3">
      <w:pPr>
        <w:pStyle w:val="QuoteBullet2"/>
        <w:tabs>
          <w:tab w:val="clear" w:pos="360"/>
          <w:tab w:val="num" w:pos="624"/>
        </w:tabs>
        <w:spacing w:before="60" w:after="60"/>
        <w:ind w:left="624" w:hanging="170"/>
        <w:rPr>
          <w:i w:val="0"/>
          <w:iCs w:val="0"/>
        </w:rPr>
      </w:pPr>
      <w:r w:rsidRPr="34C813A3">
        <w:rPr>
          <w:i w:val="0"/>
          <w:iCs w:val="0"/>
        </w:rPr>
        <w:t>the general layout of the proposed infrastructure and areas of disturbance, including access tracks, containment banks, laydown areas and quarries/borrow pits, proposed exclusion and buffer zones.</w:t>
      </w:r>
    </w:p>
    <w:p w14:paraId="3F2BB4AA" w14:textId="77777777" w:rsidR="00054A29" w:rsidRPr="008377D5" w:rsidRDefault="00054A29" w:rsidP="00C574E6">
      <w:pPr>
        <w:pStyle w:val="QuoteBullet"/>
        <w:spacing w:before="60" w:after="60"/>
        <w:rPr>
          <w:i w:val="0"/>
          <w:iCs w:val="0"/>
        </w:rPr>
      </w:pPr>
      <w:r w:rsidRPr="008377D5">
        <w:rPr>
          <w:i w:val="0"/>
          <w:iCs w:val="0"/>
        </w:rPr>
        <w:t>the proposed operational life of the project</w:t>
      </w:r>
      <w:r>
        <w:rPr>
          <w:i w:val="0"/>
          <w:iCs w:val="0"/>
        </w:rPr>
        <w:t xml:space="preserve"> and planned timing of project </w:t>
      </w:r>
      <w:proofErr w:type="gramStart"/>
      <w:r>
        <w:rPr>
          <w:i w:val="0"/>
          <w:iCs w:val="0"/>
        </w:rPr>
        <w:t>phases</w:t>
      </w:r>
      <w:r w:rsidRPr="008377D5">
        <w:rPr>
          <w:i w:val="0"/>
          <w:iCs w:val="0"/>
        </w:rPr>
        <w:t>;</w:t>
      </w:r>
      <w:proofErr w:type="gramEnd"/>
    </w:p>
    <w:p w14:paraId="0ABEC46A" w14:textId="77777777" w:rsidR="00054A29" w:rsidRPr="008377D5" w:rsidRDefault="00054A29" w:rsidP="00C574E6">
      <w:pPr>
        <w:pStyle w:val="QuoteBullet"/>
        <w:spacing w:before="60" w:after="60"/>
        <w:rPr>
          <w:i w:val="0"/>
          <w:iCs w:val="0"/>
        </w:rPr>
      </w:pPr>
      <w:r w:rsidRPr="05D3BF23">
        <w:rPr>
          <w:i w:val="0"/>
          <w:iCs w:val="0"/>
        </w:rPr>
        <w:t xml:space="preserve">other necessary works directly associated with the project, such as road upgrades and/or connections, and infrastructure and services </w:t>
      </w:r>
      <w:proofErr w:type="gramStart"/>
      <w:r w:rsidRPr="05D3BF23">
        <w:rPr>
          <w:i w:val="0"/>
          <w:iCs w:val="0"/>
        </w:rPr>
        <w:t>relocation;</w:t>
      </w:r>
      <w:proofErr w:type="gramEnd"/>
    </w:p>
    <w:p w14:paraId="5381C423" w14:textId="77112AE9" w:rsidR="00054A29" w:rsidRPr="00F82C51" w:rsidRDefault="00054A29" w:rsidP="00C574E6">
      <w:pPr>
        <w:pStyle w:val="QuoteBullet"/>
        <w:spacing w:before="60" w:after="60"/>
        <w:rPr>
          <w:i w:val="0"/>
          <w:iCs w:val="0"/>
        </w:rPr>
      </w:pPr>
      <w:r w:rsidRPr="008377D5">
        <w:rPr>
          <w:i w:val="0"/>
          <w:iCs w:val="0"/>
        </w:rPr>
        <w:t>risks associated with projected climate change and resilience</w:t>
      </w:r>
      <w:r w:rsidR="008401DA">
        <w:rPr>
          <w:i w:val="0"/>
          <w:iCs w:val="0"/>
        </w:rPr>
        <w:t xml:space="preserve"> </w:t>
      </w:r>
      <w:r w:rsidRPr="008377D5">
        <w:rPr>
          <w:i w:val="0"/>
          <w:iCs w:val="0"/>
        </w:rPr>
        <w:t>to these risks including consideration of the principles of risk management and standards for risk assessment</w:t>
      </w:r>
      <w:r w:rsidRPr="0012529E">
        <w:t xml:space="preserve"> </w:t>
      </w:r>
      <w:r w:rsidRPr="00DB51C5">
        <w:rPr>
          <w:i w:val="0"/>
          <w:iCs w:val="0"/>
        </w:rPr>
        <w:t xml:space="preserve">in the </w:t>
      </w:r>
      <w:r w:rsidRPr="008377D5">
        <w:t>Climate Change Act 2017</w:t>
      </w:r>
      <w:r w:rsidRPr="008377D5">
        <w:rPr>
          <w:i w:val="0"/>
          <w:iCs w:val="0"/>
        </w:rPr>
        <w:t xml:space="preserve"> e.g. AS/NZS ISO </w:t>
      </w:r>
      <w:r w:rsidRPr="00F82C51">
        <w:rPr>
          <w:i w:val="0"/>
          <w:iCs w:val="0"/>
        </w:rPr>
        <w:t>31000:</w:t>
      </w:r>
      <w:proofErr w:type="gramStart"/>
      <w:r w:rsidRPr="00F82C51">
        <w:rPr>
          <w:i w:val="0"/>
          <w:iCs w:val="0"/>
        </w:rPr>
        <w:t>2009;</w:t>
      </w:r>
      <w:proofErr w:type="gramEnd"/>
    </w:p>
    <w:p w14:paraId="344E644F" w14:textId="68A813BE" w:rsidR="00054A29" w:rsidRPr="00F82C51" w:rsidRDefault="00054A29" w:rsidP="00C574E6">
      <w:pPr>
        <w:pStyle w:val="QuoteBullet"/>
        <w:spacing w:before="60" w:after="60"/>
        <w:rPr>
          <w:rFonts w:cstheme="minorHAnsi"/>
          <w:i w:val="0"/>
          <w:iCs w:val="0"/>
        </w:rPr>
      </w:pPr>
      <w:r w:rsidRPr="00F82C51">
        <w:rPr>
          <w:rFonts w:cstheme="minorHAnsi"/>
          <w:i w:val="0"/>
          <w:iCs w:val="0"/>
        </w:rPr>
        <w:t xml:space="preserve">predictions of energy </w:t>
      </w:r>
      <w:proofErr w:type="gramStart"/>
      <w:r w:rsidRPr="00F82C51">
        <w:rPr>
          <w:rFonts w:cstheme="minorHAnsi"/>
          <w:i w:val="0"/>
          <w:iCs w:val="0"/>
        </w:rPr>
        <w:t>use</w:t>
      </w:r>
      <w:r w:rsidR="004902A3" w:rsidRPr="00F82C51">
        <w:rPr>
          <w:rFonts w:cstheme="minorHAnsi"/>
          <w:i w:val="0"/>
          <w:iCs w:val="0"/>
        </w:rPr>
        <w:t xml:space="preserve">, </w:t>
      </w:r>
      <w:r w:rsidRPr="00F82C51">
        <w:rPr>
          <w:rFonts w:cstheme="minorHAnsi"/>
          <w:i w:val="0"/>
          <w:iCs w:val="0"/>
        </w:rPr>
        <w:t xml:space="preserve"> greenhouse</w:t>
      </w:r>
      <w:proofErr w:type="gramEnd"/>
      <w:r w:rsidRPr="00F82C51">
        <w:rPr>
          <w:rFonts w:cstheme="minorHAnsi"/>
          <w:i w:val="0"/>
          <w:iCs w:val="0"/>
        </w:rPr>
        <w:t xml:space="preserve"> gas emissions associated with the project</w:t>
      </w:r>
      <w:r w:rsidR="00A64F4F" w:rsidRPr="00F82C51">
        <w:rPr>
          <w:rFonts w:cstheme="minorHAnsi"/>
          <w:i w:val="0"/>
          <w:iCs w:val="0"/>
        </w:rPr>
        <w:t xml:space="preserve">, and outline the </w:t>
      </w:r>
      <w:r w:rsidR="00A64F4F" w:rsidRPr="00E36D73">
        <w:rPr>
          <w:rFonts w:cstheme="minorHAnsi"/>
          <w:i w:val="0"/>
        </w:rPr>
        <w:t xml:space="preserve">Project’s contribution to meeting legislated renewable energy </w:t>
      </w:r>
      <w:proofErr w:type="gramStart"/>
      <w:r w:rsidR="00A64F4F" w:rsidRPr="00E36D73">
        <w:rPr>
          <w:rFonts w:cstheme="minorHAnsi"/>
          <w:i w:val="0"/>
        </w:rPr>
        <w:t>targets</w:t>
      </w:r>
      <w:r w:rsidRPr="00F82C51">
        <w:rPr>
          <w:rFonts w:cstheme="minorHAnsi"/>
          <w:i w:val="0"/>
          <w:iCs w:val="0"/>
        </w:rPr>
        <w:t>;</w:t>
      </w:r>
      <w:proofErr w:type="gramEnd"/>
    </w:p>
    <w:p w14:paraId="3E6AEC43" w14:textId="77777777" w:rsidR="00054A29" w:rsidRPr="008377D5" w:rsidRDefault="00054A29" w:rsidP="00C574E6">
      <w:pPr>
        <w:pStyle w:val="QuoteBullet"/>
        <w:spacing w:before="60" w:after="60"/>
        <w:rPr>
          <w:i w:val="0"/>
          <w:iCs w:val="0"/>
        </w:rPr>
      </w:pPr>
      <w:r w:rsidRPr="008377D5">
        <w:rPr>
          <w:i w:val="0"/>
          <w:iCs w:val="0"/>
        </w:rPr>
        <w:t>description of the project's components (supported by visuals and diagrams), including:</w:t>
      </w:r>
    </w:p>
    <w:p w14:paraId="26F69DB5" w14:textId="77777777" w:rsidR="00054A29" w:rsidRPr="008377D5" w:rsidRDefault="00054A29" w:rsidP="005A07D3">
      <w:pPr>
        <w:pStyle w:val="QuoteBullet2"/>
        <w:tabs>
          <w:tab w:val="clear" w:pos="360"/>
          <w:tab w:val="num" w:pos="624"/>
        </w:tabs>
        <w:spacing w:before="60" w:after="60"/>
        <w:ind w:left="624" w:hanging="170"/>
        <w:rPr>
          <w:i w:val="0"/>
          <w:iCs w:val="0"/>
        </w:rPr>
      </w:pPr>
      <w:r w:rsidRPr="05D3BF23">
        <w:rPr>
          <w:i w:val="0"/>
          <w:iCs w:val="0"/>
        </w:rPr>
        <w:t>applicable standards and adopted specifications for infrastructure (including transmission and terminal station infrastructure</w:t>
      </w:r>
      <w:proofErr w:type="gramStart"/>
      <w:r w:rsidRPr="05D3BF23">
        <w:rPr>
          <w:i w:val="0"/>
          <w:iCs w:val="0"/>
        </w:rPr>
        <w:t>);</w:t>
      </w:r>
      <w:proofErr w:type="gramEnd"/>
    </w:p>
    <w:p w14:paraId="5E0CFAA6"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location, footprint, layout and access arrangements during construction and </w:t>
      </w:r>
      <w:proofErr w:type="gramStart"/>
      <w:r w:rsidRPr="008377D5">
        <w:rPr>
          <w:i w:val="0"/>
          <w:iCs w:val="0"/>
        </w:rPr>
        <w:t>operation;</w:t>
      </w:r>
      <w:proofErr w:type="gramEnd"/>
    </w:p>
    <w:p w14:paraId="32F8A09A"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clearing or lopping of native vegetation for construction or </w:t>
      </w:r>
      <w:proofErr w:type="gramStart"/>
      <w:r w:rsidRPr="008377D5">
        <w:rPr>
          <w:i w:val="0"/>
          <w:iCs w:val="0"/>
        </w:rPr>
        <w:t>operation;</w:t>
      </w:r>
      <w:proofErr w:type="gramEnd"/>
    </w:p>
    <w:p w14:paraId="0735F5D0"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design and expected construction staging and </w:t>
      </w:r>
      <w:proofErr w:type="gramStart"/>
      <w:r w:rsidRPr="008377D5">
        <w:rPr>
          <w:i w:val="0"/>
          <w:iCs w:val="0"/>
        </w:rPr>
        <w:t>scheduling;</w:t>
      </w:r>
      <w:proofErr w:type="gramEnd"/>
    </w:p>
    <w:p w14:paraId="3C23D314"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lastRenderedPageBreak/>
        <w:t xml:space="preserve">proposed construction methods and materials, and extent of areas to be disturbed during </w:t>
      </w:r>
      <w:proofErr w:type="gramStart"/>
      <w:r w:rsidRPr="008377D5">
        <w:rPr>
          <w:i w:val="0"/>
          <w:iCs w:val="0"/>
        </w:rPr>
        <w:t>construction;</w:t>
      </w:r>
      <w:proofErr w:type="gramEnd"/>
      <w:r w:rsidRPr="008377D5">
        <w:rPr>
          <w:i w:val="0"/>
          <w:iCs w:val="0"/>
        </w:rPr>
        <w:t xml:space="preserve"> </w:t>
      </w:r>
    </w:p>
    <w:p w14:paraId="456567AE"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solid waste, wastewater and hazardous material generation and management during construction and </w:t>
      </w:r>
      <w:proofErr w:type="gramStart"/>
      <w:r w:rsidRPr="008377D5">
        <w:rPr>
          <w:i w:val="0"/>
          <w:iCs w:val="0"/>
        </w:rPr>
        <w:t>operation;</w:t>
      </w:r>
      <w:proofErr w:type="gramEnd"/>
    </w:p>
    <w:p w14:paraId="5E4747A4" w14:textId="77777777" w:rsidR="00054A29" w:rsidRDefault="00054A29" w:rsidP="005A07D3">
      <w:pPr>
        <w:pStyle w:val="QuoteBullet2"/>
        <w:tabs>
          <w:tab w:val="clear" w:pos="360"/>
          <w:tab w:val="num" w:pos="624"/>
        </w:tabs>
        <w:spacing w:before="60" w:after="60"/>
        <w:ind w:left="624" w:hanging="170"/>
        <w:rPr>
          <w:i w:val="0"/>
          <w:iCs w:val="0"/>
        </w:rPr>
      </w:pPr>
      <w:r w:rsidRPr="05D3BF23">
        <w:rPr>
          <w:i w:val="0"/>
          <w:iCs w:val="0"/>
        </w:rPr>
        <w:t xml:space="preserve">rehabilitation of site works areas following </w:t>
      </w:r>
      <w:proofErr w:type="gramStart"/>
      <w:r w:rsidRPr="05D3BF23">
        <w:rPr>
          <w:i w:val="0"/>
          <w:iCs w:val="0"/>
        </w:rPr>
        <w:t>construction;</w:t>
      </w:r>
      <w:proofErr w:type="gramEnd"/>
    </w:p>
    <w:p w14:paraId="6F9438B7"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proposed tenure arrangements to provide access for maintenance or other operational </w:t>
      </w:r>
      <w:proofErr w:type="gramStart"/>
      <w:r w:rsidRPr="008377D5">
        <w:rPr>
          <w:i w:val="0"/>
          <w:iCs w:val="0"/>
        </w:rPr>
        <w:t>purposes;</w:t>
      </w:r>
      <w:proofErr w:type="gramEnd"/>
    </w:p>
    <w:p w14:paraId="2450B207" w14:textId="5B7FC6DF"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lighting, safety, security, and noise requirements during construction and </w:t>
      </w:r>
      <w:proofErr w:type="gramStart"/>
      <w:r w:rsidRPr="008377D5">
        <w:rPr>
          <w:i w:val="0"/>
          <w:iCs w:val="0"/>
        </w:rPr>
        <w:t>operation;</w:t>
      </w:r>
      <w:proofErr w:type="gramEnd"/>
      <w:r w:rsidRPr="008377D5">
        <w:rPr>
          <w:i w:val="0"/>
          <w:iCs w:val="0"/>
        </w:rPr>
        <w:t xml:space="preserve"> </w:t>
      </w:r>
    </w:p>
    <w:p w14:paraId="46CA7F99" w14:textId="77777777" w:rsidR="00054A29" w:rsidRPr="008377D5" w:rsidRDefault="00054A29" w:rsidP="005A07D3">
      <w:pPr>
        <w:pStyle w:val="QuoteBullet2"/>
        <w:tabs>
          <w:tab w:val="clear" w:pos="360"/>
          <w:tab w:val="num" w:pos="624"/>
        </w:tabs>
        <w:spacing w:before="60" w:after="60"/>
        <w:ind w:left="624" w:hanging="170"/>
        <w:rPr>
          <w:i w:val="0"/>
          <w:iCs w:val="0"/>
        </w:rPr>
      </w:pPr>
      <w:r w:rsidRPr="05D3BF23">
        <w:rPr>
          <w:i w:val="0"/>
          <w:iCs w:val="0"/>
        </w:rPr>
        <w:t xml:space="preserve">hours of construction work and a description of the expected duration of project components, including which components are temporary and which are </w:t>
      </w:r>
      <w:proofErr w:type="gramStart"/>
      <w:r w:rsidRPr="05D3BF23">
        <w:rPr>
          <w:i w:val="0"/>
          <w:iCs w:val="0"/>
        </w:rPr>
        <w:t>permanent;</w:t>
      </w:r>
      <w:proofErr w:type="gramEnd"/>
      <w:r w:rsidRPr="05D3BF23">
        <w:rPr>
          <w:i w:val="0"/>
          <w:iCs w:val="0"/>
        </w:rPr>
        <w:t xml:space="preserve"> </w:t>
      </w:r>
    </w:p>
    <w:p w14:paraId="618DEE3E" w14:textId="77777777" w:rsidR="00054A29" w:rsidRPr="008377D5" w:rsidRDefault="00054A29" w:rsidP="005A07D3">
      <w:pPr>
        <w:pStyle w:val="QuoteBullet2"/>
        <w:tabs>
          <w:tab w:val="clear" w:pos="360"/>
          <w:tab w:val="num" w:pos="624"/>
        </w:tabs>
        <w:spacing w:before="60" w:after="60"/>
        <w:ind w:left="624" w:hanging="170"/>
        <w:rPr>
          <w:i w:val="0"/>
          <w:iCs w:val="0"/>
        </w:rPr>
      </w:pPr>
      <w:r w:rsidRPr="008377D5">
        <w:rPr>
          <w:i w:val="0"/>
          <w:iCs w:val="0"/>
        </w:rPr>
        <w:t xml:space="preserve">approach to incorporate sustainability principles and practices into project development and </w:t>
      </w:r>
      <w:proofErr w:type="gramStart"/>
      <w:r w:rsidRPr="008377D5">
        <w:rPr>
          <w:i w:val="0"/>
          <w:iCs w:val="0"/>
        </w:rPr>
        <w:t>delivery;</w:t>
      </w:r>
      <w:proofErr w:type="gramEnd"/>
      <w:r w:rsidRPr="008377D5">
        <w:rPr>
          <w:i w:val="0"/>
          <w:iCs w:val="0"/>
        </w:rPr>
        <w:t xml:space="preserve"> </w:t>
      </w:r>
    </w:p>
    <w:p w14:paraId="1CF99C50" w14:textId="77777777" w:rsidR="00054A29" w:rsidRPr="008377D5" w:rsidRDefault="00054A29" w:rsidP="0069048E">
      <w:pPr>
        <w:pStyle w:val="QuoteBullet2"/>
        <w:tabs>
          <w:tab w:val="clear" w:pos="360"/>
          <w:tab w:val="num" w:pos="624"/>
        </w:tabs>
        <w:spacing w:before="60" w:after="200"/>
        <w:ind w:left="624" w:hanging="170"/>
        <w:rPr>
          <w:i w:val="0"/>
          <w:iCs w:val="0"/>
        </w:rPr>
      </w:pPr>
      <w:r w:rsidRPr="05D3BF23">
        <w:rPr>
          <w:i w:val="0"/>
          <w:iCs w:val="0"/>
        </w:rPr>
        <w:t>operational requirements including maintenance activities and decommissioning.</w:t>
      </w:r>
      <w:bookmarkStart w:id="42" w:name="_Toc534816834"/>
    </w:p>
    <w:p w14:paraId="2EEE7019" w14:textId="77777777" w:rsidR="00054A29" w:rsidRPr="00E17791" w:rsidRDefault="00054A29" w:rsidP="00054A29">
      <w:pPr>
        <w:pStyle w:val="Heading2"/>
      </w:pPr>
      <w:bookmarkStart w:id="43" w:name="_Toc73608457"/>
      <w:bookmarkStart w:id="44" w:name="_Toc121395487"/>
      <w:bookmarkStart w:id="45" w:name="_Toc192577383"/>
      <w:r w:rsidRPr="00E17791">
        <w:t>Project development and alternatives</w:t>
      </w:r>
      <w:bookmarkEnd w:id="42"/>
      <w:bookmarkEnd w:id="43"/>
      <w:bookmarkEnd w:id="44"/>
      <w:bookmarkEnd w:id="45"/>
    </w:p>
    <w:p w14:paraId="0C4F2A0E" w14:textId="77777777" w:rsidR="00054A29" w:rsidRDefault="00054A29" w:rsidP="0069048E">
      <w:pPr>
        <w:pStyle w:val="BodyText12ptBefore"/>
        <w:spacing w:before="0" w:after="200"/>
      </w:pPr>
      <w:r w:rsidRPr="34C813A3">
        <w:t>The EES is</w:t>
      </w:r>
      <w:r w:rsidRPr="34C813A3" w:rsidDel="003C7CC8">
        <w:t xml:space="preserve"> </w:t>
      </w:r>
      <w:r w:rsidRPr="34C813A3">
        <w:t xml:space="preserve">to document the proponent’s design and development process for the project leading to the proponent’s preferred form of the project as presented in the EES. This is to include methods for the identification and evaluation of alternatives, and the basis for selecting the preferred alternative(s) examined in detail within the EES. </w:t>
      </w:r>
      <w:r w:rsidRPr="00D06A18">
        <w:t>The assessment of alternatives does not include evaluating alternatives</w:t>
      </w:r>
      <w:r w:rsidRPr="00D06A18">
        <w:rPr>
          <w:i/>
          <w:iCs/>
        </w:rPr>
        <w:t xml:space="preserve"> to</w:t>
      </w:r>
      <w:r w:rsidRPr="00D06A18">
        <w:t xml:space="preserve"> the project, but rather alternatives </w:t>
      </w:r>
      <w:r w:rsidRPr="00D06A18">
        <w:rPr>
          <w:i/>
          <w:iCs/>
        </w:rPr>
        <w:t>for</w:t>
      </w:r>
      <w:r w:rsidRPr="00D06A18">
        <w:t xml:space="preserve"> the project which would allow project objectives to be met.</w:t>
      </w:r>
    </w:p>
    <w:p w14:paraId="540D0CB0" w14:textId="77777777" w:rsidR="00054A29" w:rsidRDefault="00054A29" w:rsidP="0069048E">
      <w:pPr>
        <w:pStyle w:val="BodyText12ptBefore"/>
        <w:spacing w:before="0" w:after="200"/>
      </w:pPr>
      <w:r w:rsidRPr="3DCB1AC8">
        <w:t xml:space="preserve">The </w:t>
      </w:r>
      <w:r>
        <w:t xml:space="preserve">EES needs to describe the </w:t>
      </w:r>
      <w:r w:rsidRPr="00B60A1A">
        <w:t>process</w:t>
      </w:r>
      <w:r w:rsidRPr="002069AF">
        <w:t xml:space="preserve"> for</w:t>
      </w:r>
      <w:r>
        <w:t xml:space="preserve"> identification and evaluation of project alternatives, including</w:t>
      </w:r>
      <w:r w:rsidRPr="3DCB1AC8">
        <w:t>:</w:t>
      </w:r>
    </w:p>
    <w:p w14:paraId="13AC9F38" w14:textId="77777777" w:rsidR="00054A29" w:rsidRPr="00DF32E8" w:rsidRDefault="00054A29" w:rsidP="00C574E6">
      <w:pPr>
        <w:pStyle w:val="QuoteBullet"/>
        <w:spacing w:before="60" w:after="60"/>
        <w:rPr>
          <w:i w:val="0"/>
          <w:iCs w:val="0"/>
        </w:rPr>
      </w:pPr>
      <w:r w:rsidRPr="05D3BF23">
        <w:rPr>
          <w:i w:val="0"/>
          <w:iCs w:val="0"/>
        </w:rPr>
        <w:t xml:space="preserve">alternatives considered in the project development and design </w:t>
      </w:r>
      <w:proofErr w:type="gramStart"/>
      <w:r w:rsidRPr="05D3BF23">
        <w:rPr>
          <w:i w:val="0"/>
          <w:iCs w:val="0"/>
        </w:rPr>
        <w:t>process;</w:t>
      </w:r>
      <w:proofErr w:type="gramEnd"/>
    </w:p>
    <w:p w14:paraId="6064F4AB" w14:textId="77777777" w:rsidR="00054A29" w:rsidRPr="00DF32E8" w:rsidRDefault="00054A29" w:rsidP="00C574E6">
      <w:pPr>
        <w:pStyle w:val="QuoteBullet"/>
        <w:spacing w:before="60" w:after="60"/>
        <w:rPr>
          <w:i w:val="0"/>
          <w:iCs w:val="0"/>
        </w:rPr>
      </w:pPr>
      <w:r w:rsidRPr="34C813A3">
        <w:rPr>
          <w:i w:val="0"/>
          <w:iCs w:val="0"/>
        </w:rPr>
        <w:t xml:space="preserve">methods and environmental criteria for identifying and comparing feasible alternatives, and for selecting preferred </w:t>
      </w:r>
      <w:proofErr w:type="gramStart"/>
      <w:r w:rsidRPr="34C813A3">
        <w:rPr>
          <w:i w:val="0"/>
          <w:iCs w:val="0"/>
        </w:rPr>
        <w:t>alternatives;</w:t>
      </w:r>
      <w:proofErr w:type="gramEnd"/>
    </w:p>
    <w:p w14:paraId="1C0B2F59" w14:textId="77777777" w:rsidR="00054A29" w:rsidRPr="00DF32E8" w:rsidRDefault="00054A29" w:rsidP="00C574E6">
      <w:pPr>
        <w:pStyle w:val="QuoteBullet"/>
        <w:spacing w:before="60" w:after="60"/>
        <w:rPr>
          <w:i w:val="0"/>
          <w:iCs w:val="0"/>
        </w:rPr>
      </w:pPr>
      <w:r w:rsidRPr="05D3BF23">
        <w:rPr>
          <w:i w:val="0"/>
          <w:iCs w:val="0"/>
        </w:rPr>
        <w:t xml:space="preserve">assessment and comparison of the technical feasibility and environmental implications of alternatives, including alternative construction </w:t>
      </w:r>
      <w:proofErr w:type="gramStart"/>
      <w:r w:rsidRPr="05D3BF23">
        <w:rPr>
          <w:i w:val="0"/>
          <w:iCs w:val="0"/>
        </w:rPr>
        <w:t>methods;</w:t>
      </w:r>
      <w:proofErr w:type="gramEnd"/>
      <w:r w:rsidRPr="05D3BF23">
        <w:rPr>
          <w:i w:val="0"/>
          <w:iCs w:val="0"/>
        </w:rPr>
        <w:t xml:space="preserve"> </w:t>
      </w:r>
    </w:p>
    <w:p w14:paraId="74241A08" w14:textId="77777777" w:rsidR="00054A29" w:rsidRPr="00DF32E8" w:rsidRDefault="00054A29" w:rsidP="00C574E6">
      <w:pPr>
        <w:pStyle w:val="QuoteBullet"/>
        <w:spacing w:before="60" w:after="60"/>
        <w:rPr>
          <w:i w:val="0"/>
          <w:iCs w:val="0"/>
        </w:rPr>
      </w:pPr>
      <w:r w:rsidRPr="05D3BF23">
        <w:rPr>
          <w:i w:val="0"/>
          <w:iCs w:val="0"/>
        </w:rPr>
        <w:t>the basis for selecting the preferred project layout and design, particularly where the p</w:t>
      </w:r>
      <w:r w:rsidRPr="00CC7E3F">
        <w:rPr>
          <w:i w:val="0"/>
          <w:iCs w:val="0"/>
        </w:rPr>
        <w:t>roject footprint/alignment is</w:t>
      </w:r>
      <w:r w:rsidRPr="05D3BF23">
        <w:rPr>
          <w:i w:val="0"/>
          <w:iCs w:val="0"/>
        </w:rPr>
        <w:t xml:space="preserve"> in proximity to environmentally sensitive areas; and</w:t>
      </w:r>
    </w:p>
    <w:p w14:paraId="2807A7A8" w14:textId="77777777" w:rsidR="00054A29" w:rsidRPr="00DF32E8" w:rsidRDefault="00054A29" w:rsidP="0069048E">
      <w:pPr>
        <w:pStyle w:val="QuoteBullet"/>
        <w:spacing w:before="60" w:after="200"/>
        <w:rPr>
          <w:i w:val="0"/>
          <w:iCs w:val="0"/>
        </w:rPr>
      </w:pPr>
      <w:r w:rsidRPr="05D3BF23">
        <w:rPr>
          <w:i w:val="0"/>
          <w:iCs w:val="0"/>
        </w:rPr>
        <w:t xml:space="preserve">how information gathered during the EES process, including from consultation with stakeholders and Traditional Owner groups, was used to consider alternatives and refine the project. </w:t>
      </w:r>
    </w:p>
    <w:p w14:paraId="48B7B085" w14:textId="77777777" w:rsidR="00054A29" w:rsidRPr="0019381E" w:rsidRDefault="00054A29" w:rsidP="0069048E">
      <w:pPr>
        <w:pStyle w:val="BodyText12ptBefore"/>
        <w:spacing w:before="0" w:after="200"/>
        <w:rPr>
          <w:rFonts w:cstheme="minorBidi"/>
        </w:rPr>
      </w:pPr>
      <w:r w:rsidRPr="34C813A3">
        <w:rPr>
          <w:rFonts w:cstheme="minorBidi"/>
        </w:rPr>
        <w:t xml:space="preserve">The Project Outline identified a study area for the project rather than a proposed alignment corridor. </w:t>
      </w:r>
      <w:r w:rsidRPr="34C813A3">
        <w:t xml:space="preserve">This broad geographic area will be progressively narrowed to a preferred route, as </w:t>
      </w:r>
      <w:proofErr w:type="spellStart"/>
      <w:r w:rsidRPr="34C813A3">
        <w:t>VicGrid</w:t>
      </w:r>
      <w:proofErr w:type="spellEnd"/>
      <w:r w:rsidRPr="34C813A3">
        <w:t xml:space="preserve"> undertakes further assessment and consultation with stakeholders. </w:t>
      </w:r>
      <w:r w:rsidRPr="34C813A3">
        <w:rPr>
          <w:rFonts w:cstheme="minorBidi"/>
        </w:rPr>
        <w:t>Alignment selection is a critical tool for linear infrastructure projects to utilise to avoid or minimise adverse impacts.</w:t>
      </w:r>
    </w:p>
    <w:p w14:paraId="49FBCC03" w14:textId="77777777" w:rsidR="00054A29" w:rsidRPr="0019381E" w:rsidDel="00870857" w:rsidRDefault="00054A29" w:rsidP="0069048E">
      <w:pPr>
        <w:pStyle w:val="BodyText12ptBefore"/>
        <w:spacing w:before="0" w:after="200"/>
      </w:pPr>
      <w:r w:rsidRPr="34C813A3">
        <w:rPr>
          <w:rFonts w:cstheme="minorBidi"/>
        </w:rPr>
        <w:t>The</w:t>
      </w:r>
      <w:r w:rsidRPr="34C813A3">
        <w:t xml:space="preserve"> EES is to document the assessment of environmental effects of feasible alternatives, particularly where these offer a potential to avoid and/or minimise significant environmental effects whilst meeting the objectives of the project. Key aspects of the project for which the EES will need to demonstrate consideration of assessment of feasible alternatives, </w:t>
      </w:r>
      <w:r w:rsidRPr="34C813A3">
        <w:rPr>
          <w:rFonts w:cstheme="minorBidi"/>
          <w:color w:val="auto"/>
          <w:lang w:eastAsia="en-AU"/>
        </w:rPr>
        <w:t>include (but are not limited to):</w:t>
      </w:r>
    </w:p>
    <w:p w14:paraId="5BCE65EE" w14:textId="77777777" w:rsidR="00054A29" w:rsidRPr="0019381E" w:rsidDel="007928E2" w:rsidRDefault="00054A29" w:rsidP="00C574E6">
      <w:pPr>
        <w:pStyle w:val="QuoteBullet"/>
        <w:spacing w:before="60" w:after="60"/>
        <w:rPr>
          <w:i w:val="0"/>
          <w:iCs w:val="0"/>
        </w:rPr>
      </w:pPr>
      <w:r w:rsidRPr="0019381E">
        <w:rPr>
          <w:i w:val="0"/>
          <w:iCs w:val="0"/>
        </w:rPr>
        <w:t xml:space="preserve">potential corridors and alignments within the study area, including criteria for excluding corridors and alignments from further </w:t>
      </w:r>
      <w:proofErr w:type="gramStart"/>
      <w:r w:rsidRPr="0019381E">
        <w:rPr>
          <w:i w:val="0"/>
          <w:iCs w:val="0"/>
        </w:rPr>
        <w:t>consideration;</w:t>
      </w:r>
      <w:proofErr w:type="gramEnd"/>
    </w:p>
    <w:p w14:paraId="1829494F" w14:textId="77777777" w:rsidR="00054A29" w:rsidRPr="00CC7E3F" w:rsidRDefault="00054A29" w:rsidP="00C574E6">
      <w:pPr>
        <w:pStyle w:val="QuoteBullet"/>
        <w:spacing w:before="60" w:after="60"/>
        <w:rPr>
          <w:i w:val="0"/>
          <w:iCs w:val="0"/>
        </w:rPr>
      </w:pPr>
      <w:r w:rsidRPr="34C813A3">
        <w:rPr>
          <w:i w:val="0"/>
          <w:iCs w:val="0"/>
        </w:rPr>
        <w:t xml:space="preserve">siting of the grid connection/ terminal infrastructure and the extent to which selection of these sites influences the preferred </w:t>
      </w:r>
      <w:proofErr w:type="gramStart"/>
      <w:r w:rsidRPr="34C813A3">
        <w:rPr>
          <w:i w:val="0"/>
          <w:iCs w:val="0"/>
        </w:rPr>
        <w:t>alignment;</w:t>
      </w:r>
      <w:proofErr w:type="gramEnd"/>
      <w:r w:rsidRPr="34C813A3">
        <w:rPr>
          <w:i w:val="0"/>
          <w:iCs w:val="0"/>
        </w:rPr>
        <w:t xml:space="preserve"> </w:t>
      </w:r>
    </w:p>
    <w:p w14:paraId="02EE1A1E" w14:textId="7CAE15D4" w:rsidR="00054A29" w:rsidRPr="0019381E" w:rsidRDefault="00054A29" w:rsidP="0069048E">
      <w:pPr>
        <w:pStyle w:val="QuoteBullet"/>
        <w:spacing w:before="60" w:after="200"/>
        <w:rPr>
          <w:i w:val="0"/>
          <w:iCs w:val="0"/>
        </w:rPr>
      </w:pPr>
      <w:r w:rsidRPr="34C813A3">
        <w:rPr>
          <w:i w:val="0"/>
          <w:iCs w:val="0"/>
        </w:rPr>
        <w:t xml:space="preserve">selection of construction methods, </w:t>
      </w:r>
      <w:r w:rsidR="009A593D" w:rsidRPr="00E36D73">
        <w:rPr>
          <w:i w:val="0"/>
        </w:rPr>
        <w:t>including the potential for partial underground construction,</w:t>
      </w:r>
      <w:r w:rsidR="009A593D">
        <w:t xml:space="preserve"> </w:t>
      </w:r>
      <w:r w:rsidRPr="34C813A3">
        <w:rPr>
          <w:i w:val="0"/>
          <w:iCs w:val="0"/>
        </w:rPr>
        <w:t>project staging and proposed technology.</w:t>
      </w:r>
      <w:r w:rsidR="004902A3">
        <w:rPr>
          <w:i w:val="0"/>
          <w:iCs w:val="0"/>
        </w:rPr>
        <w:t xml:space="preserve"> </w:t>
      </w:r>
    </w:p>
    <w:p w14:paraId="036CB024" w14:textId="77777777" w:rsidR="00054A29" w:rsidRDefault="00054A29" w:rsidP="0069048E">
      <w:pPr>
        <w:pStyle w:val="BodyText12ptBefore"/>
        <w:spacing w:before="0" w:after="200"/>
      </w:pPr>
      <w:r w:rsidRPr="34C813A3">
        <w:t>The assessment of environmental effects of relevant feasible alternatives (e.g. alignments, construction methods and designs) needs to address the matters set out in Section 4 of these scoping requirements, as appropriate. The depth of investigation of alternatives should be proportionate to their potential to avoid or minimise potentially significant adverse effects and to meet project objectives.</w:t>
      </w:r>
    </w:p>
    <w:p w14:paraId="7BAE143E" w14:textId="77777777" w:rsidR="00054A29" w:rsidRDefault="00054A29" w:rsidP="00054A29">
      <w:pPr>
        <w:pStyle w:val="Heading2"/>
      </w:pPr>
      <w:bookmarkStart w:id="46" w:name="_Toc534816842"/>
      <w:bookmarkStart w:id="47" w:name="_Toc73608461"/>
      <w:bookmarkStart w:id="48" w:name="_Toc121395490"/>
      <w:bookmarkStart w:id="49" w:name="_Toc192577384"/>
      <w:r>
        <w:lastRenderedPageBreak/>
        <w:t>Environmental management framework</w:t>
      </w:r>
      <w:bookmarkEnd w:id="46"/>
      <w:bookmarkEnd w:id="47"/>
      <w:bookmarkEnd w:id="48"/>
      <w:bookmarkEnd w:id="49"/>
    </w:p>
    <w:p w14:paraId="604B8413" w14:textId="77777777" w:rsidR="00054A29" w:rsidRDefault="00054A29" w:rsidP="0069048E">
      <w:pPr>
        <w:pStyle w:val="BodyText12ptBefore"/>
        <w:spacing w:before="0" w:after="200"/>
      </w:pPr>
      <w:r w:rsidRPr="34C813A3">
        <w:t xml:space="preserve">Competent management of environmental performance during project design, construction and operation is required to meet statutory requirements, achieve environmental outcomes, protect environmental values and sustain stakeholder confidence. Hence, the proposed environmental management framework (EMF) in the EES should describe a transparent governance framework with clear accountabilities for complying with approvals and managing and monitoring the environmental effects and risks associated with the construction and operational phases. </w:t>
      </w:r>
    </w:p>
    <w:p w14:paraId="4C16BDAB" w14:textId="77777777" w:rsidR="00054A29" w:rsidRPr="00CC4291" w:rsidRDefault="00054A29" w:rsidP="0069048E">
      <w:pPr>
        <w:pStyle w:val="BodyText12ptBefore"/>
        <w:spacing w:before="0" w:after="200"/>
      </w:pPr>
      <w:r w:rsidRPr="34C813A3">
        <w:t>The EMF will set the scope for later development and review of environmental management plans for all project phases, including decommissioning where relevant. The entities responsible for development, approval, implementation and review of environmental management plans should be specified, including relevant consultation requirements.</w:t>
      </w:r>
    </w:p>
    <w:p w14:paraId="1F773120" w14:textId="77777777" w:rsidR="00054A29" w:rsidRPr="00CC4291" w:rsidRDefault="00054A29" w:rsidP="0069048E">
      <w:pPr>
        <w:pStyle w:val="BodyText12ptBefore"/>
        <w:spacing w:before="0" w:after="200"/>
      </w:pPr>
      <w:r w:rsidRPr="00CC4291" w:rsidDel="00AF5D36">
        <w:t xml:space="preserve">The EMF should </w:t>
      </w:r>
      <w:r w:rsidDel="00AF5D36">
        <w:t xml:space="preserve">reference or address </w:t>
      </w:r>
      <w:r w:rsidRPr="00CC4291" w:rsidDel="00AF5D36">
        <w:t xml:space="preserve">the </w:t>
      </w:r>
      <w:r>
        <w:t xml:space="preserve">source </w:t>
      </w:r>
      <w:r w:rsidRPr="00CC4291" w:rsidDel="00AF5D36">
        <w:t xml:space="preserve">baseline environmental conditions </w:t>
      </w:r>
      <w:r w:rsidDel="00AF5D36">
        <w:t xml:space="preserve">against which the </w:t>
      </w:r>
      <w:r w:rsidRPr="00CC4291" w:rsidDel="00AF5D36">
        <w:t>evaluation of the residual environmental effects of the project</w:t>
      </w:r>
      <w:r w:rsidDel="00AF5D36">
        <w:t xml:space="preserve"> will occur</w:t>
      </w:r>
      <w:r w:rsidRPr="00CC4291" w:rsidDel="00AF5D36">
        <w:t xml:space="preserve">, as well as the efficacy of applied environmental management and contingency measures. </w:t>
      </w:r>
      <w:r w:rsidRPr="00CC4291">
        <w:t>The framework should include:</w:t>
      </w:r>
    </w:p>
    <w:p w14:paraId="3AA45099" w14:textId="77777777" w:rsidR="00054A29" w:rsidRPr="00EB0F4B" w:rsidRDefault="00054A29" w:rsidP="00F23FD6">
      <w:pPr>
        <w:pStyle w:val="ListBullet2"/>
        <w:numPr>
          <w:ilvl w:val="0"/>
          <w:numId w:val="12"/>
        </w:numPr>
        <w:spacing w:before="60" w:after="60" w:line="240" w:lineRule="atLeast"/>
        <w:ind w:left="454" w:hanging="170"/>
        <w:contextualSpacing w:val="0"/>
      </w:pPr>
      <w:r w:rsidRPr="34C813A3">
        <w:t xml:space="preserve">regulatory context and required approvals and consents, including any anticipated requirements for related environmental management plans, whether for project phases or </w:t>
      </w:r>
      <w:proofErr w:type="gramStart"/>
      <w:r w:rsidRPr="34C813A3">
        <w:t>elements;</w:t>
      </w:r>
      <w:proofErr w:type="gramEnd"/>
    </w:p>
    <w:p w14:paraId="4CB4CB5B" w14:textId="77777777" w:rsidR="00054A29" w:rsidRPr="00CC4291" w:rsidRDefault="00054A29" w:rsidP="00F23FD6">
      <w:pPr>
        <w:pStyle w:val="ListBullet2"/>
        <w:numPr>
          <w:ilvl w:val="0"/>
          <w:numId w:val="12"/>
        </w:numPr>
        <w:spacing w:before="60" w:after="60" w:line="240" w:lineRule="atLeast"/>
        <w:ind w:left="454" w:hanging="170"/>
        <w:contextualSpacing w:val="0"/>
      </w:pPr>
      <w:r>
        <w:t xml:space="preserve">environmental management system to be </w:t>
      </w:r>
      <w:proofErr w:type="gramStart"/>
      <w:r>
        <w:t>adopted;</w:t>
      </w:r>
      <w:proofErr w:type="gramEnd"/>
    </w:p>
    <w:p w14:paraId="4EEA50BA" w14:textId="77777777" w:rsidR="00054A29" w:rsidRPr="00CC4291" w:rsidRDefault="00054A29" w:rsidP="00F23FD6">
      <w:pPr>
        <w:pStyle w:val="ListBullet2"/>
        <w:numPr>
          <w:ilvl w:val="0"/>
          <w:numId w:val="12"/>
        </w:numPr>
        <w:spacing w:before="60" w:after="60" w:line="240" w:lineRule="atLeast"/>
        <w:ind w:left="454" w:hanging="170"/>
        <w:contextualSpacing w:val="0"/>
      </w:pPr>
      <w:r w:rsidRPr="00CC4291">
        <w:t xml:space="preserve">organisational responsibilities and accountabilities for environmental </w:t>
      </w:r>
      <w:proofErr w:type="gramStart"/>
      <w:r w:rsidRPr="00CC4291">
        <w:t>management;</w:t>
      </w:r>
      <w:proofErr w:type="gramEnd"/>
    </w:p>
    <w:p w14:paraId="0E27D447" w14:textId="77777777" w:rsidR="00054A29" w:rsidRPr="00CC4291" w:rsidRDefault="00054A29" w:rsidP="00F23FD6">
      <w:pPr>
        <w:pStyle w:val="ListBullet2"/>
        <w:numPr>
          <w:ilvl w:val="0"/>
          <w:numId w:val="12"/>
        </w:numPr>
        <w:spacing w:before="60" w:after="60" w:line="240" w:lineRule="atLeast"/>
        <w:ind w:left="454" w:hanging="170"/>
        <w:contextualSpacing w:val="0"/>
      </w:pPr>
      <w:r w:rsidRPr="34C813A3">
        <w:t xml:space="preserve">environmental risks register to be maintained during project </w:t>
      </w:r>
      <w:proofErr w:type="gramStart"/>
      <w:r w:rsidRPr="34C813A3">
        <w:t>implementation;</w:t>
      </w:r>
      <w:proofErr w:type="gramEnd"/>
    </w:p>
    <w:p w14:paraId="29076011" w14:textId="77777777" w:rsidR="00054A29" w:rsidRDefault="00054A29" w:rsidP="00F23FD6">
      <w:pPr>
        <w:pStyle w:val="ListBullet2"/>
        <w:numPr>
          <w:ilvl w:val="0"/>
          <w:numId w:val="12"/>
        </w:numPr>
        <w:spacing w:before="60" w:after="60" w:line="240" w:lineRule="atLeast"/>
        <w:ind w:left="454" w:hanging="170"/>
        <w:contextualSpacing w:val="0"/>
      </w:pPr>
      <w:r>
        <w:t xml:space="preserve">change management </w:t>
      </w:r>
      <w:proofErr w:type="gramStart"/>
      <w:r>
        <w:t>process;</w:t>
      </w:r>
      <w:proofErr w:type="gramEnd"/>
    </w:p>
    <w:p w14:paraId="1AFD2F77" w14:textId="77777777" w:rsidR="00054A29" w:rsidRPr="00F538E3" w:rsidRDefault="00054A29" w:rsidP="00F23FD6">
      <w:pPr>
        <w:pStyle w:val="ListBullet2"/>
        <w:numPr>
          <w:ilvl w:val="0"/>
          <w:numId w:val="12"/>
        </w:numPr>
        <w:spacing w:before="60" w:after="60" w:line="240" w:lineRule="atLeast"/>
        <w:ind w:left="454" w:hanging="170"/>
        <w:contextualSpacing w:val="0"/>
      </w:pPr>
      <w:r>
        <w:t xml:space="preserve">environmental management measures proposed in the EES to address specific issues, including commitments to mitigate adverse effects and enhance environmental </w:t>
      </w:r>
      <w:proofErr w:type="gramStart"/>
      <w:r>
        <w:t>outcomes;</w:t>
      </w:r>
      <w:proofErr w:type="gramEnd"/>
    </w:p>
    <w:p w14:paraId="7E12A00C" w14:textId="77777777" w:rsidR="00054A29" w:rsidRPr="00480E55" w:rsidRDefault="00054A29" w:rsidP="00F23FD6">
      <w:pPr>
        <w:pStyle w:val="ListBullet2"/>
        <w:numPr>
          <w:ilvl w:val="0"/>
          <w:numId w:val="12"/>
        </w:numPr>
        <w:spacing w:before="60" w:after="60" w:line="240" w:lineRule="atLeast"/>
        <w:ind w:left="454" w:hanging="170"/>
        <w:contextualSpacing w:val="0"/>
      </w:pPr>
      <w:r w:rsidRPr="00774D82">
        <w:t>arrangements for management of, and access to, baseline and monitoring data, to ensure transparency and accountability and to contribute to the improvement of environmental</w:t>
      </w:r>
      <w:r w:rsidRPr="00480E55">
        <w:t xml:space="preserve"> </w:t>
      </w:r>
      <w:proofErr w:type="gramStart"/>
      <w:r w:rsidRPr="00480E55">
        <w:t>knowledge;</w:t>
      </w:r>
      <w:proofErr w:type="gramEnd"/>
      <w:r w:rsidRPr="00480E55">
        <w:t xml:space="preserve"> </w:t>
      </w:r>
    </w:p>
    <w:p w14:paraId="2B92F8ED" w14:textId="77777777" w:rsidR="00054A29" w:rsidRDefault="00054A29" w:rsidP="00F23FD6">
      <w:pPr>
        <w:pStyle w:val="ListBullet2"/>
        <w:numPr>
          <w:ilvl w:val="0"/>
          <w:numId w:val="12"/>
        </w:numPr>
        <w:spacing w:before="60" w:after="60" w:line="240" w:lineRule="atLeast"/>
        <w:ind w:left="454" w:hanging="170"/>
        <w:contextualSpacing w:val="0"/>
      </w:pPr>
      <w:r w:rsidRPr="34C813A3">
        <w:t>a proposed monitoring program including monitoring objectives, indicators and requirements (</w:t>
      </w:r>
      <w:r w:rsidRPr="34C813A3">
        <w:rPr>
          <w:rFonts w:eastAsia="Arial"/>
        </w:rPr>
        <w:t>e.g. parameters, standards, methods, locations and frequency</w:t>
      </w:r>
      <w:r w:rsidRPr="34C813A3">
        <w:t>)</w:t>
      </w:r>
      <w:r>
        <w:t xml:space="preserve">, </w:t>
      </w:r>
      <w:r w:rsidRPr="00E95FC2">
        <w:t>and justification for the suitability of the monitoring approaches used</w:t>
      </w:r>
      <w:r w:rsidRPr="34C813A3">
        <w:t xml:space="preserve">, and for any aspects where monitoring is not </w:t>
      </w:r>
      <w:proofErr w:type="gramStart"/>
      <w:r w:rsidRPr="34C813A3">
        <w:t>proposed;</w:t>
      </w:r>
      <w:proofErr w:type="gramEnd"/>
    </w:p>
    <w:p w14:paraId="40646CA5" w14:textId="77777777" w:rsidR="00054A29" w:rsidRDefault="00054A29" w:rsidP="00F23FD6">
      <w:pPr>
        <w:pStyle w:val="ListBullet2"/>
        <w:numPr>
          <w:ilvl w:val="0"/>
          <w:numId w:val="12"/>
        </w:numPr>
        <w:spacing w:before="60" w:after="60" w:line="240" w:lineRule="atLeast"/>
        <w:ind w:left="454" w:hanging="170"/>
        <w:contextualSpacing w:val="0"/>
      </w:pPr>
      <w:r w:rsidRPr="000D4510">
        <w:t xml:space="preserve">complaints recording and </w:t>
      </w:r>
      <w:proofErr w:type="gramStart"/>
      <w:r w:rsidRPr="000D4510">
        <w:t>resolution;</w:t>
      </w:r>
      <w:proofErr w:type="gramEnd"/>
      <w:r w:rsidRPr="000D4510">
        <w:t xml:space="preserve"> </w:t>
      </w:r>
    </w:p>
    <w:p w14:paraId="67A8D9E5" w14:textId="77777777" w:rsidR="00054A29" w:rsidRDefault="00054A29" w:rsidP="00F23FD6">
      <w:pPr>
        <w:pStyle w:val="ListBullet2"/>
        <w:numPr>
          <w:ilvl w:val="0"/>
          <w:numId w:val="12"/>
        </w:numPr>
        <w:spacing w:before="60" w:after="60" w:line="240" w:lineRule="atLeast"/>
        <w:ind w:left="454" w:hanging="170"/>
        <w:contextualSpacing w:val="0"/>
      </w:pPr>
      <w:r>
        <w:t xml:space="preserve">environmental incident </w:t>
      </w:r>
      <w:proofErr w:type="gramStart"/>
      <w:r>
        <w:t>management;</w:t>
      </w:r>
      <w:proofErr w:type="gramEnd"/>
      <w:r>
        <w:t xml:space="preserve"> </w:t>
      </w:r>
    </w:p>
    <w:p w14:paraId="53BC0BDE" w14:textId="77777777" w:rsidR="00054A29" w:rsidRDefault="00054A29" w:rsidP="00F23FD6">
      <w:pPr>
        <w:pStyle w:val="ListBullet2"/>
        <w:numPr>
          <w:ilvl w:val="0"/>
          <w:numId w:val="12"/>
        </w:numPr>
        <w:spacing w:before="60" w:after="60" w:line="240" w:lineRule="atLeast"/>
        <w:ind w:left="454" w:hanging="170"/>
        <w:contextualSpacing w:val="0"/>
      </w:pPr>
      <w:r>
        <w:t xml:space="preserve">emergency preparedness and response </w:t>
      </w:r>
      <w:proofErr w:type="gramStart"/>
      <w:r>
        <w:t>planning;</w:t>
      </w:r>
      <w:proofErr w:type="gramEnd"/>
    </w:p>
    <w:p w14:paraId="70203024" w14:textId="77777777" w:rsidR="00054A29" w:rsidRPr="00B82B3C" w:rsidRDefault="00054A29" w:rsidP="00F23FD6">
      <w:pPr>
        <w:pStyle w:val="ListBullet2"/>
        <w:numPr>
          <w:ilvl w:val="0"/>
          <w:numId w:val="12"/>
        </w:numPr>
        <w:spacing w:before="60" w:after="60" w:line="240" w:lineRule="atLeast"/>
        <w:ind w:left="454" w:hanging="170"/>
        <w:contextualSpacing w:val="0"/>
      </w:pPr>
      <w:r w:rsidRPr="00B82B3C">
        <w:t>auditing and public reporting of performance, including compliance with relevant statutory conditions and standards; and</w:t>
      </w:r>
    </w:p>
    <w:p w14:paraId="1DE3D5E2" w14:textId="77777777" w:rsidR="00054A29" w:rsidRPr="009B1093" w:rsidRDefault="00054A29" w:rsidP="0069048E">
      <w:pPr>
        <w:pStyle w:val="ListBullet2"/>
        <w:numPr>
          <w:ilvl w:val="0"/>
          <w:numId w:val="12"/>
        </w:numPr>
        <w:spacing w:before="60" w:after="200" w:line="240" w:lineRule="atLeast"/>
        <w:ind w:left="454" w:hanging="170"/>
        <w:contextualSpacing w:val="0"/>
      </w:pPr>
      <w:r w:rsidRPr="009B1093">
        <w:t>review of the effectiveness of environmental management measures and continuous improvement.</w:t>
      </w:r>
    </w:p>
    <w:p w14:paraId="4890FBDE" w14:textId="77777777" w:rsidR="00054A29" w:rsidRDefault="00054A29" w:rsidP="0069048E">
      <w:pPr>
        <w:pStyle w:val="BodyText12ptBefore"/>
        <w:spacing w:before="0" w:after="200"/>
        <w:rPr>
          <w:rFonts w:asciiTheme="majorHAnsi" w:eastAsiaTheme="majorEastAsia" w:hAnsiTheme="majorHAnsi" w:cstheme="majorBidi"/>
          <w:b/>
          <w:bCs/>
          <w:color w:val="53565A" w:themeColor="accent6"/>
          <w:sz w:val="28"/>
          <w:szCs w:val="28"/>
        </w:rPr>
      </w:pPr>
      <w:r>
        <w:rPr>
          <w:rStyle w:val="normaltextrun"/>
          <w:rFonts w:ascii="Arial" w:hAnsi="Arial" w:cs="Arial"/>
          <w:color w:val="000000"/>
        </w:rPr>
        <w:t>The EMF will propose a program for community consultation, stakeholder engagement and communications for all stages of the project, including outlining relevant roles and responsibilities.  This will include opportunities for local stakeholders to engage with the proponent to seek responses to issues that might arise during project implementation and a process for complaints recording and resolution.</w:t>
      </w:r>
      <w:r w:rsidRPr="34C813A3">
        <w:br w:type="page"/>
      </w:r>
    </w:p>
    <w:p w14:paraId="7D1B5966" w14:textId="77777777" w:rsidR="00054A29" w:rsidRPr="00D63F69" w:rsidRDefault="00054A29" w:rsidP="00054A29">
      <w:pPr>
        <w:pStyle w:val="Heading1"/>
      </w:pPr>
      <w:bookmarkStart w:id="50" w:name="_Toc192577385"/>
      <w:r w:rsidRPr="00D63F69">
        <w:lastRenderedPageBreak/>
        <w:t>Assessment of specific environmental effects</w:t>
      </w:r>
      <w:bookmarkEnd w:id="50"/>
    </w:p>
    <w:p w14:paraId="1D419186" w14:textId="77777777" w:rsidR="00054A29" w:rsidRDefault="00054A29" w:rsidP="00054A29">
      <w:pPr>
        <w:pStyle w:val="Heading2"/>
      </w:pPr>
      <w:bookmarkStart w:id="51" w:name="_Toc192577386"/>
      <w:r w:rsidRPr="0001020A">
        <w:t>Risk-based approach</w:t>
      </w:r>
      <w:bookmarkStart w:id="52" w:name="_Toc534816844"/>
      <w:bookmarkEnd w:id="51"/>
      <w:r w:rsidRPr="0001020A">
        <w:t xml:space="preserve"> </w:t>
      </w:r>
    </w:p>
    <w:p w14:paraId="777871B5" w14:textId="77777777" w:rsidR="00054A29" w:rsidRPr="006B5361" w:rsidRDefault="00054A29" w:rsidP="0069048E">
      <w:pPr>
        <w:pStyle w:val="BodyText12ptBefore"/>
        <w:spacing w:before="0" w:after="200"/>
        <w:rPr>
          <w:color w:val="auto"/>
        </w:rPr>
      </w:pPr>
      <w:r w:rsidRPr="34C813A3">
        <w:rPr>
          <w:color w:val="auto"/>
        </w:rPr>
        <w:t>Preparation of the EES and the necessary investigation of potential effects should be proportionate to the environmental risks posed by the project, as outlined in the Ministerial Guidelines (p. 25). Adopting a systems and risk-based approach to the design and depth of each of the EES studies ensures that a greater level of effort is focused on investigating and managing issues posing higher risk of adverse environmental effects, whereas approaches to examining potential impacts and issues that pose a lower level of environmental risk should involve less depth and effort. Some matters with minimal risk won’t need to be analysed and can be addressed in the EES through environmental management. The EES needs to put forward a sound rationale for the level of assessment and analysis undertaken for potential environmental effects or combination of effects arising from the project. The EES should also address any other significant issues that emerge during the investigations.</w:t>
      </w:r>
    </w:p>
    <w:p w14:paraId="62AF1726" w14:textId="77777777" w:rsidR="00054A29" w:rsidRPr="006C4308" w:rsidRDefault="00054A29" w:rsidP="0069048E">
      <w:pPr>
        <w:pStyle w:val="BodyText12ptBefore"/>
        <w:spacing w:before="0" w:after="200"/>
        <w:rPr>
          <w:color w:val="auto"/>
        </w:rPr>
      </w:pPr>
      <w:r w:rsidRPr="34C813A3">
        <w:rPr>
          <w:color w:val="auto"/>
        </w:rPr>
        <w:t>Scoping requirements do not set the specific approaches or effort to be adopted by a proponent in studies for investigating different effects for their EES. These scoping requirements do, however, provide clarity on the risk-based approach to environmental assessment for the EES, and what the potentially significant effects and priority themes for investigations are. This helps the proponent (in consultation with the department and TRG) tailor its approach to EES studies, investigations and integration, to concentrate primarily on the potentially significant effects and priority themes, which are most important for an adequate EES and subsequent decision-making. This scope identifies the issues for each theme for investigation to be assessed through the application of the general approach for assessment set out in Section 3.1.</w:t>
      </w:r>
    </w:p>
    <w:p w14:paraId="72180A4F" w14:textId="77777777" w:rsidR="00054A29" w:rsidRPr="009B1093" w:rsidRDefault="00054A29" w:rsidP="0069048E">
      <w:pPr>
        <w:pStyle w:val="BodyText12ptBefore"/>
        <w:spacing w:before="0" w:after="200"/>
        <w:rPr>
          <w:color w:val="auto"/>
        </w:rPr>
      </w:pPr>
      <w:r w:rsidRPr="34C813A3">
        <w:rPr>
          <w:color w:val="auto"/>
        </w:rPr>
        <w:t>The Minister’s order requiring the EES (Appendix A) and published reasons articulates the rationale for the EES, including primary matters and potentially significant effects that need to be examined. This in combination with key statutory decision-making known for the project, establishes a framework that informs the necessary scope, depth, and desired outcomes of the assessment of environmental effects via the EES. The scope of specific environmental matters needing to be investigated and documented within the EES are set out below</w:t>
      </w:r>
      <w:r>
        <w:rPr>
          <w:color w:val="auto"/>
        </w:rPr>
        <w:t xml:space="preserve"> and</w:t>
      </w:r>
      <w:r w:rsidRPr="34C813A3">
        <w:rPr>
          <w:color w:val="auto"/>
        </w:rPr>
        <w:t xml:space="preserve"> in the subsequent sections. </w:t>
      </w:r>
    </w:p>
    <w:p w14:paraId="1F505C0E" w14:textId="77777777" w:rsidR="00054A29" w:rsidRDefault="00054A29" w:rsidP="0069048E">
      <w:pPr>
        <w:pStyle w:val="BodyText12ptBefore"/>
        <w:spacing w:before="0" w:after="200"/>
        <w:rPr>
          <w:color w:val="auto"/>
        </w:rPr>
      </w:pPr>
      <w:r w:rsidRPr="34C813A3">
        <w:rPr>
          <w:color w:val="auto"/>
        </w:rPr>
        <w:t xml:space="preserve">Table 1 below is informed by the Minister's order and reasons for an EES, organised by investigation theme. Importantly, it also points to pertinent legislation associated with the key statutory decision-making known for the project and the effects and matters that relate to each of those. Further to this, the themes have been categorised into two main priority levels. Prioritisation of themes has been informed by information provided by the proponent in the Project Outline and proposed study program, and DTP’s assessment. This risk screening considers the potential interactions between the proposed project activities and key environmental assets, values and uses and the predicted </w:t>
      </w:r>
      <w:r w:rsidRPr="34C813A3">
        <w:t>magnitude, extent, duration, and significance of change in the values of each asset</w:t>
      </w:r>
      <w:r w:rsidRPr="34C813A3">
        <w:rPr>
          <w:color w:val="auto"/>
        </w:rPr>
        <w:t>.</w:t>
      </w:r>
    </w:p>
    <w:p w14:paraId="34BF8515" w14:textId="4ECDD6E5" w:rsidR="00054A29" w:rsidRPr="00583328" w:rsidRDefault="00054A29" w:rsidP="00054A29">
      <w:pPr>
        <w:pStyle w:val="Caption"/>
        <w:spacing w:after="120"/>
      </w:pPr>
      <w:r w:rsidRPr="009B1093">
        <w:t xml:space="preserve">Table </w:t>
      </w:r>
      <w:r w:rsidRPr="009B1093">
        <w:fldChar w:fldCharType="begin"/>
      </w:r>
      <w:r w:rsidRPr="009B1093">
        <w:instrText xml:space="preserve"> SEQ Table \* ARABIC </w:instrText>
      </w:r>
      <w:r w:rsidRPr="009B1093">
        <w:fldChar w:fldCharType="separate"/>
      </w:r>
      <w:r w:rsidR="00BA0CE1">
        <w:rPr>
          <w:noProof/>
        </w:rPr>
        <w:t>1</w:t>
      </w:r>
      <w:r w:rsidRPr="009B1093">
        <w:fldChar w:fldCharType="end"/>
      </w:r>
      <w:r w:rsidRPr="009B1093">
        <w:tab/>
        <w:t>Investigation themes, potentially significant effects and key statutory decision-making known for the project</w:t>
      </w:r>
    </w:p>
    <w:tbl>
      <w:tblPr>
        <w:tblStyle w:val="GridTable4-Accent4"/>
        <w:tblW w:w="10784" w:type="dxa"/>
        <w:tblInd w:w="-22" w:type="dxa"/>
        <w:tblLook w:val="04A0" w:firstRow="1" w:lastRow="0" w:firstColumn="1" w:lastColumn="0" w:noHBand="0" w:noVBand="1"/>
      </w:tblPr>
      <w:tblGrid>
        <w:gridCol w:w="2490"/>
        <w:gridCol w:w="79"/>
        <w:gridCol w:w="3296"/>
        <w:gridCol w:w="4919"/>
      </w:tblGrid>
      <w:tr w:rsidR="00054A29" w:rsidRPr="00583328" w14:paraId="46EFD26B" w14:textId="77777777" w:rsidTr="00DB78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0" w:type="dxa"/>
          </w:tcPr>
          <w:p w14:paraId="326145D4" w14:textId="77777777" w:rsidR="00054A29" w:rsidRPr="00583328" w:rsidRDefault="00054A29" w:rsidP="00E8094F">
            <w:pPr>
              <w:pStyle w:val="BodyText12ptBefore"/>
              <w:spacing w:before="60" w:after="60"/>
            </w:pPr>
            <w:r w:rsidRPr="00583328">
              <w:t>Theme</w:t>
            </w:r>
          </w:p>
        </w:tc>
        <w:tc>
          <w:tcPr>
            <w:tcW w:w="3375" w:type="dxa"/>
            <w:gridSpan w:val="2"/>
          </w:tcPr>
          <w:p w14:paraId="58C0AFA1" w14:textId="77777777" w:rsidR="00054A29" w:rsidRPr="00583328" w:rsidRDefault="00054A29" w:rsidP="00E8094F">
            <w:pPr>
              <w:pStyle w:val="BodyText12ptBefore"/>
              <w:spacing w:before="60" w:after="60"/>
              <w:cnfStyle w:val="100000000000" w:firstRow="1" w:lastRow="0" w:firstColumn="0" w:lastColumn="0" w:oddVBand="0" w:evenVBand="0" w:oddHBand="0" w:evenHBand="0" w:firstRowFirstColumn="0" w:firstRowLastColumn="0" w:lastRowFirstColumn="0" w:lastRowLastColumn="0"/>
            </w:pPr>
            <w:r w:rsidRPr="00583328">
              <w:t xml:space="preserve">Minister’s </w:t>
            </w:r>
            <w:r w:rsidRPr="00583328">
              <w:rPr>
                <w:color w:val="auto"/>
              </w:rPr>
              <w:t>reasons and de</w:t>
            </w:r>
            <w:r w:rsidRPr="00583328">
              <w:t>cision</w:t>
            </w:r>
            <w:r>
              <w:t xml:space="preserve"> </w:t>
            </w:r>
          </w:p>
        </w:tc>
        <w:tc>
          <w:tcPr>
            <w:tcW w:w="4919" w:type="dxa"/>
          </w:tcPr>
          <w:p w14:paraId="731E969E" w14:textId="77777777" w:rsidR="00054A29" w:rsidRPr="00583328" w:rsidRDefault="00054A29" w:rsidP="008514F9">
            <w:pPr>
              <w:pStyle w:val="BodyText12ptBefore"/>
              <w:spacing w:before="60" w:after="60"/>
              <w:cnfStyle w:val="100000000000" w:firstRow="1" w:lastRow="0" w:firstColumn="0" w:lastColumn="0" w:oddVBand="0" w:evenVBand="0" w:oddHBand="0" w:evenHBand="0" w:firstRowFirstColumn="0" w:firstRowLastColumn="0" w:lastRowFirstColumn="0" w:lastRowLastColumn="0"/>
              <w:rPr>
                <w:b w:val="0"/>
                <w:bCs w:val="0"/>
              </w:rPr>
            </w:pPr>
            <w:r w:rsidRPr="00583328">
              <w:t xml:space="preserve">Relevant statutory decisions </w:t>
            </w:r>
          </w:p>
          <w:p w14:paraId="77851126" w14:textId="77777777" w:rsidR="00054A29" w:rsidRPr="00583328" w:rsidRDefault="00054A29" w:rsidP="008514F9">
            <w:pPr>
              <w:pStyle w:val="BodyText12ptBefore"/>
              <w:spacing w:before="60" w:after="60"/>
              <w:cnfStyle w:val="100000000000" w:firstRow="1" w:lastRow="0" w:firstColumn="0" w:lastColumn="0" w:oddVBand="0" w:evenVBand="0" w:oddHBand="0" w:evenHBand="0" w:firstRowFirstColumn="0" w:firstRowLastColumn="0" w:lastRowFirstColumn="0" w:lastRowLastColumn="0"/>
              <w:rPr>
                <w:b w:val="0"/>
                <w:bCs w:val="0"/>
              </w:rPr>
            </w:pPr>
            <w:r w:rsidRPr="00583328">
              <w:rPr>
                <w:b w:val="0"/>
                <w:bCs w:val="0"/>
              </w:rPr>
              <w:t>(and associated legislation)</w:t>
            </w:r>
          </w:p>
        </w:tc>
      </w:tr>
      <w:tr w:rsidR="00054A29" w:rsidRPr="00583328" w14:paraId="2E1A81AF" w14:textId="77777777" w:rsidTr="00DB78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784" w:type="dxa"/>
            <w:gridSpan w:val="4"/>
          </w:tcPr>
          <w:p w14:paraId="79683732" w14:textId="77777777" w:rsidR="00054A29" w:rsidRPr="00583328" w:rsidRDefault="00054A29" w:rsidP="005F62C8">
            <w:pPr>
              <w:pStyle w:val="BodyText12ptBefore"/>
              <w:spacing w:before="60"/>
            </w:pPr>
            <w:r>
              <w:rPr>
                <w:rStyle w:val="contentcontrolboundarysink"/>
                <w:rFonts w:ascii="Arial" w:hAnsi="Arial" w:cs="Arial"/>
                <w:b w:val="0"/>
                <w:bCs w:val="0"/>
                <w:shd w:val="clear" w:color="auto" w:fill="FFFFFF"/>
              </w:rPr>
              <w:t>​</w:t>
            </w:r>
            <w:r w:rsidRPr="003879EE">
              <w:rPr>
                <w:rStyle w:val="normaltextrun"/>
                <w:rFonts w:ascii="Arial" w:hAnsi="Arial" w:cs="Arial"/>
              </w:rPr>
              <w:t>Priority</w:t>
            </w:r>
            <w:r w:rsidRPr="003879EE">
              <w:rPr>
                <w:rStyle w:val="eop"/>
                <w:rFonts w:ascii="Arial" w:hAnsi="Arial" w:cs="Arial"/>
                <w:bCs w:val="0"/>
                <w:color w:val="000000"/>
              </w:rPr>
              <w:t> </w:t>
            </w:r>
          </w:p>
        </w:tc>
      </w:tr>
      <w:tr w:rsidR="00054A29" w:rsidRPr="00583328" w14:paraId="13A71976" w14:textId="77777777" w:rsidTr="00DB785E">
        <w:tc>
          <w:tcPr>
            <w:cnfStyle w:val="001000000000" w:firstRow="0" w:lastRow="0" w:firstColumn="1" w:lastColumn="0" w:oddVBand="0" w:evenVBand="0" w:oddHBand="0" w:evenHBand="0" w:firstRowFirstColumn="0" w:firstRowLastColumn="0" w:lastRowFirstColumn="0" w:lastRowLastColumn="0"/>
            <w:tcW w:w="2569" w:type="dxa"/>
            <w:gridSpan w:val="2"/>
          </w:tcPr>
          <w:p w14:paraId="49EDEE9D" w14:textId="77777777" w:rsidR="00054A29" w:rsidRPr="00E40681" w:rsidRDefault="00054A29" w:rsidP="005F62C8">
            <w:pPr>
              <w:pStyle w:val="BodyText12ptBefore"/>
              <w:spacing w:before="60"/>
              <w:rPr>
                <w:b w:val="0"/>
                <w:bCs w:val="0"/>
              </w:rPr>
            </w:pPr>
            <w:r w:rsidRPr="00E40681">
              <w:rPr>
                <w:b w:val="0"/>
                <w:bCs w:val="0"/>
              </w:rPr>
              <w:t>Biodiversity</w:t>
            </w:r>
            <w:r>
              <w:rPr>
                <w:b w:val="0"/>
                <w:bCs w:val="0"/>
              </w:rPr>
              <w:t xml:space="preserve"> values</w:t>
            </w:r>
          </w:p>
        </w:tc>
        <w:tc>
          <w:tcPr>
            <w:tcW w:w="3296" w:type="dxa"/>
          </w:tcPr>
          <w:p w14:paraId="47E7E749" w14:textId="77777777" w:rsidR="00054A29" w:rsidRPr="00964A23"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711272">
              <w:t>Potential effects on biodiversity and ecological values, including native vegetation, listed flora, fauna and communities through loss, degradation or fragmentation of habitat, collision with transmission lines, or other ecological effects</w:t>
            </w:r>
          </w:p>
        </w:tc>
        <w:tc>
          <w:tcPr>
            <w:tcW w:w="4919" w:type="dxa"/>
          </w:tcPr>
          <w:p w14:paraId="26A0A4BA" w14:textId="77777777" w:rsidR="00054A29" w:rsidRPr="00583328"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583328">
              <w:t xml:space="preserve">Planning approval under the </w:t>
            </w:r>
            <w:r>
              <w:t>PE Act</w:t>
            </w:r>
            <w:r w:rsidRPr="00583328">
              <w:t>.</w:t>
            </w:r>
          </w:p>
          <w:p w14:paraId="7BDC38CD" w14:textId="77777777" w:rsidR="00054A29" w:rsidRPr="00583328"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583328">
              <w:t xml:space="preserve">Approval under </w:t>
            </w:r>
            <w:r>
              <w:rPr>
                <w:i/>
                <w:iCs/>
              </w:rPr>
              <w:t>EPBC Act</w:t>
            </w:r>
            <w:r w:rsidRPr="00583328">
              <w:t>.</w:t>
            </w:r>
          </w:p>
          <w:p w14:paraId="4A7C0A61" w14:textId="77777777" w:rsidR="00054A29" w:rsidRPr="00583328"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583328">
              <w:t xml:space="preserve">Permits/consents under the </w:t>
            </w:r>
            <w:r>
              <w:rPr>
                <w:i/>
                <w:iCs/>
              </w:rPr>
              <w:t>FFG Act</w:t>
            </w:r>
            <w:r w:rsidRPr="00583328">
              <w:t xml:space="preserve"> and </w:t>
            </w:r>
            <w:r w:rsidRPr="00583328">
              <w:rPr>
                <w:i/>
                <w:iCs/>
              </w:rPr>
              <w:t>Wildlife Act 1975</w:t>
            </w:r>
            <w:r w:rsidRPr="00583328">
              <w:t>.</w:t>
            </w:r>
          </w:p>
        </w:tc>
      </w:tr>
      <w:tr w:rsidR="00054A29" w:rsidRPr="00583328" w14:paraId="761F5464" w14:textId="77777777" w:rsidTr="00DB7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0" w:type="dxa"/>
          </w:tcPr>
          <w:p w14:paraId="0C887EC4" w14:textId="77777777" w:rsidR="00054A29" w:rsidRPr="00D06A18" w:rsidRDefault="00054A29" w:rsidP="005F62C8">
            <w:pPr>
              <w:pStyle w:val="BodyText12ptBefore"/>
              <w:spacing w:before="60"/>
            </w:pPr>
            <w:r w:rsidRPr="00E40681">
              <w:rPr>
                <w:b w:val="0"/>
                <w:bCs w:val="0"/>
              </w:rPr>
              <w:t>Aboriginal cultural heritage</w:t>
            </w:r>
          </w:p>
        </w:tc>
        <w:tc>
          <w:tcPr>
            <w:tcW w:w="3375" w:type="dxa"/>
            <w:gridSpan w:val="2"/>
          </w:tcPr>
          <w:p w14:paraId="6B73CFD6" w14:textId="77777777" w:rsidR="00054A29" w:rsidRPr="00711272"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pPr>
            <w:r w:rsidRPr="00711272">
              <w:t>Potential effects on Aboriginal cultural heritage values</w:t>
            </w:r>
          </w:p>
        </w:tc>
        <w:tc>
          <w:tcPr>
            <w:tcW w:w="4919" w:type="dxa"/>
          </w:tcPr>
          <w:p w14:paraId="54F92C24" w14:textId="77777777" w:rsidR="00054A29" w:rsidRPr="00583328"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rPr>
                <w:i/>
                <w:iCs/>
              </w:rPr>
            </w:pPr>
            <w:r w:rsidRPr="00583328">
              <w:t>Approval of CHMP</w:t>
            </w:r>
            <w:r>
              <w:t xml:space="preserve"> </w:t>
            </w:r>
            <w:r w:rsidRPr="00583328">
              <w:t xml:space="preserve">under the </w:t>
            </w:r>
            <w:r w:rsidRPr="00583328">
              <w:rPr>
                <w:i/>
                <w:iCs/>
              </w:rPr>
              <w:t>Aboriginal Heritage Act 2006.</w:t>
            </w:r>
          </w:p>
        </w:tc>
      </w:tr>
      <w:tr w:rsidR="00054A29" w:rsidRPr="00583328" w14:paraId="2592D2CC" w14:textId="77777777" w:rsidTr="00DB785E">
        <w:tc>
          <w:tcPr>
            <w:cnfStyle w:val="001000000000" w:firstRow="0" w:lastRow="0" w:firstColumn="1" w:lastColumn="0" w:oddVBand="0" w:evenVBand="0" w:oddHBand="0" w:evenHBand="0" w:firstRowFirstColumn="0" w:firstRowLastColumn="0" w:lastRowFirstColumn="0" w:lastRowLastColumn="0"/>
            <w:tcW w:w="2490" w:type="dxa"/>
          </w:tcPr>
          <w:p w14:paraId="2AF56F13" w14:textId="77777777" w:rsidR="00054A29" w:rsidRPr="00E6499B" w:rsidRDefault="00054A29" w:rsidP="005F62C8">
            <w:pPr>
              <w:pStyle w:val="BodyText12ptBefore"/>
              <w:spacing w:before="60"/>
            </w:pPr>
            <w:r w:rsidRPr="00583328">
              <w:rPr>
                <w:b w:val="0"/>
                <w:bCs w:val="0"/>
              </w:rPr>
              <w:lastRenderedPageBreak/>
              <w:t>Landscape and visual</w:t>
            </w:r>
          </w:p>
        </w:tc>
        <w:tc>
          <w:tcPr>
            <w:tcW w:w="3375" w:type="dxa"/>
            <w:gridSpan w:val="2"/>
          </w:tcPr>
          <w:p w14:paraId="24B2F15D" w14:textId="77777777" w:rsidR="00054A29" w:rsidRPr="00711272"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711272">
              <w:t>Potential effects on landscape values and visual amenity</w:t>
            </w:r>
          </w:p>
        </w:tc>
        <w:tc>
          <w:tcPr>
            <w:tcW w:w="4919" w:type="dxa"/>
          </w:tcPr>
          <w:p w14:paraId="7FE23EDE" w14:textId="77777777" w:rsidR="00054A29" w:rsidRPr="00583328"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583328">
              <w:t xml:space="preserve">Planning approval under the </w:t>
            </w:r>
            <w:r w:rsidRPr="00D06A18">
              <w:rPr>
                <w:iCs/>
              </w:rPr>
              <w:t>PE Act</w:t>
            </w:r>
            <w:r w:rsidRPr="00583328">
              <w:t>.</w:t>
            </w:r>
          </w:p>
        </w:tc>
      </w:tr>
      <w:tr w:rsidR="00054A29" w:rsidRPr="00583328" w14:paraId="2E614439" w14:textId="77777777" w:rsidTr="00DB7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0" w:type="dxa"/>
            <w:tcBorders>
              <w:bottom w:val="single" w:sz="4" w:space="0" w:color="auto"/>
            </w:tcBorders>
            <w:shd w:val="clear" w:color="auto" w:fill="EFFAF9"/>
          </w:tcPr>
          <w:p w14:paraId="0CAD913D" w14:textId="77777777" w:rsidR="00054A29" w:rsidRPr="00E6499B" w:rsidRDefault="00054A29" w:rsidP="005F62C8">
            <w:pPr>
              <w:pStyle w:val="BodyText12ptBefore"/>
              <w:spacing w:before="60"/>
            </w:pPr>
            <w:r w:rsidRPr="00E40681">
              <w:rPr>
                <w:b w:val="0"/>
                <w:bCs w:val="0"/>
              </w:rPr>
              <w:t>Land use and socioeconomic</w:t>
            </w:r>
          </w:p>
        </w:tc>
        <w:tc>
          <w:tcPr>
            <w:tcW w:w="3375" w:type="dxa"/>
            <w:gridSpan w:val="2"/>
            <w:tcBorders>
              <w:bottom w:val="single" w:sz="4" w:space="0" w:color="auto"/>
            </w:tcBorders>
            <w:shd w:val="clear" w:color="auto" w:fill="EFFAF9"/>
          </w:tcPr>
          <w:p w14:paraId="79A97C51" w14:textId="77777777" w:rsidR="00054A29" w:rsidRPr="002B0605"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pPr>
            <w:r w:rsidRPr="34C813A3">
              <w:t>Potential effects on socio-economic values and land uses, including agriculture, forestry and local communities</w:t>
            </w:r>
          </w:p>
        </w:tc>
        <w:tc>
          <w:tcPr>
            <w:tcW w:w="4919" w:type="dxa"/>
            <w:tcBorders>
              <w:bottom w:val="single" w:sz="4" w:space="0" w:color="auto"/>
            </w:tcBorders>
            <w:shd w:val="clear" w:color="auto" w:fill="EFFAF9"/>
          </w:tcPr>
          <w:p w14:paraId="7613213D" w14:textId="77777777" w:rsidR="00054A29"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pPr>
            <w:r w:rsidRPr="00583328">
              <w:t xml:space="preserve">Planning approval under the </w:t>
            </w:r>
            <w:r w:rsidRPr="00D06A18">
              <w:rPr>
                <w:iCs/>
              </w:rPr>
              <w:t>PE Act</w:t>
            </w:r>
            <w:r w:rsidRPr="00583328">
              <w:t>.</w:t>
            </w:r>
          </w:p>
          <w:p w14:paraId="56EF1E11" w14:textId="77777777" w:rsidR="00054A29" w:rsidRPr="00870060" w:rsidRDefault="00054A29" w:rsidP="005F62C8">
            <w:pPr>
              <w:pStyle w:val="BodyText"/>
              <w:cnfStyle w:val="000000100000" w:firstRow="0" w:lastRow="0" w:firstColumn="0" w:lastColumn="0" w:oddVBand="0" w:evenVBand="0" w:oddHBand="1" w:evenHBand="0" w:firstRowFirstColumn="0" w:firstRowLastColumn="0" w:lastRowFirstColumn="0" w:lastRowLastColumn="0"/>
            </w:pPr>
            <w:r w:rsidRPr="00EA2B89">
              <w:t xml:space="preserve">Lease or licence under </w:t>
            </w:r>
            <w:r w:rsidRPr="00EA2B89">
              <w:rPr>
                <w:i/>
                <w:iCs/>
              </w:rPr>
              <w:t xml:space="preserve">Crown Land </w:t>
            </w:r>
            <w:r>
              <w:rPr>
                <w:i/>
                <w:iCs/>
              </w:rPr>
              <w:t>(R</w:t>
            </w:r>
            <w:r w:rsidRPr="00EA2B89">
              <w:rPr>
                <w:i/>
                <w:iCs/>
              </w:rPr>
              <w:t>eserves</w:t>
            </w:r>
            <w:r>
              <w:rPr>
                <w:i/>
                <w:iCs/>
              </w:rPr>
              <w:t>)</w:t>
            </w:r>
            <w:r w:rsidRPr="00EA2B89">
              <w:rPr>
                <w:i/>
                <w:iCs/>
              </w:rPr>
              <w:t xml:space="preserve"> Act 1978</w:t>
            </w:r>
            <w:r w:rsidRPr="00EA2B89">
              <w:t xml:space="preserve"> and/or </w:t>
            </w:r>
            <w:r w:rsidRPr="00EA2B89">
              <w:rPr>
                <w:i/>
                <w:iCs/>
              </w:rPr>
              <w:t>Land Act 1958</w:t>
            </w:r>
            <w:r>
              <w:rPr>
                <w:i/>
                <w:iCs/>
              </w:rPr>
              <w:t>.</w:t>
            </w:r>
            <w:r w:rsidRPr="00EA2B89">
              <w:t>  </w:t>
            </w:r>
          </w:p>
        </w:tc>
      </w:tr>
      <w:tr w:rsidR="00054A29" w:rsidRPr="00583328" w14:paraId="13B92B63" w14:textId="77777777" w:rsidTr="00DB785E">
        <w:tc>
          <w:tcPr>
            <w:cnfStyle w:val="001000000000" w:firstRow="0" w:lastRow="0" w:firstColumn="1" w:lastColumn="0" w:oddVBand="0" w:evenVBand="0" w:oddHBand="0" w:evenHBand="0" w:firstRowFirstColumn="0" w:firstRowLastColumn="0" w:lastRowFirstColumn="0" w:lastRowLastColumn="0"/>
            <w:tcW w:w="10784" w:type="dxa"/>
            <w:gridSpan w:val="4"/>
            <w:tcBorders>
              <w:top w:val="single" w:sz="4" w:space="0" w:color="auto"/>
              <w:bottom w:val="single" w:sz="4" w:space="0" w:color="D0F1EF"/>
            </w:tcBorders>
          </w:tcPr>
          <w:p w14:paraId="64831493" w14:textId="77777777" w:rsidR="00054A29" w:rsidRPr="00583328" w:rsidRDefault="00054A29" w:rsidP="005F62C8">
            <w:pPr>
              <w:pStyle w:val="BodyText12ptBefore"/>
              <w:spacing w:before="60"/>
            </w:pPr>
            <w:r>
              <w:t>Other matters</w:t>
            </w:r>
            <w:r w:rsidDel="005731CF">
              <w:rPr>
                <w:b w:val="0"/>
                <w:bCs w:val="0"/>
              </w:rPr>
              <w:t xml:space="preserve"> </w:t>
            </w:r>
          </w:p>
        </w:tc>
      </w:tr>
      <w:tr w:rsidR="00054A29" w:rsidRPr="00251BF7" w14:paraId="560265BB" w14:textId="77777777" w:rsidTr="00856C05">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2490" w:type="dxa"/>
            <w:tcBorders>
              <w:bottom w:val="single" w:sz="4" w:space="0" w:color="D0F1EF"/>
            </w:tcBorders>
            <w:shd w:val="clear" w:color="auto" w:fill="EFFAF9"/>
          </w:tcPr>
          <w:p w14:paraId="41C24297" w14:textId="77777777" w:rsidR="00054A29" w:rsidRPr="001329EB" w:rsidRDefault="00054A29" w:rsidP="005F62C8">
            <w:pPr>
              <w:pStyle w:val="BodyText"/>
              <w:rPr>
                <w:rFonts w:cstheme="minorHAnsi"/>
                <w:b w:val="0"/>
              </w:rPr>
            </w:pPr>
            <w:r w:rsidRPr="001329EB">
              <w:rPr>
                <w:rFonts w:cstheme="minorHAnsi"/>
                <w:b w:val="0"/>
              </w:rPr>
              <w:t xml:space="preserve">Bushfire </w:t>
            </w:r>
          </w:p>
        </w:tc>
        <w:tc>
          <w:tcPr>
            <w:tcW w:w="3375" w:type="dxa"/>
            <w:gridSpan w:val="2"/>
            <w:tcBorders>
              <w:bottom w:val="single" w:sz="4" w:space="0" w:color="D0F1EF"/>
            </w:tcBorders>
            <w:shd w:val="clear" w:color="auto" w:fill="EFFAF9"/>
          </w:tcPr>
          <w:p w14:paraId="54817B96" w14:textId="77777777" w:rsidR="00054A29" w:rsidRPr="00D470AB" w:rsidRDefault="00054A29" w:rsidP="005F62C8">
            <w:pPr>
              <w:pStyle w:val="BodyText"/>
              <w:cnfStyle w:val="000000100000" w:firstRow="0" w:lastRow="0" w:firstColumn="0" w:lastColumn="0" w:oddVBand="0" w:evenVBand="0" w:oddHBand="1" w:evenHBand="0" w:firstRowFirstColumn="0" w:firstRowLastColumn="0" w:lastRowFirstColumn="0" w:lastRowLastColumn="0"/>
            </w:pPr>
          </w:p>
        </w:tc>
        <w:tc>
          <w:tcPr>
            <w:tcW w:w="4919" w:type="dxa"/>
            <w:tcBorders>
              <w:bottom w:val="single" w:sz="4" w:space="0" w:color="D0F1EF"/>
            </w:tcBorders>
            <w:shd w:val="clear" w:color="auto" w:fill="EFFAF9"/>
          </w:tcPr>
          <w:p w14:paraId="066F1671" w14:textId="77777777" w:rsidR="00054A29" w:rsidRDefault="00054A29" w:rsidP="005F62C8">
            <w:pPr>
              <w:spacing w:before="60" w:line="240" w:lineRule="atLeast"/>
              <w:cnfStyle w:val="000000100000" w:firstRow="0" w:lastRow="0" w:firstColumn="0" w:lastColumn="0" w:oddVBand="0" w:evenVBand="0" w:oddHBand="1" w:evenHBand="0" w:firstRowFirstColumn="0" w:firstRowLastColumn="0" w:lastRowFirstColumn="0" w:lastRowLastColumn="0"/>
              <w:rPr>
                <w:iCs/>
              </w:rPr>
            </w:pPr>
            <w:r w:rsidRPr="00C73CEA">
              <w:rPr>
                <w:iCs/>
              </w:rPr>
              <w:t>Planning approval under the PE Act.</w:t>
            </w:r>
          </w:p>
          <w:p w14:paraId="6EBCA492" w14:textId="77777777" w:rsidR="00054A29" w:rsidRPr="00D06A18" w:rsidRDefault="00054A29" w:rsidP="005F62C8">
            <w:pPr>
              <w:spacing w:before="60" w:line="240" w:lineRule="atLeast"/>
              <w:cnfStyle w:val="000000100000" w:firstRow="0" w:lastRow="0" w:firstColumn="0" w:lastColumn="0" w:oddVBand="0" w:evenVBand="0" w:oddHBand="1" w:evenHBand="0" w:firstRowFirstColumn="0" w:firstRowLastColumn="0" w:lastRowFirstColumn="0" w:lastRowLastColumn="0"/>
            </w:pPr>
            <w:r w:rsidRPr="00C73CEA">
              <w:rPr>
                <w:iCs/>
              </w:rPr>
              <w:t xml:space="preserve">Bushfire Hazard and Risk Assessment to be prepared (in specific areas) in consultation with the </w:t>
            </w:r>
            <w:r>
              <w:rPr>
                <w:rFonts w:ascii="Arial" w:eastAsia="Arial" w:hAnsi="Arial" w:cs="Arial"/>
              </w:rPr>
              <w:t>Country Fire Authority (CFA)</w:t>
            </w:r>
            <w:r>
              <w:t xml:space="preserve">. </w:t>
            </w:r>
          </w:p>
        </w:tc>
      </w:tr>
      <w:tr w:rsidR="00054A29" w:rsidRPr="00251BF7" w14:paraId="1033D2F0" w14:textId="77777777" w:rsidTr="00856C05">
        <w:trPr>
          <w:trHeight w:val="1022"/>
        </w:trPr>
        <w:tc>
          <w:tcPr>
            <w:cnfStyle w:val="001000000000" w:firstRow="0" w:lastRow="0" w:firstColumn="1" w:lastColumn="0" w:oddVBand="0" w:evenVBand="0" w:oddHBand="0" w:evenHBand="0" w:firstRowFirstColumn="0" w:firstRowLastColumn="0" w:lastRowFirstColumn="0" w:lastRowLastColumn="0"/>
            <w:tcW w:w="2490" w:type="dxa"/>
            <w:tcBorders>
              <w:top w:val="single" w:sz="4" w:space="0" w:color="D0F1EF"/>
              <w:left w:val="single" w:sz="4" w:space="0" w:color="EFFAF9"/>
              <w:bottom w:val="single" w:sz="4" w:space="0" w:color="EFFAF9"/>
              <w:right w:val="single" w:sz="4" w:space="0" w:color="EFFAF9"/>
            </w:tcBorders>
            <w:shd w:val="clear" w:color="auto" w:fill="auto"/>
          </w:tcPr>
          <w:p w14:paraId="350597F7" w14:textId="77777777" w:rsidR="00054A29" w:rsidRPr="00BF6458" w:rsidRDefault="00054A29" w:rsidP="005F62C8">
            <w:pPr>
              <w:pStyle w:val="BodyText12ptBefore"/>
              <w:spacing w:before="60"/>
            </w:pPr>
            <w:r>
              <w:rPr>
                <w:b w:val="0"/>
                <w:bCs w:val="0"/>
              </w:rPr>
              <w:t>Water and c</w:t>
            </w:r>
            <w:r w:rsidRPr="002B0605">
              <w:rPr>
                <w:b w:val="0"/>
                <w:bCs w:val="0"/>
              </w:rPr>
              <w:t>atchment values</w:t>
            </w:r>
          </w:p>
        </w:tc>
        <w:tc>
          <w:tcPr>
            <w:tcW w:w="3375" w:type="dxa"/>
            <w:gridSpan w:val="2"/>
            <w:tcBorders>
              <w:top w:val="single" w:sz="4" w:space="0" w:color="D0F1EF"/>
              <w:left w:val="single" w:sz="4" w:space="0" w:color="EFFAF9"/>
              <w:bottom w:val="single" w:sz="4" w:space="0" w:color="EFFAF9"/>
              <w:right w:val="single" w:sz="4" w:space="0" w:color="EFFAF9"/>
            </w:tcBorders>
            <w:shd w:val="clear" w:color="auto" w:fill="auto"/>
          </w:tcPr>
          <w:p w14:paraId="32A3C130" w14:textId="77777777" w:rsidR="00054A29" w:rsidRPr="00711272"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34C813A3">
              <w:t>Potential effects on water environments including waterways, wetlands and groundwater</w:t>
            </w:r>
          </w:p>
        </w:tc>
        <w:tc>
          <w:tcPr>
            <w:tcW w:w="4919" w:type="dxa"/>
            <w:tcBorders>
              <w:top w:val="single" w:sz="4" w:space="0" w:color="D0F1EF"/>
              <w:left w:val="single" w:sz="4" w:space="0" w:color="EFFAF9"/>
              <w:bottom w:val="single" w:sz="4" w:space="0" w:color="EFFAF9"/>
              <w:right w:val="single" w:sz="4" w:space="0" w:color="EFFAF9"/>
            </w:tcBorders>
            <w:shd w:val="clear" w:color="auto" w:fill="auto"/>
          </w:tcPr>
          <w:p w14:paraId="4F371BD6" w14:textId="77777777" w:rsidR="00054A29" w:rsidRPr="00463FE1"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583328">
              <w:t>Permit</w:t>
            </w:r>
            <w:r>
              <w:t>s, licences</w:t>
            </w:r>
            <w:r w:rsidRPr="00583328">
              <w:t xml:space="preserve"> and/or consent</w:t>
            </w:r>
            <w:r>
              <w:t xml:space="preserve"> </w:t>
            </w:r>
            <w:r w:rsidRPr="002B0605">
              <w:t xml:space="preserve">under the </w:t>
            </w:r>
            <w:r w:rsidRPr="002B0605">
              <w:rPr>
                <w:i/>
                <w:iCs/>
              </w:rPr>
              <w:t>Water Act 1987.</w:t>
            </w:r>
          </w:p>
        </w:tc>
      </w:tr>
      <w:tr w:rsidR="00054A29" w:rsidRPr="00251BF7" w14:paraId="29F30045" w14:textId="77777777" w:rsidTr="00856C05">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2490" w:type="dxa"/>
            <w:tcBorders>
              <w:top w:val="single" w:sz="4" w:space="0" w:color="EFFAF9"/>
              <w:bottom w:val="single" w:sz="4" w:space="0" w:color="D0F1EF"/>
            </w:tcBorders>
            <w:shd w:val="clear" w:color="auto" w:fill="EFFAF9"/>
          </w:tcPr>
          <w:p w14:paraId="2F2FEDC5" w14:textId="77777777" w:rsidR="00054A29" w:rsidRPr="00463FE1" w:rsidRDefault="00054A29" w:rsidP="005F62C8">
            <w:pPr>
              <w:pStyle w:val="BodyText12ptBefore"/>
              <w:spacing w:before="60"/>
              <w:rPr>
                <w:b w:val="0"/>
                <w:bCs w:val="0"/>
              </w:rPr>
            </w:pPr>
            <w:r w:rsidRPr="00463FE1">
              <w:rPr>
                <w:b w:val="0"/>
                <w:bCs w:val="0"/>
              </w:rPr>
              <w:t>Historic heritage</w:t>
            </w:r>
          </w:p>
        </w:tc>
        <w:tc>
          <w:tcPr>
            <w:tcW w:w="3375" w:type="dxa"/>
            <w:gridSpan w:val="2"/>
            <w:tcBorders>
              <w:top w:val="single" w:sz="4" w:space="0" w:color="EFFAF9"/>
              <w:bottom w:val="single" w:sz="4" w:space="0" w:color="D0F1EF"/>
            </w:tcBorders>
            <w:shd w:val="clear" w:color="auto" w:fill="EFFAF9"/>
          </w:tcPr>
          <w:p w14:paraId="5CC17B54" w14:textId="77777777" w:rsidR="00054A29" w:rsidRPr="00711272"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pPr>
            <w:r w:rsidRPr="00711272">
              <w:t>Potential effects on historic heritage values</w:t>
            </w:r>
          </w:p>
        </w:tc>
        <w:tc>
          <w:tcPr>
            <w:tcW w:w="4919" w:type="dxa"/>
            <w:tcBorders>
              <w:top w:val="single" w:sz="4" w:space="0" w:color="EFFAF9"/>
              <w:bottom w:val="single" w:sz="4" w:space="0" w:color="D0F1EF"/>
            </w:tcBorders>
            <w:shd w:val="clear" w:color="auto" w:fill="EFFAF9"/>
          </w:tcPr>
          <w:p w14:paraId="05A51A6A" w14:textId="77777777" w:rsidR="00054A29" w:rsidRPr="00D06A18"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pPr>
            <w:r w:rsidRPr="00463FE1">
              <w:t xml:space="preserve">Permit and/or consent under </w:t>
            </w:r>
            <w:r w:rsidRPr="00463FE1">
              <w:rPr>
                <w:i/>
                <w:iCs/>
              </w:rPr>
              <w:t>Heritage Act 2017.</w:t>
            </w:r>
          </w:p>
        </w:tc>
      </w:tr>
      <w:tr w:rsidR="00054A29" w:rsidRPr="00251BF7" w:rsidDel="00042740" w14:paraId="755A7DEF" w14:textId="77777777" w:rsidTr="00DB785E">
        <w:tc>
          <w:tcPr>
            <w:cnfStyle w:val="001000000000" w:firstRow="0" w:lastRow="0" w:firstColumn="1" w:lastColumn="0" w:oddVBand="0" w:evenVBand="0" w:oddHBand="0" w:evenHBand="0" w:firstRowFirstColumn="0" w:firstRowLastColumn="0" w:lastRowFirstColumn="0" w:lastRowLastColumn="0"/>
            <w:tcW w:w="2490" w:type="dxa"/>
            <w:tcBorders>
              <w:bottom w:val="single" w:sz="4" w:space="0" w:color="D0F1EF"/>
            </w:tcBorders>
            <w:shd w:val="clear" w:color="auto" w:fill="auto"/>
          </w:tcPr>
          <w:p w14:paraId="6A5E0D89" w14:textId="77777777" w:rsidR="00054A29" w:rsidDel="00042740" w:rsidRDefault="00054A29" w:rsidP="005F62C8">
            <w:pPr>
              <w:pStyle w:val="BodyText12ptBefore"/>
              <w:spacing w:before="60"/>
            </w:pPr>
            <w:r>
              <w:rPr>
                <w:b w:val="0"/>
                <w:bCs w:val="0"/>
              </w:rPr>
              <w:t>Community amenity and human health</w:t>
            </w:r>
          </w:p>
        </w:tc>
        <w:tc>
          <w:tcPr>
            <w:tcW w:w="3375" w:type="dxa"/>
            <w:gridSpan w:val="2"/>
            <w:tcBorders>
              <w:bottom w:val="single" w:sz="4" w:space="0" w:color="D0F1EF"/>
            </w:tcBorders>
            <w:shd w:val="clear" w:color="auto" w:fill="auto"/>
          </w:tcPr>
          <w:p w14:paraId="1728FEA4" w14:textId="738A385F" w:rsidR="00054A29" w:rsidRPr="00964A23" w:rsidDel="00042740"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B7345D">
              <w:t xml:space="preserve">Potential effects </w:t>
            </w:r>
            <w:r>
              <w:t xml:space="preserve">of noise, vibration, and air quality on amenity and sensitive receptors </w:t>
            </w:r>
          </w:p>
        </w:tc>
        <w:tc>
          <w:tcPr>
            <w:tcW w:w="4919" w:type="dxa"/>
            <w:tcBorders>
              <w:bottom w:val="single" w:sz="4" w:space="0" w:color="D0F1EF"/>
            </w:tcBorders>
            <w:shd w:val="clear" w:color="auto" w:fill="auto"/>
          </w:tcPr>
          <w:p w14:paraId="1ABD906E" w14:textId="77777777" w:rsidR="00054A29" w:rsidRPr="00583328" w:rsidDel="00042740" w:rsidRDefault="00054A29" w:rsidP="005F62C8">
            <w:pPr>
              <w:pStyle w:val="BodyText12ptBefore"/>
              <w:spacing w:before="60"/>
              <w:cnfStyle w:val="000000000000" w:firstRow="0" w:lastRow="0" w:firstColumn="0" w:lastColumn="0" w:oddVBand="0" w:evenVBand="0" w:oddHBand="0" w:evenHBand="0" w:firstRowFirstColumn="0" w:firstRowLastColumn="0" w:lastRowFirstColumn="0" w:lastRowLastColumn="0"/>
            </w:pPr>
            <w:r w:rsidRPr="00583328">
              <w:t xml:space="preserve">Planning approval under the </w:t>
            </w:r>
            <w:r w:rsidRPr="00D06A18">
              <w:rPr>
                <w:iCs/>
              </w:rPr>
              <w:t>PE Act</w:t>
            </w:r>
            <w:r w:rsidRPr="00875493">
              <w:t>.</w:t>
            </w:r>
          </w:p>
        </w:tc>
      </w:tr>
      <w:tr w:rsidR="00054A29" w:rsidRPr="00251BF7" w14:paraId="567869AF" w14:textId="77777777" w:rsidTr="00DB78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0" w:type="dxa"/>
            <w:shd w:val="clear" w:color="auto" w:fill="EFFAF9"/>
          </w:tcPr>
          <w:p w14:paraId="2B9E3FF3" w14:textId="77777777" w:rsidR="00054A29" w:rsidRPr="00E6499B" w:rsidRDefault="00054A29" w:rsidP="005F62C8">
            <w:pPr>
              <w:pStyle w:val="BodyText12ptBefore"/>
              <w:spacing w:before="60"/>
              <w:rPr>
                <w:b w:val="0"/>
              </w:rPr>
            </w:pPr>
            <w:r w:rsidRPr="00E6499B">
              <w:rPr>
                <w:b w:val="0"/>
              </w:rPr>
              <w:t xml:space="preserve">Roads and </w:t>
            </w:r>
            <w:r>
              <w:rPr>
                <w:b w:val="0"/>
              </w:rPr>
              <w:t>t</w:t>
            </w:r>
            <w:r w:rsidRPr="00E6499B">
              <w:rPr>
                <w:b w:val="0"/>
              </w:rPr>
              <w:t xml:space="preserve">ransport </w:t>
            </w:r>
          </w:p>
        </w:tc>
        <w:tc>
          <w:tcPr>
            <w:tcW w:w="3375" w:type="dxa"/>
            <w:gridSpan w:val="2"/>
            <w:shd w:val="clear" w:color="auto" w:fill="EFFAF9"/>
          </w:tcPr>
          <w:p w14:paraId="71080625" w14:textId="77777777" w:rsidR="00054A29" w:rsidRPr="00964A23"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pPr>
          </w:p>
        </w:tc>
        <w:tc>
          <w:tcPr>
            <w:tcW w:w="4919" w:type="dxa"/>
            <w:shd w:val="clear" w:color="auto" w:fill="EFFAF9"/>
          </w:tcPr>
          <w:p w14:paraId="5BE0B479" w14:textId="77777777" w:rsidR="00054A29" w:rsidRPr="00583328" w:rsidRDefault="00054A29" w:rsidP="005F62C8">
            <w:pPr>
              <w:pStyle w:val="BodyText12ptBefore"/>
              <w:spacing w:before="60"/>
              <w:cnfStyle w:val="000000100000" w:firstRow="0" w:lastRow="0" w:firstColumn="0" w:lastColumn="0" w:oddVBand="0" w:evenVBand="0" w:oddHBand="1" w:evenHBand="0" w:firstRowFirstColumn="0" w:firstRowLastColumn="0" w:lastRowFirstColumn="0" w:lastRowLastColumn="0"/>
            </w:pPr>
            <w:r w:rsidRPr="00583328">
              <w:t xml:space="preserve">Consents or agreements under </w:t>
            </w:r>
            <w:r w:rsidRPr="00583328">
              <w:rPr>
                <w:i/>
                <w:iCs/>
              </w:rPr>
              <w:t>Road Management Act 2004</w:t>
            </w:r>
            <w:r w:rsidRPr="00583328">
              <w:t xml:space="preserve"> to undertake works in, on or under a road.</w:t>
            </w:r>
          </w:p>
        </w:tc>
      </w:tr>
    </w:tbl>
    <w:p w14:paraId="647B55B5" w14:textId="77777777" w:rsidR="00054A29" w:rsidRDefault="00054A29" w:rsidP="00054A29">
      <w:pPr>
        <w:spacing w:before="0" w:after="160" w:line="259" w:lineRule="auto"/>
        <w:rPr>
          <w:rFonts w:asciiTheme="majorHAnsi" w:eastAsiaTheme="majorEastAsia" w:hAnsiTheme="majorHAnsi" w:cstheme="majorBidi"/>
          <w:b/>
          <w:sz w:val="24"/>
          <w:szCs w:val="26"/>
        </w:rPr>
      </w:pPr>
      <w:bookmarkStart w:id="53" w:name="_Toc187763200"/>
      <w:bookmarkStart w:id="54" w:name="_Toc187763256"/>
      <w:bookmarkEnd w:id="52"/>
      <w:bookmarkEnd w:id="53"/>
      <w:bookmarkEnd w:id="54"/>
      <w:r>
        <w:br w:type="page"/>
      </w:r>
    </w:p>
    <w:p w14:paraId="6A93F99C" w14:textId="77777777" w:rsidR="00054A29" w:rsidRPr="00583328" w:rsidRDefault="00054A29" w:rsidP="00054A29">
      <w:pPr>
        <w:pStyle w:val="Heading2"/>
      </w:pPr>
      <w:bookmarkStart w:id="55" w:name="_Toc192577387"/>
      <w:r w:rsidRPr="00583328">
        <w:lastRenderedPageBreak/>
        <w:t>Biodiversity</w:t>
      </w:r>
      <w:r>
        <w:t xml:space="preserve"> values</w:t>
      </w:r>
      <w:bookmarkEnd w:id="55"/>
    </w:p>
    <w:p w14:paraId="49DBD559" w14:textId="77777777" w:rsidR="00054A29" w:rsidRDefault="00054A29" w:rsidP="00866AF8">
      <w:pPr>
        <w:spacing w:before="0" w:after="200" w:line="240" w:lineRule="atLeast"/>
      </w:pPr>
      <w:r w:rsidRPr="34C813A3">
        <w:t xml:space="preserve">The preliminary risk screening has found biodiversity to be a priority for technical investigation of potential impacts. The study area has </w:t>
      </w:r>
      <w:proofErr w:type="gramStart"/>
      <w:r w:rsidRPr="34C813A3">
        <w:t>a number of</w:t>
      </w:r>
      <w:proofErr w:type="gramEnd"/>
      <w:r w:rsidRPr="34C813A3">
        <w:t xml:space="preserve"> parks and reserves with large areas of native vegetation, providing important habitat for a range of native species. This includes Stradbroke Flora and Fauna Reserve, Giffard (Rifle Range) Flora Reserve and </w:t>
      </w:r>
      <w:proofErr w:type="spellStart"/>
      <w:r w:rsidRPr="34C813A3">
        <w:t>Mullungdung</w:t>
      </w:r>
      <w:proofErr w:type="spellEnd"/>
      <w:r w:rsidRPr="34C813A3">
        <w:t xml:space="preserve"> State Forest. There is also high-quality vegetation on adjoining private land. </w:t>
      </w:r>
    </w:p>
    <w:p w14:paraId="1194A4F5" w14:textId="77777777" w:rsidR="00054A29" w:rsidRDefault="00054A29" w:rsidP="00866AF8">
      <w:pPr>
        <w:spacing w:before="0" w:after="200" w:line="240" w:lineRule="atLeast"/>
      </w:pPr>
      <w:r>
        <w:t>Flora and fauna investigations undertaken for the project</w:t>
      </w:r>
      <w:r w:rsidRPr="000F3B2C">
        <w:t xml:space="preserve"> have recorded a number of threatened and listed species and communities under the EPBC Act and FFG Act</w:t>
      </w:r>
      <w:r>
        <w:t>,</w:t>
      </w:r>
      <w:r w:rsidRPr="000F3B2C">
        <w:t xml:space="preserve"> </w:t>
      </w:r>
      <w:r>
        <w:t>with 22</w:t>
      </w:r>
      <w:r w:rsidRPr="001E3368">
        <w:t xml:space="preserve"> EPBC Act and/or FFG Act threatened flora species, and 21 EPBC Act and/or FFG Act threatened fauna species identified as having a high likelihood of occurrence, known to inhabit or have been confirmed present within the study </w:t>
      </w:r>
      <w:r w:rsidRPr="00B21088">
        <w:t>area</w:t>
      </w:r>
      <w:r>
        <w:t>.</w:t>
      </w:r>
    </w:p>
    <w:p w14:paraId="0E88F484" w14:textId="77777777" w:rsidR="00054A29" w:rsidRPr="00C97139" w:rsidRDefault="00054A29" w:rsidP="00054A29">
      <w:pPr>
        <w:pStyle w:val="Heading3"/>
      </w:pPr>
      <w:bookmarkStart w:id="56" w:name="_Toc182833226"/>
      <w:bookmarkStart w:id="57" w:name="_Toc187305959"/>
      <w:bookmarkStart w:id="58" w:name="_Toc187428595"/>
      <w:bookmarkStart w:id="59" w:name="_Toc187763258"/>
      <w:bookmarkStart w:id="60" w:name="_Toc188280368"/>
      <w:bookmarkStart w:id="61" w:name="_Toc534816847"/>
      <w:bookmarkStart w:id="62" w:name="_Toc121395495"/>
      <w:r w:rsidRPr="00C97139">
        <w:t>Issues</w:t>
      </w:r>
      <w:bookmarkEnd w:id="56"/>
      <w:bookmarkEnd w:id="57"/>
      <w:bookmarkEnd w:id="58"/>
      <w:bookmarkEnd w:id="59"/>
      <w:bookmarkEnd w:id="60"/>
    </w:p>
    <w:p w14:paraId="3719378F" w14:textId="77777777" w:rsidR="00054A29" w:rsidRPr="0015031C" w:rsidRDefault="00054A29" w:rsidP="00F23FD6">
      <w:pPr>
        <w:pStyle w:val="ListBullet"/>
        <w:numPr>
          <w:ilvl w:val="0"/>
          <w:numId w:val="16"/>
        </w:numPr>
        <w:spacing w:before="60" w:after="60" w:line="240" w:lineRule="atLeast"/>
        <w:ind w:left="454" w:hanging="170"/>
        <w:contextualSpacing w:val="0"/>
      </w:pPr>
      <w:r w:rsidRPr="0015031C">
        <w:t>Direct or indirect loss, disturbance and/or degradation of terrestrial and aquatic biodiversity values, including native vegetation, listed or other protected flora and fauna species</w:t>
      </w:r>
      <w:r>
        <w:t>, and ecological communities, including those listed as threatened</w:t>
      </w:r>
      <w:r w:rsidRPr="0015031C">
        <w:t xml:space="preserve"> under the EPBC Act and</w:t>
      </w:r>
      <w:r>
        <w:t>/or</w:t>
      </w:r>
      <w:r w:rsidRPr="0015031C">
        <w:t xml:space="preserve"> FFG Act.</w:t>
      </w:r>
    </w:p>
    <w:p w14:paraId="5D7526FD" w14:textId="77777777" w:rsidR="00054A29" w:rsidRDefault="00054A29" w:rsidP="00A84F2A">
      <w:pPr>
        <w:pStyle w:val="ListBullet"/>
        <w:tabs>
          <w:tab w:val="clear" w:pos="360"/>
          <w:tab w:val="num" w:pos="720"/>
        </w:tabs>
        <w:spacing w:before="60" w:after="60" w:line="240" w:lineRule="atLeast"/>
        <w:ind w:left="454" w:hanging="170"/>
        <w:contextualSpacing w:val="0"/>
      </w:pPr>
      <w:r w:rsidRPr="34C813A3">
        <w:t>Direct or indirect loss, disturbance and/or degradation of habitat that may support listed threatened or migratory species or other protected flora, fauna or ecological communities.</w:t>
      </w:r>
    </w:p>
    <w:p w14:paraId="7265A108" w14:textId="77777777" w:rsidR="00054A29" w:rsidRPr="002B0605" w:rsidRDefault="00054A29" w:rsidP="00F23FD6">
      <w:pPr>
        <w:pStyle w:val="ListBullet"/>
        <w:numPr>
          <w:ilvl w:val="0"/>
          <w:numId w:val="16"/>
        </w:numPr>
        <w:spacing w:before="60" w:after="60" w:line="240" w:lineRule="atLeast"/>
        <w:ind w:left="454" w:hanging="170"/>
        <w:contextualSpacing w:val="0"/>
      </w:pPr>
      <w:r w:rsidRPr="002B0605">
        <w:t>Potential initiation or exacerbation of listed potentially threatening processes under the FFG Act.</w:t>
      </w:r>
    </w:p>
    <w:p w14:paraId="3FDFAA0A" w14:textId="77777777" w:rsidR="00054A29" w:rsidRPr="002B0605" w:rsidRDefault="00054A29" w:rsidP="00F23FD6">
      <w:pPr>
        <w:pStyle w:val="ListBullet"/>
        <w:numPr>
          <w:ilvl w:val="0"/>
          <w:numId w:val="16"/>
        </w:numPr>
        <w:spacing w:before="60" w:after="60" w:line="240" w:lineRule="atLeast"/>
        <w:ind w:left="454" w:hanging="170"/>
        <w:contextualSpacing w:val="0"/>
      </w:pPr>
      <w:r w:rsidRPr="002B0605">
        <w:t>Potential impact on groundwater</w:t>
      </w:r>
      <w:r w:rsidRPr="0015031C">
        <w:t xml:space="preserve"> dependent ecosystems caused by groundwater drawdown or surface </w:t>
      </w:r>
      <w:r w:rsidRPr="002B0605">
        <w:t>hydrological changes.</w:t>
      </w:r>
    </w:p>
    <w:p w14:paraId="028B1E79" w14:textId="77777777" w:rsidR="00054A29" w:rsidRPr="002B0605" w:rsidRDefault="00054A29" w:rsidP="00F23FD6">
      <w:pPr>
        <w:pStyle w:val="ListBullet"/>
        <w:numPr>
          <w:ilvl w:val="0"/>
          <w:numId w:val="16"/>
        </w:numPr>
        <w:spacing w:before="60" w:after="60" w:line="240" w:lineRule="atLeast"/>
        <w:ind w:left="454" w:hanging="170"/>
        <w:contextualSpacing w:val="0"/>
      </w:pPr>
      <w:r w:rsidRPr="002B0605">
        <w:t>Disruption to the movement of fauna (both day and night) between areas of habitat across the broader landscape, including risk of collisions with transmission line infrastructure.</w:t>
      </w:r>
    </w:p>
    <w:p w14:paraId="2E1CBD75" w14:textId="77777777" w:rsidR="00054A29" w:rsidRPr="002B0605" w:rsidRDefault="00054A29" w:rsidP="00A84F2A">
      <w:pPr>
        <w:pStyle w:val="ListBullet"/>
        <w:tabs>
          <w:tab w:val="clear" w:pos="360"/>
          <w:tab w:val="num" w:pos="709"/>
        </w:tabs>
        <w:spacing w:before="60" w:after="60" w:line="240" w:lineRule="atLeast"/>
        <w:ind w:left="454" w:hanging="170"/>
        <w:contextualSpacing w:val="0"/>
      </w:pPr>
      <w:r w:rsidRPr="34C813A3">
        <w:t>Potential cumulative effects on listed threatened flora and fauna species, ecological communities and their habitats, from the project in combination with other projects.</w:t>
      </w:r>
    </w:p>
    <w:p w14:paraId="1F9CFF82" w14:textId="77777777" w:rsidR="00054A29" w:rsidRPr="002B0605" w:rsidRDefault="00054A29" w:rsidP="00866AF8">
      <w:pPr>
        <w:pStyle w:val="ListBullet"/>
        <w:numPr>
          <w:ilvl w:val="0"/>
          <w:numId w:val="16"/>
        </w:numPr>
        <w:spacing w:before="60" w:after="200" w:line="240" w:lineRule="atLeast"/>
        <w:ind w:left="454" w:hanging="170"/>
        <w:contextualSpacing w:val="0"/>
      </w:pPr>
      <w:r w:rsidRPr="002B0605">
        <w:t xml:space="preserve">The availability of suitable offsets for the </w:t>
      </w:r>
      <w:r>
        <w:t xml:space="preserve">unavoidable </w:t>
      </w:r>
      <w:r w:rsidRPr="002B0605">
        <w:t>loss of native vegetation and habitat for listed threatened species under the EPBC Act and/or FFG Act.</w:t>
      </w:r>
    </w:p>
    <w:p w14:paraId="6502EC13" w14:textId="77777777" w:rsidR="00054A29" w:rsidRPr="00C33611" w:rsidRDefault="00054A29" w:rsidP="00054A29">
      <w:pPr>
        <w:pStyle w:val="Heading2-Numbered0"/>
      </w:pPr>
      <w:bookmarkStart w:id="63" w:name="_Toc192577388"/>
      <w:bookmarkEnd w:id="61"/>
      <w:bookmarkEnd w:id="62"/>
      <w:r w:rsidRPr="00C33611">
        <w:t>Aboriginal cultural heritage</w:t>
      </w:r>
      <w:bookmarkEnd w:id="63"/>
    </w:p>
    <w:p w14:paraId="3C278A8A" w14:textId="77777777" w:rsidR="00054A29" w:rsidRDefault="00054A29" w:rsidP="00866AF8">
      <w:pPr>
        <w:spacing w:before="0" w:after="200" w:line="240" w:lineRule="atLeast"/>
      </w:pPr>
      <w:r w:rsidRPr="34C813A3">
        <w:t>The preliminary risk screening has identified Aboriginal cultural heritage as a priority for technical investigation of potential impacts. This prioritisation is due to the significant length of the study area and the presence of waterways and other landforms identified as being areas of Aboriginal cultural heritage sensitivity (such as dune deposits, terraces and fans, hills, undulating plains, rises, ridges, crests and spurs, Haunted Hills gravels, and silcrete outcrops).</w:t>
      </w:r>
    </w:p>
    <w:p w14:paraId="53FAB0B7" w14:textId="77777777" w:rsidR="00054A29" w:rsidRDefault="00054A29" w:rsidP="00866AF8">
      <w:pPr>
        <w:spacing w:before="0" w:after="200" w:line="240" w:lineRule="atLeast"/>
      </w:pPr>
      <w:r w:rsidRPr="34C813A3">
        <w:t xml:space="preserve">There are 88 previously recorded Aboriginal places within the study area, comprising 189 individual components. There is the potential for physical disturbance and impact, particularly at proposed tower locations and the onshore connection hub, as well as potential impacts to intangible cultural values. </w:t>
      </w:r>
    </w:p>
    <w:p w14:paraId="535A3B7D" w14:textId="77777777" w:rsidR="00054A29" w:rsidRDefault="00054A29" w:rsidP="00054A29">
      <w:pPr>
        <w:pStyle w:val="Heading3-Numbered"/>
      </w:pPr>
      <w:bookmarkStart w:id="64" w:name="_Toc182833228"/>
      <w:bookmarkStart w:id="65" w:name="_Toc187305961"/>
      <w:bookmarkStart w:id="66" w:name="_Toc187428597"/>
      <w:bookmarkStart w:id="67" w:name="_Toc187763260"/>
      <w:bookmarkStart w:id="68" w:name="_Toc188280370"/>
      <w:r>
        <w:t>Issues</w:t>
      </w:r>
      <w:bookmarkEnd w:id="64"/>
      <w:bookmarkEnd w:id="65"/>
      <w:bookmarkEnd w:id="66"/>
      <w:bookmarkEnd w:id="67"/>
      <w:bookmarkEnd w:id="68"/>
    </w:p>
    <w:p w14:paraId="47A9108A" w14:textId="77777777" w:rsidR="00054A29" w:rsidRPr="0062328D" w:rsidRDefault="00054A29" w:rsidP="00A84F2A">
      <w:pPr>
        <w:pStyle w:val="ListBullet"/>
        <w:numPr>
          <w:ilvl w:val="0"/>
          <w:numId w:val="1"/>
        </w:numPr>
        <w:spacing w:before="60" w:after="60" w:line="240" w:lineRule="atLeast"/>
        <w:ind w:left="454" w:hanging="170"/>
        <w:contextualSpacing w:val="0"/>
      </w:pPr>
      <w:r w:rsidRPr="34C813A3">
        <w:t>Identification of areas of known Aboriginal cultural heritage and model areas with the potential to contain Aboriginal cultural heritage and any known or previously unidentified intangible Aboriginal cultural heritage values associated with the project area, including values associated with biodiversity, landscape or other elements.</w:t>
      </w:r>
    </w:p>
    <w:p w14:paraId="3BEC47B7" w14:textId="77777777" w:rsidR="00054A29" w:rsidRPr="0062328D" w:rsidRDefault="00054A29" w:rsidP="00A84F2A">
      <w:pPr>
        <w:pStyle w:val="ListBullet"/>
        <w:numPr>
          <w:ilvl w:val="0"/>
          <w:numId w:val="1"/>
        </w:numPr>
        <w:spacing w:before="60" w:after="60" w:line="240" w:lineRule="atLeast"/>
        <w:ind w:left="454" w:hanging="170"/>
        <w:contextualSpacing w:val="0"/>
      </w:pPr>
      <w:r w:rsidRPr="34C813A3">
        <w:t>Meaningful engagement with registered Aboriginal parties or relevant Traditional Owner groups to determine the extent, nature and significance of any Aboriginal places, both tangible and intangible, or areas of sensitivity.</w:t>
      </w:r>
    </w:p>
    <w:p w14:paraId="7287F931" w14:textId="77777777" w:rsidR="00054A29" w:rsidRPr="00790797" w:rsidRDefault="00054A29" w:rsidP="00F23FD6">
      <w:pPr>
        <w:pStyle w:val="ListBullet"/>
        <w:numPr>
          <w:ilvl w:val="0"/>
          <w:numId w:val="16"/>
        </w:numPr>
        <w:spacing w:before="60" w:after="60" w:line="240" w:lineRule="atLeast"/>
        <w:ind w:left="454" w:hanging="170"/>
        <w:contextualSpacing w:val="0"/>
      </w:pPr>
      <w:r w:rsidRPr="00790797">
        <w:t>Supporting ongoing Traditional Owner participation in project development and implementation.</w:t>
      </w:r>
    </w:p>
    <w:p w14:paraId="656FB21A" w14:textId="77777777" w:rsidR="00054A29" w:rsidRPr="00790797" w:rsidRDefault="00054A29" w:rsidP="00A84F2A">
      <w:pPr>
        <w:pStyle w:val="ListBullet"/>
        <w:numPr>
          <w:ilvl w:val="0"/>
          <w:numId w:val="1"/>
        </w:numPr>
        <w:spacing w:before="60" w:after="60" w:line="240" w:lineRule="atLeast"/>
        <w:ind w:left="454" w:hanging="170"/>
        <w:contextualSpacing w:val="0"/>
      </w:pPr>
      <w:r w:rsidRPr="00790797">
        <w:t>Potential for direct or indirect impacts on Aboriginal places close to the project area.</w:t>
      </w:r>
    </w:p>
    <w:p w14:paraId="09107F77" w14:textId="77777777" w:rsidR="00054A29" w:rsidRPr="00790797" w:rsidRDefault="00054A29" w:rsidP="00A84F2A">
      <w:pPr>
        <w:pStyle w:val="ListBullet"/>
        <w:numPr>
          <w:ilvl w:val="0"/>
          <w:numId w:val="1"/>
        </w:numPr>
        <w:spacing w:before="60" w:after="60" w:line="240" w:lineRule="atLeast"/>
        <w:ind w:left="454" w:hanging="170"/>
        <w:contextualSpacing w:val="0"/>
      </w:pPr>
      <w:r w:rsidRPr="00790797">
        <w:t>Potential direct or indirect impacts on or loss of intangible Aboriginal cultural heritage values associated with the study area and surrounds.</w:t>
      </w:r>
    </w:p>
    <w:p w14:paraId="58F6C0E9" w14:textId="77777777" w:rsidR="00054A29" w:rsidRPr="00D06A18" w:rsidRDefault="00054A29" w:rsidP="00F23FD6">
      <w:pPr>
        <w:pStyle w:val="ListBullet"/>
        <w:numPr>
          <w:ilvl w:val="0"/>
          <w:numId w:val="16"/>
        </w:numPr>
        <w:spacing w:before="60" w:after="60" w:line="240" w:lineRule="atLeast"/>
        <w:ind w:left="454" w:hanging="170"/>
        <w:contextualSpacing w:val="0"/>
      </w:pPr>
      <w:r w:rsidRPr="00D06A18">
        <w:t xml:space="preserve">Opportunity to protect tangible and intangible Aboriginal </w:t>
      </w:r>
      <w:r>
        <w:t>places</w:t>
      </w:r>
      <w:r w:rsidRPr="00D06A18">
        <w:t xml:space="preserve"> in partnership with Traditional Owners.</w:t>
      </w:r>
    </w:p>
    <w:p w14:paraId="0D538BD4" w14:textId="77777777" w:rsidR="00054A29" w:rsidRPr="0062328D" w:rsidRDefault="00054A29" w:rsidP="00866AF8">
      <w:pPr>
        <w:pStyle w:val="ListBullet"/>
        <w:tabs>
          <w:tab w:val="clear" w:pos="360"/>
          <w:tab w:val="num" w:pos="709"/>
        </w:tabs>
        <w:spacing w:before="60" w:after="200" w:line="240" w:lineRule="atLeast"/>
        <w:ind w:left="454" w:hanging="170"/>
        <w:contextualSpacing w:val="0"/>
      </w:pPr>
      <w:r w:rsidRPr="00D06A18">
        <w:t xml:space="preserve">Development of appropriate management, mitigation and contingency measures for inclusion in the CHMP under the </w:t>
      </w:r>
      <w:r w:rsidRPr="00D06A18">
        <w:rPr>
          <w:i/>
          <w:iCs/>
        </w:rPr>
        <w:t>Aboriginal Heritage Act 2006</w:t>
      </w:r>
      <w:r w:rsidRPr="00D06A18">
        <w:t>.</w:t>
      </w:r>
    </w:p>
    <w:p w14:paraId="59280E0B" w14:textId="77777777" w:rsidR="00054A29" w:rsidRPr="00E36613" w:rsidRDefault="00054A29" w:rsidP="00054A29">
      <w:pPr>
        <w:pStyle w:val="Heading2-Numbered0"/>
      </w:pPr>
      <w:bookmarkStart w:id="69" w:name="_Toc192577389"/>
      <w:r w:rsidRPr="00E36613">
        <w:lastRenderedPageBreak/>
        <w:t>Landscape and visual</w:t>
      </w:r>
      <w:bookmarkEnd w:id="69"/>
    </w:p>
    <w:p w14:paraId="70AFA784" w14:textId="77777777" w:rsidR="00054A29" w:rsidRDefault="00054A29" w:rsidP="00866AF8">
      <w:pPr>
        <w:spacing w:before="0" w:after="200" w:line="240" w:lineRule="atLeast"/>
      </w:pPr>
      <w:r w:rsidRPr="34C813A3">
        <w:t>The potential for landscape and visual impacts has been identified as a priority for technical investigation. The infrastructure associated with the project has the potential to affect the visual amenity of residents located along the route, at individual dwellings and in public spaces. There is also the potential for visual impacts to tangible and intangible Aboriginal cultural heritage and cultural values.</w:t>
      </w:r>
    </w:p>
    <w:p w14:paraId="1DBA65E5" w14:textId="77777777" w:rsidR="00054A29" w:rsidRPr="00E36613" w:rsidRDefault="00054A29" w:rsidP="00054A29">
      <w:pPr>
        <w:pStyle w:val="Heading3-Numbered"/>
        <w:ind w:left="851" w:hanging="851"/>
      </w:pPr>
      <w:bookmarkStart w:id="70" w:name="_Toc182833234"/>
      <w:bookmarkStart w:id="71" w:name="_Toc187305963"/>
      <w:bookmarkStart w:id="72" w:name="_Toc187428599"/>
      <w:bookmarkStart w:id="73" w:name="_Toc187763262"/>
      <w:bookmarkStart w:id="74" w:name="_Toc188280372"/>
      <w:r>
        <w:t>I</w:t>
      </w:r>
      <w:r w:rsidRPr="00E36613">
        <w:t>ssues</w:t>
      </w:r>
      <w:bookmarkEnd w:id="70"/>
      <w:bookmarkEnd w:id="71"/>
      <w:bookmarkEnd w:id="72"/>
      <w:bookmarkEnd w:id="73"/>
      <w:bookmarkEnd w:id="74"/>
    </w:p>
    <w:p w14:paraId="12E3CE3F" w14:textId="77777777" w:rsidR="00054A29" w:rsidRPr="009B2127" w:rsidRDefault="00054A29" w:rsidP="003163F9">
      <w:pPr>
        <w:pStyle w:val="ListBullet"/>
        <w:tabs>
          <w:tab w:val="clear" w:pos="360"/>
          <w:tab w:val="num" w:pos="709"/>
        </w:tabs>
        <w:spacing w:before="60" w:after="60" w:line="240" w:lineRule="atLeast"/>
        <w:ind w:left="454" w:hanging="170"/>
        <w:contextualSpacing w:val="0"/>
      </w:pPr>
      <w:r w:rsidRPr="34C813A3">
        <w:t>Potential effects on significant landscape values (such as landscape character and features) and landforms in the vicinity of the study area, especially parks and reserves and other areas identified for their landscape values.</w:t>
      </w:r>
    </w:p>
    <w:p w14:paraId="486C0860" w14:textId="77777777" w:rsidR="00054A29" w:rsidRDefault="00054A29" w:rsidP="003163F9">
      <w:pPr>
        <w:pStyle w:val="ListBullet"/>
        <w:tabs>
          <w:tab w:val="clear" w:pos="360"/>
          <w:tab w:val="num" w:pos="709"/>
        </w:tabs>
        <w:spacing w:before="60" w:after="60" w:line="240" w:lineRule="atLeast"/>
        <w:ind w:left="454" w:hanging="170"/>
        <w:contextualSpacing w:val="0"/>
      </w:pPr>
      <w:r w:rsidRPr="34C813A3">
        <w:t>Potential for nearby landowners, residents and communities to be exposed to significant visual effects, both in public and private viewsheds, from project infrastructure.</w:t>
      </w:r>
    </w:p>
    <w:p w14:paraId="738A1B45" w14:textId="77777777" w:rsidR="00054A29" w:rsidRDefault="00054A29" w:rsidP="00F23FD6">
      <w:pPr>
        <w:pStyle w:val="ListParagraph"/>
        <w:numPr>
          <w:ilvl w:val="0"/>
          <w:numId w:val="18"/>
        </w:numPr>
        <w:spacing w:before="60" w:after="60" w:line="240" w:lineRule="atLeast"/>
        <w:ind w:left="454" w:hanging="170"/>
        <w:contextualSpacing w:val="0"/>
        <w:rPr>
          <w:rFonts w:ascii="Arial" w:eastAsia="Arial" w:hAnsi="Arial" w:cs="Arial"/>
          <w:color w:val="000000" w:themeColor="text1"/>
          <w:szCs w:val="20"/>
        </w:rPr>
      </w:pPr>
      <w:r>
        <w:rPr>
          <w:rFonts w:ascii="Arial" w:eastAsia="Arial" w:hAnsi="Arial" w:cs="Arial"/>
          <w:color w:val="000000" w:themeColor="text1"/>
          <w:szCs w:val="20"/>
        </w:rPr>
        <w:t>Potential lighting effects of the project on nearby sensitive receptors.</w:t>
      </w:r>
    </w:p>
    <w:p w14:paraId="14452273" w14:textId="77777777" w:rsidR="00054A29" w:rsidRPr="009B2127" w:rsidRDefault="00054A29" w:rsidP="00866AF8">
      <w:pPr>
        <w:pStyle w:val="ListBullet"/>
        <w:numPr>
          <w:ilvl w:val="0"/>
          <w:numId w:val="1"/>
        </w:numPr>
        <w:spacing w:before="60" w:after="200" w:line="240" w:lineRule="atLeast"/>
        <w:ind w:left="454" w:hanging="170"/>
        <w:contextualSpacing w:val="0"/>
      </w:pPr>
      <w:r w:rsidRPr="009B2127">
        <w:t>Potential cumulative impacts of the project in combination with other visually conspicuous developments on landscape values of the region.</w:t>
      </w:r>
    </w:p>
    <w:p w14:paraId="3B475D56" w14:textId="77777777" w:rsidR="00054A29" w:rsidRDefault="00054A29" w:rsidP="00054A29">
      <w:pPr>
        <w:pStyle w:val="Heading2"/>
      </w:pPr>
      <w:bookmarkStart w:id="75" w:name="_Toc192577390"/>
      <w:r>
        <w:t xml:space="preserve">Land use and </w:t>
      </w:r>
      <w:r w:rsidRPr="00EC51A8">
        <w:t>socioeconomic</w:t>
      </w:r>
      <w:bookmarkEnd w:id="75"/>
    </w:p>
    <w:p w14:paraId="3BD471A0" w14:textId="77777777" w:rsidR="00054A29" w:rsidRPr="009B2127" w:rsidRDefault="00054A29" w:rsidP="00866AF8">
      <w:pPr>
        <w:spacing w:before="0" w:after="200" w:line="240" w:lineRule="atLeast"/>
      </w:pPr>
      <w:r w:rsidRPr="00605FF6">
        <w:t>Land use</w:t>
      </w:r>
      <w:r>
        <w:t xml:space="preserve"> and socio-economic </w:t>
      </w:r>
      <w:r w:rsidRPr="00605FF6">
        <w:t xml:space="preserve">aspects have </w:t>
      </w:r>
      <w:r w:rsidRPr="004C6D3F">
        <w:t xml:space="preserve">been identified </w:t>
      </w:r>
      <w:r w:rsidRPr="00E025FF">
        <w:t>as a</w:t>
      </w:r>
      <w:r>
        <w:t xml:space="preserve"> priority</w:t>
      </w:r>
      <w:r w:rsidRPr="004C6D3F">
        <w:t xml:space="preserve"> for technical investigation,</w:t>
      </w:r>
      <w:r>
        <w:t xml:space="preserve"> </w:t>
      </w:r>
      <w:r w:rsidRPr="00605FF6">
        <w:t>due to the length of the pr</w:t>
      </w:r>
      <w:r w:rsidRPr="004C6D3F">
        <w:t>oposed transmission line</w:t>
      </w:r>
      <w:r>
        <w:t xml:space="preserve"> study area</w:t>
      </w:r>
      <w:r w:rsidRPr="004C6D3F">
        <w:t xml:space="preserve">, which traverses agricultural land, forestry plantations, </w:t>
      </w:r>
      <w:r>
        <w:t xml:space="preserve">extractive industry, </w:t>
      </w:r>
      <w:r w:rsidRPr="004C6D3F">
        <w:t xml:space="preserve">parks and reserves and small rural residential communities. The potential for social impacts, </w:t>
      </w:r>
      <w:r w:rsidRPr="009B2127">
        <w:t>whether real or perceived, can influence the wellbeing of individuals, communities, and businesses, as well as social cohesion, with possible long-term consequences and lasting changes.</w:t>
      </w:r>
    </w:p>
    <w:p w14:paraId="6017E89B" w14:textId="24D02336" w:rsidR="00054A29" w:rsidRDefault="00054A29" w:rsidP="00866AF8">
      <w:pPr>
        <w:spacing w:before="0" w:after="200" w:line="240" w:lineRule="atLeast"/>
      </w:pPr>
      <w:r w:rsidRPr="34C813A3">
        <w:t xml:space="preserve">Agriculture is considered a priority for assessment of potential impacts, as the study area is predominantly located in agricultural areas that are of considerable socio-economic importance. </w:t>
      </w:r>
    </w:p>
    <w:p w14:paraId="10436837" w14:textId="77777777" w:rsidR="00054A29" w:rsidRPr="004C6D3F" w:rsidRDefault="00054A29" w:rsidP="00054A29">
      <w:pPr>
        <w:pStyle w:val="Heading3"/>
      </w:pPr>
      <w:bookmarkStart w:id="76" w:name="_Toc187763208"/>
      <w:bookmarkStart w:id="77" w:name="_Toc187763264"/>
      <w:bookmarkStart w:id="78" w:name="_Toc182833230"/>
      <w:bookmarkStart w:id="79" w:name="_Toc187305967"/>
      <w:bookmarkStart w:id="80" w:name="_Toc187428603"/>
      <w:bookmarkStart w:id="81" w:name="_Toc187763265"/>
      <w:bookmarkStart w:id="82" w:name="_Toc188280374"/>
      <w:bookmarkEnd w:id="76"/>
      <w:bookmarkEnd w:id="77"/>
      <w:r w:rsidRPr="004C6D3F">
        <w:t>Issues</w:t>
      </w:r>
      <w:bookmarkEnd w:id="78"/>
      <w:bookmarkEnd w:id="79"/>
      <w:bookmarkEnd w:id="80"/>
      <w:bookmarkEnd w:id="81"/>
      <w:bookmarkEnd w:id="82"/>
    </w:p>
    <w:p w14:paraId="0501BAA9" w14:textId="77777777" w:rsidR="00054A29" w:rsidRPr="004C6D3F" w:rsidRDefault="00054A29" w:rsidP="00C20CA8">
      <w:pPr>
        <w:pStyle w:val="Heading4"/>
        <w:numPr>
          <w:ilvl w:val="0"/>
          <w:numId w:val="0"/>
        </w:numPr>
        <w:spacing w:before="120" w:line="240" w:lineRule="atLeast"/>
      </w:pPr>
      <w:r w:rsidRPr="004C6D3F">
        <w:t xml:space="preserve">Land use </w:t>
      </w:r>
    </w:p>
    <w:p w14:paraId="2E628D1C" w14:textId="77777777" w:rsidR="00054A29" w:rsidRDefault="00054A29" w:rsidP="003163F9">
      <w:pPr>
        <w:pStyle w:val="ListBullet"/>
        <w:numPr>
          <w:ilvl w:val="0"/>
          <w:numId w:val="1"/>
        </w:numPr>
        <w:spacing w:before="60" w:after="60" w:line="240" w:lineRule="atLeast"/>
        <w:ind w:left="454" w:hanging="170"/>
        <w:contextualSpacing w:val="0"/>
      </w:pPr>
      <w:r w:rsidRPr="004C6D3F">
        <w:t xml:space="preserve">Potential significant disruption, both long and short-term, to existing and/or proposed land uses, public </w:t>
      </w:r>
      <w:r>
        <w:t xml:space="preserve">land (i.e. Crown land reserves) and </w:t>
      </w:r>
      <w:r w:rsidRPr="004C6D3F">
        <w:t>infrastructure, with associated economic and social effects.</w:t>
      </w:r>
    </w:p>
    <w:p w14:paraId="6FE316BA" w14:textId="72302449" w:rsidR="008A5CCE" w:rsidRPr="004C6D3F" w:rsidRDefault="008A5CCE" w:rsidP="003163F9">
      <w:pPr>
        <w:pStyle w:val="ListBullet"/>
        <w:numPr>
          <w:ilvl w:val="0"/>
          <w:numId w:val="1"/>
        </w:numPr>
        <w:spacing w:before="60" w:after="60" w:line="240" w:lineRule="atLeast"/>
        <w:ind w:left="454" w:hanging="170"/>
        <w:contextualSpacing w:val="0"/>
      </w:pPr>
      <w:r>
        <w:t>Demonstrate whether the project is consistent with relevant planning scheme provisions and other relevant policies.</w:t>
      </w:r>
    </w:p>
    <w:p w14:paraId="15CC28FE" w14:textId="77777777" w:rsidR="00054A29" w:rsidRPr="004C6D3F" w:rsidRDefault="00054A29" w:rsidP="00866AF8">
      <w:pPr>
        <w:pStyle w:val="ListBullet"/>
        <w:spacing w:before="60" w:after="200" w:line="240" w:lineRule="atLeast"/>
        <w:ind w:left="454" w:hanging="170"/>
        <w:contextualSpacing w:val="0"/>
      </w:pPr>
      <w:r w:rsidRPr="34C813A3">
        <w:t>Potential for impacts on reasonably foreseeable upgrades to public infrastructure.</w:t>
      </w:r>
    </w:p>
    <w:p w14:paraId="544D4621" w14:textId="77777777" w:rsidR="00054A29" w:rsidRDefault="00054A29" w:rsidP="00C20CA8">
      <w:pPr>
        <w:pStyle w:val="Heading4"/>
        <w:numPr>
          <w:ilvl w:val="0"/>
          <w:numId w:val="0"/>
        </w:numPr>
        <w:spacing w:before="120" w:line="240" w:lineRule="atLeast"/>
      </w:pPr>
      <w:r>
        <w:t>Socioeconomic</w:t>
      </w:r>
    </w:p>
    <w:p w14:paraId="3388401F" w14:textId="130A5DD5" w:rsidR="00054A29" w:rsidRDefault="00054A29" w:rsidP="003163F9">
      <w:pPr>
        <w:pStyle w:val="ListBullet"/>
        <w:numPr>
          <w:ilvl w:val="0"/>
          <w:numId w:val="1"/>
        </w:numPr>
        <w:spacing w:before="60" w:after="60" w:line="240" w:lineRule="atLeast"/>
        <w:ind w:left="454" w:hanging="170"/>
        <w:contextualSpacing w:val="0"/>
      </w:pPr>
      <w:r w:rsidRPr="00463FE1">
        <w:t>Potential adverse impacts on agriculture</w:t>
      </w:r>
      <w:r w:rsidR="00B227AC">
        <w:t>, including apiculture and/</w:t>
      </w:r>
      <w:r w:rsidRPr="00463FE1">
        <w:t>or other forms of farming, including direct and indirect effects on productivity, constraints on cropping or grazing and restrictions on farming practices.</w:t>
      </w:r>
    </w:p>
    <w:p w14:paraId="749C693A" w14:textId="4D331D44" w:rsidR="00B9101D" w:rsidRPr="00463FE1" w:rsidRDefault="00B9101D" w:rsidP="003163F9">
      <w:pPr>
        <w:pStyle w:val="ListBullet"/>
        <w:numPr>
          <w:ilvl w:val="0"/>
          <w:numId w:val="1"/>
        </w:numPr>
        <w:spacing w:before="60" w:after="60" w:line="240" w:lineRule="atLeast"/>
        <w:ind w:left="454" w:hanging="170"/>
        <w:contextualSpacing w:val="0"/>
      </w:pPr>
      <w:r>
        <w:t xml:space="preserve">Potential adverse impacts on forestry, including direct and indirect effects on the productivity of forestry operations, interference with access and growth and production cycles, and biosecurity. </w:t>
      </w:r>
    </w:p>
    <w:p w14:paraId="0D10C0D4" w14:textId="77777777" w:rsidR="00054A29" w:rsidRPr="004C6D3F" w:rsidRDefault="00054A29" w:rsidP="003163F9">
      <w:pPr>
        <w:pStyle w:val="ListBullet"/>
        <w:numPr>
          <w:ilvl w:val="0"/>
          <w:numId w:val="1"/>
        </w:numPr>
        <w:spacing w:before="60" w:after="60" w:line="240" w:lineRule="atLeast"/>
        <w:ind w:left="454" w:hanging="170"/>
        <w:contextualSpacing w:val="0"/>
      </w:pPr>
      <w:r w:rsidRPr="004C6D3F">
        <w:t>Potential impact on tourism and tourist attractions within and around the project area of interest</w:t>
      </w:r>
      <w:r>
        <w:t>.</w:t>
      </w:r>
    </w:p>
    <w:p w14:paraId="56C23724" w14:textId="77777777" w:rsidR="00054A29" w:rsidRDefault="00054A29" w:rsidP="003163F9">
      <w:pPr>
        <w:pStyle w:val="ListBullet"/>
        <w:numPr>
          <w:ilvl w:val="0"/>
          <w:numId w:val="1"/>
        </w:numPr>
        <w:spacing w:before="60" w:after="60" w:line="240" w:lineRule="atLeast"/>
        <w:ind w:left="454" w:hanging="170"/>
        <w:contextualSpacing w:val="0"/>
      </w:pPr>
      <w:r w:rsidRPr="004C6D3F">
        <w:t>Potential adverse economic effects, including both direct and indirect effects on employment and local economy.</w:t>
      </w:r>
    </w:p>
    <w:p w14:paraId="73CA4DC5" w14:textId="77777777" w:rsidR="00054A29" w:rsidRPr="00231E3D" w:rsidRDefault="00054A29" w:rsidP="00F23FD6">
      <w:pPr>
        <w:pStyle w:val="ListParagraph"/>
        <w:numPr>
          <w:ilvl w:val="0"/>
          <w:numId w:val="18"/>
        </w:numPr>
        <w:spacing w:before="60" w:after="60" w:line="240" w:lineRule="atLeast"/>
        <w:ind w:left="454" w:hanging="170"/>
        <w:contextualSpacing w:val="0"/>
        <w:rPr>
          <w:rFonts w:ascii="Arial" w:eastAsia="Arial" w:hAnsi="Arial" w:cs="Arial"/>
          <w:color w:val="000000" w:themeColor="text1"/>
        </w:rPr>
      </w:pPr>
      <w:r w:rsidRPr="34C813A3">
        <w:rPr>
          <w:rFonts w:ascii="Arial" w:eastAsia="Arial" w:hAnsi="Arial" w:cs="Arial"/>
          <w:color w:val="000000" w:themeColor="text1"/>
        </w:rPr>
        <w:t>Potential impacts of workforce requirements such as additional demand on housing, public services and facilities in the area, and the supply of and demand for education, training, research services, and apprenticeships.</w:t>
      </w:r>
    </w:p>
    <w:p w14:paraId="33167BC6" w14:textId="77777777" w:rsidR="00054A29" w:rsidRDefault="00054A29" w:rsidP="00F23FD6">
      <w:pPr>
        <w:pStyle w:val="ListParagraph"/>
        <w:numPr>
          <w:ilvl w:val="0"/>
          <w:numId w:val="18"/>
        </w:numPr>
        <w:spacing w:before="60" w:after="60" w:line="240" w:lineRule="atLeast"/>
        <w:ind w:left="454" w:hanging="170"/>
        <w:contextualSpacing w:val="0"/>
        <w:rPr>
          <w:rFonts w:ascii="Arial" w:eastAsia="Arial" w:hAnsi="Arial" w:cs="Arial"/>
          <w:color w:val="000000" w:themeColor="text1"/>
          <w:szCs w:val="20"/>
        </w:rPr>
      </w:pPr>
      <w:r w:rsidRPr="216B32F2">
        <w:rPr>
          <w:rFonts w:ascii="Arial" w:eastAsia="Arial" w:hAnsi="Arial" w:cs="Arial"/>
          <w:color w:val="000000" w:themeColor="text1"/>
          <w:szCs w:val="20"/>
        </w:rPr>
        <w:t>Potential effects on social cohesion resulting from disruption of existing networks or effects on community services or facilities and recreational activities.</w:t>
      </w:r>
    </w:p>
    <w:p w14:paraId="32CD0229" w14:textId="04149DA4" w:rsidR="0078682C" w:rsidRDefault="0078682C" w:rsidP="00F23FD6">
      <w:pPr>
        <w:pStyle w:val="ListParagraph"/>
        <w:numPr>
          <w:ilvl w:val="0"/>
          <w:numId w:val="18"/>
        </w:numPr>
        <w:spacing w:before="60" w:after="60" w:line="240" w:lineRule="atLeast"/>
        <w:ind w:left="454" w:hanging="170"/>
        <w:contextualSpacing w:val="0"/>
        <w:rPr>
          <w:rFonts w:ascii="Arial" w:eastAsia="Arial" w:hAnsi="Arial" w:cs="Arial"/>
          <w:color w:val="000000" w:themeColor="text1"/>
          <w:szCs w:val="20"/>
        </w:rPr>
      </w:pPr>
      <w:r>
        <w:rPr>
          <w:rFonts w:ascii="Arial" w:eastAsia="Arial" w:hAnsi="Arial" w:cs="Arial"/>
          <w:color w:val="000000" w:themeColor="text1"/>
          <w:szCs w:val="20"/>
        </w:rPr>
        <w:t xml:space="preserve">Potential cumulative impacts of the project on land use and socio-economic aspects. </w:t>
      </w:r>
    </w:p>
    <w:p w14:paraId="4112DACB" w14:textId="78F11C56" w:rsidR="00054A29" w:rsidRPr="00A84F2A" w:rsidRDefault="00054A29" w:rsidP="00866AF8">
      <w:pPr>
        <w:pStyle w:val="ListParagraph"/>
        <w:numPr>
          <w:ilvl w:val="0"/>
          <w:numId w:val="18"/>
        </w:numPr>
        <w:spacing w:before="60" w:after="200" w:line="240" w:lineRule="atLeast"/>
        <w:ind w:left="454" w:hanging="170"/>
        <w:contextualSpacing w:val="0"/>
        <w:rPr>
          <w:rFonts w:ascii="Arial" w:eastAsia="Arial" w:hAnsi="Arial" w:cs="Arial"/>
          <w:color w:val="000000" w:themeColor="text1"/>
          <w:szCs w:val="20"/>
        </w:rPr>
      </w:pPr>
      <w:r w:rsidRPr="216B32F2">
        <w:rPr>
          <w:rFonts w:ascii="Arial" w:eastAsia="Arial" w:hAnsi="Arial" w:cs="Arial"/>
          <w:color w:val="000000" w:themeColor="text1"/>
          <w:szCs w:val="20"/>
        </w:rPr>
        <w:t>Potential economic and social benefits from the project.</w:t>
      </w:r>
      <w:bookmarkStart w:id="83" w:name="_Toc187763210"/>
      <w:bookmarkStart w:id="84" w:name="_Toc187763266"/>
      <w:bookmarkStart w:id="85" w:name="_Toc187763211"/>
      <w:bookmarkStart w:id="86" w:name="_Toc187763267"/>
      <w:bookmarkStart w:id="87" w:name="_Toc187763212"/>
      <w:bookmarkStart w:id="88" w:name="_Toc187763268"/>
      <w:bookmarkStart w:id="89" w:name="_Toc187763213"/>
      <w:bookmarkStart w:id="90" w:name="_Toc187763269"/>
      <w:bookmarkStart w:id="91" w:name="_Toc187763214"/>
      <w:bookmarkStart w:id="92" w:name="_Toc187763270"/>
      <w:bookmarkEnd w:id="83"/>
      <w:bookmarkEnd w:id="84"/>
      <w:bookmarkEnd w:id="85"/>
      <w:bookmarkEnd w:id="86"/>
      <w:bookmarkEnd w:id="87"/>
      <w:bookmarkEnd w:id="88"/>
      <w:bookmarkEnd w:id="89"/>
      <w:bookmarkEnd w:id="90"/>
      <w:bookmarkEnd w:id="91"/>
      <w:bookmarkEnd w:id="92"/>
    </w:p>
    <w:p w14:paraId="0B607F3C" w14:textId="77777777" w:rsidR="00054A29" w:rsidRPr="007E1142" w:rsidRDefault="00054A29" w:rsidP="00E519EE">
      <w:pPr>
        <w:pStyle w:val="Heading2-Numbered0"/>
        <w:pageBreakBefore/>
        <w:spacing w:after="80"/>
        <w:ind w:left="578" w:hanging="578"/>
      </w:pPr>
      <w:bookmarkStart w:id="93" w:name="_Toc187763217"/>
      <w:bookmarkStart w:id="94" w:name="_Toc187763273"/>
      <w:bookmarkStart w:id="95" w:name="_Toc187763218"/>
      <w:bookmarkStart w:id="96" w:name="_Toc187763274"/>
      <w:bookmarkStart w:id="97" w:name="_Toc187763219"/>
      <w:bookmarkStart w:id="98" w:name="_Toc187763275"/>
      <w:bookmarkStart w:id="99" w:name="_Toc187763220"/>
      <w:bookmarkStart w:id="100" w:name="_Toc187763276"/>
      <w:bookmarkStart w:id="101" w:name="_Toc187763221"/>
      <w:bookmarkStart w:id="102" w:name="_Toc187763277"/>
      <w:bookmarkStart w:id="103" w:name="_Toc187763222"/>
      <w:bookmarkStart w:id="104" w:name="_Toc187763278"/>
      <w:bookmarkStart w:id="105" w:name="_Toc187763223"/>
      <w:bookmarkStart w:id="106" w:name="_Toc187763279"/>
      <w:bookmarkStart w:id="107" w:name="_Toc187763224"/>
      <w:bookmarkStart w:id="108" w:name="_Toc187763280"/>
      <w:bookmarkStart w:id="109" w:name="_Toc187763225"/>
      <w:bookmarkStart w:id="110" w:name="_Toc187763281"/>
      <w:bookmarkStart w:id="111" w:name="_Toc187763226"/>
      <w:bookmarkStart w:id="112" w:name="_Toc187763282"/>
      <w:bookmarkStart w:id="113" w:name="_Toc187763227"/>
      <w:bookmarkStart w:id="114" w:name="_Toc187763283"/>
      <w:bookmarkStart w:id="115" w:name="_Toc187763228"/>
      <w:bookmarkStart w:id="116" w:name="_Toc187763284"/>
      <w:bookmarkStart w:id="117" w:name="_Toc187763229"/>
      <w:bookmarkStart w:id="118" w:name="_Toc187763285"/>
      <w:bookmarkStart w:id="119" w:name="_Toc187763230"/>
      <w:bookmarkStart w:id="120" w:name="_Toc187763286"/>
      <w:bookmarkStart w:id="121" w:name="_Toc192577391"/>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7E1142">
        <w:lastRenderedPageBreak/>
        <w:t>Other matters</w:t>
      </w:r>
      <w:bookmarkEnd w:id="121"/>
      <w:r w:rsidRPr="007E1142">
        <w:t xml:space="preserve"> </w:t>
      </w:r>
    </w:p>
    <w:p w14:paraId="0FFDC571" w14:textId="77777777" w:rsidR="00054A29" w:rsidRDefault="00054A29" w:rsidP="00054A29">
      <w:pPr>
        <w:pStyle w:val="Heading3"/>
      </w:pPr>
      <w:bookmarkStart w:id="122" w:name="_Toc187305969"/>
      <w:bookmarkStart w:id="123" w:name="_Toc187428607"/>
      <w:bookmarkStart w:id="124" w:name="_Toc187763288"/>
      <w:bookmarkStart w:id="125" w:name="_Toc188280376"/>
      <w:r>
        <w:t>Issues</w:t>
      </w:r>
      <w:bookmarkEnd w:id="122"/>
      <w:bookmarkEnd w:id="123"/>
      <w:bookmarkEnd w:id="124"/>
      <w:bookmarkEnd w:id="125"/>
    </w:p>
    <w:p w14:paraId="158C2CB6" w14:textId="77777777" w:rsidR="00054A29" w:rsidRPr="009B2127" w:rsidRDefault="00054A29" w:rsidP="00C20CA8">
      <w:pPr>
        <w:pStyle w:val="Heading4"/>
        <w:numPr>
          <w:ilvl w:val="0"/>
          <w:numId w:val="0"/>
        </w:numPr>
        <w:spacing w:before="120" w:line="240" w:lineRule="atLeast"/>
      </w:pPr>
      <w:r>
        <w:t>Fire risk, including bushfire risk</w:t>
      </w:r>
    </w:p>
    <w:p w14:paraId="3D9BFF7C" w14:textId="77777777" w:rsidR="00054A29" w:rsidRPr="00A16CD4" w:rsidRDefault="00054A29" w:rsidP="00F23FD6">
      <w:pPr>
        <w:pStyle w:val="ListParagraph"/>
        <w:numPr>
          <w:ilvl w:val="0"/>
          <w:numId w:val="19"/>
        </w:numPr>
        <w:spacing w:before="60" w:after="60" w:line="240" w:lineRule="atLeast"/>
        <w:ind w:left="454" w:hanging="170"/>
        <w:contextualSpacing w:val="0"/>
        <w:rPr>
          <w:rFonts w:eastAsia="Arial" w:cstheme="minorHAnsi"/>
          <w:color w:val="000000" w:themeColor="text1"/>
          <w:szCs w:val="20"/>
        </w:rPr>
      </w:pPr>
      <w:r w:rsidRPr="00A16CD4">
        <w:rPr>
          <w:rFonts w:eastAsia="Arial" w:cstheme="minorHAnsi"/>
          <w:color w:val="000000" w:themeColor="text1"/>
          <w:szCs w:val="20"/>
        </w:rPr>
        <w:t>Implications of the project for fire risk</w:t>
      </w:r>
      <w:r>
        <w:rPr>
          <w:rFonts w:eastAsia="Arial" w:cstheme="minorHAnsi"/>
          <w:color w:val="000000" w:themeColor="text1"/>
          <w:szCs w:val="20"/>
        </w:rPr>
        <w:t xml:space="preserve"> management</w:t>
      </w:r>
      <w:r w:rsidRPr="00A16CD4">
        <w:rPr>
          <w:rFonts w:eastAsia="Arial" w:cstheme="minorHAnsi"/>
          <w:color w:val="000000" w:themeColor="text1"/>
          <w:szCs w:val="20"/>
        </w:rPr>
        <w:t xml:space="preserve">, </w:t>
      </w:r>
      <w:r w:rsidRPr="00682092">
        <w:rPr>
          <w:rFonts w:eastAsia="Arial" w:cstheme="minorHAnsi"/>
          <w:color w:val="000000" w:themeColor="text1"/>
          <w:szCs w:val="20"/>
        </w:rPr>
        <w:t>including</w:t>
      </w:r>
      <w:r w:rsidRPr="00A16CD4">
        <w:rPr>
          <w:rFonts w:eastAsia="Arial" w:cstheme="minorHAnsi"/>
          <w:color w:val="000000" w:themeColor="text1"/>
          <w:szCs w:val="20"/>
        </w:rPr>
        <w:t xml:space="preserve"> bushfire risk, that may result from any changes to fire management activities and/or </w:t>
      </w:r>
      <w:r w:rsidRPr="00A16CD4">
        <w:rPr>
          <w:rFonts w:ascii="Arial" w:eastAsia="Arial" w:hAnsi="Arial" w:cs="Arial"/>
          <w:color w:val="000000" w:themeColor="text1"/>
          <w:szCs w:val="20"/>
        </w:rPr>
        <w:t>bushfire suppression activities</w:t>
      </w:r>
      <w:r>
        <w:rPr>
          <w:rFonts w:ascii="Arial" w:eastAsia="Arial" w:hAnsi="Arial" w:cs="Arial"/>
          <w:color w:val="000000" w:themeColor="text1"/>
          <w:szCs w:val="20"/>
        </w:rPr>
        <w:t>, and fire ignition risks arising from the project</w:t>
      </w:r>
      <w:r w:rsidRPr="00A16CD4">
        <w:rPr>
          <w:rFonts w:ascii="Arial" w:eastAsia="Arial" w:hAnsi="Arial" w:cs="Arial"/>
          <w:color w:val="000000" w:themeColor="text1"/>
          <w:szCs w:val="20"/>
        </w:rPr>
        <w:t xml:space="preserve">. </w:t>
      </w:r>
    </w:p>
    <w:p w14:paraId="24A508D2" w14:textId="77777777" w:rsidR="00054A29" w:rsidRPr="00A16CD4" w:rsidRDefault="00054A29" w:rsidP="00866AF8">
      <w:pPr>
        <w:pStyle w:val="ListParagraph"/>
        <w:numPr>
          <w:ilvl w:val="0"/>
          <w:numId w:val="18"/>
        </w:numPr>
        <w:spacing w:before="60" w:after="200" w:line="240" w:lineRule="atLeast"/>
        <w:ind w:left="454" w:hanging="170"/>
        <w:contextualSpacing w:val="0"/>
        <w:rPr>
          <w:rFonts w:eastAsia="Arial"/>
          <w:color w:val="000000" w:themeColor="text1"/>
        </w:rPr>
      </w:pPr>
      <w:r w:rsidRPr="34C813A3">
        <w:rPr>
          <w:rFonts w:ascii="Arial" w:eastAsia="Arial" w:hAnsi="Arial" w:cs="Arial"/>
          <w:color w:val="000000" w:themeColor="text1"/>
        </w:rPr>
        <w:t xml:space="preserve">Implications of development within areas of bushfire risk, with the bushfire risk assessment to </w:t>
      </w:r>
      <w:proofErr w:type="gramStart"/>
      <w:r w:rsidRPr="34C813A3">
        <w:rPr>
          <w:rFonts w:ascii="Arial" w:eastAsia="Arial" w:hAnsi="Arial" w:cs="Arial"/>
          <w:color w:val="000000" w:themeColor="text1"/>
        </w:rPr>
        <w:t>take into account</w:t>
      </w:r>
      <w:proofErr w:type="gramEnd"/>
      <w:r w:rsidRPr="34C813A3">
        <w:rPr>
          <w:rFonts w:ascii="Arial" w:eastAsia="Arial" w:hAnsi="Arial" w:cs="Arial"/>
          <w:color w:val="000000" w:themeColor="text1"/>
        </w:rPr>
        <w:t xml:space="preserve"> the threat level, relevant Victoria Planning Provisions and requirements of the CFA and other emergency response services. </w:t>
      </w:r>
    </w:p>
    <w:p w14:paraId="21B92256" w14:textId="77777777" w:rsidR="00054A29" w:rsidRPr="00592737" w:rsidRDefault="00054A29" w:rsidP="00C20CA8">
      <w:pPr>
        <w:pStyle w:val="Heading4"/>
        <w:numPr>
          <w:ilvl w:val="0"/>
          <w:numId w:val="0"/>
        </w:numPr>
        <w:spacing w:before="120" w:line="240" w:lineRule="atLeast"/>
      </w:pPr>
      <w:r w:rsidRPr="00592737">
        <w:t xml:space="preserve">Surface water and Groundwater </w:t>
      </w:r>
    </w:p>
    <w:p w14:paraId="5667047F" w14:textId="77777777" w:rsidR="00054A29" w:rsidRPr="00F85670" w:rsidRDefault="00054A29" w:rsidP="003163F9">
      <w:pPr>
        <w:pStyle w:val="ListBullet"/>
        <w:numPr>
          <w:ilvl w:val="0"/>
          <w:numId w:val="1"/>
        </w:numPr>
        <w:spacing w:before="60" w:after="60" w:line="240" w:lineRule="atLeast"/>
        <w:ind w:left="454" w:hanging="170"/>
        <w:contextualSpacing w:val="0"/>
        <w:rPr>
          <w:rFonts w:ascii="Arial" w:eastAsia="Arial" w:hAnsi="Arial" w:cs="Arial"/>
          <w:color w:val="000000" w:themeColor="text1"/>
        </w:rPr>
      </w:pPr>
      <w:r>
        <w:t>Notwithstanding the implementation of standard erosion and sediment control measures, the p</w:t>
      </w:r>
      <w:r w:rsidRPr="00BD7F0F">
        <w:t xml:space="preserve">otential for </w:t>
      </w:r>
      <w:r w:rsidRPr="005121A9">
        <w:t xml:space="preserve">adverse effects on </w:t>
      </w:r>
      <w:r>
        <w:t xml:space="preserve">nearby and downstream </w:t>
      </w:r>
      <w:r w:rsidRPr="005121A9">
        <w:t>waterways, floodplains and wetland systems (including permanent and ephemeral waterways and Ramsar listed wetlands</w:t>
      </w:r>
      <w:r>
        <w:t>, such as the Gippsland Lakes and Corner Inlet Ramsar sites</w:t>
      </w:r>
      <w:r w:rsidRPr="005121A9">
        <w:t>)</w:t>
      </w:r>
      <w:r>
        <w:t xml:space="preserve"> </w:t>
      </w:r>
      <w:r w:rsidRPr="00F85670">
        <w:rPr>
          <w:rFonts w:ascii="Arial" w:eastAsia="Arial" w:hAnsi="Arial" w:cs="Arial"/>
          <w:color w:val="000000" w:themeColor="text1"/>
        </w:rPr>
        <w:t>due to changed flow regimes, floodplain storage, stormwater/ wastewater discharges, run-off rates, water quality changes, or other waterway conditions, including in the context of climate change projections.</w:t>
      </w:r>
    </w:p>
    <w:p w14:paraId="49247260" w14:textId="77777777" w:rsidR="00054A29" w:rsidRPr="00703A96" w:rsidRDefault="00054A29" w:rsidP="003163F9">
      <w:pPr>
        <w:pStyle w:val="ListParagraph"/>
        <w:numPr>
          <w:ilvl w:val="0"/>
          <w:numId w:val="1"/>
        </w:numPr>
        <w:spacing w:before="60" w:after="60" w:line="240" w:lineRule="atLeast"/>
        <w:ind w:left="454" w:hanging="170"/>
        <w:contextualSpacing w:val="0"/>
        <w:rPr>
          <w:rFonts w:ascii="Arial" w:hAnsi="Arial"/>
        </w:rPr>
      </w:pPr>
      <w:r w:rsidRPr="00703A96">
        <w:rPr>
          <w:rFonts w:ascii="Arial" w:eastAsia="Arial" w:hAnsi="Arial" w:cs="Arial"/>
          <w:color w:val="000000" w:themeColor="text1"/>
        </w:rPr>
        <w:t>Potential effects to environmental values through spills and uncontrolled release of hazardous materials.</w:t>
      </w:r>
    </w:p>
    <w:p w14:paraId="1644987B" w14:textId="77777777" w:rsidR="00054A29" w:rsidRDefault="00054A29" w:rsidP="00866AF8">
      <w:pPr>
        <w:pStyle w:val="ListBullet"/>
        <w:tabs>
          <w:tab w:val="clear" w:pos="360"/>
          <w:tab w:val="num" w:pos="709"/>
        </w:tabs>
        <w:spacing w:before="60" w:after="200" w:line="240" w:lineRule="atLeast"/>
        <w:ind w:left="454" w:hanging="170"/>
        <w:contextualSpacing w:val="0"/>
      </w:pPr>
      <w:r w:rsidRPr="34C813A3">
        <w:t>Potential for adverse effects on the functions, values and environmental values of groundwater due to the project’s activities, including water extraction/dewatering, intersection and impeding flows.</w:t>
      </w:r>
    </w:p>
    <w:p w14:paraId="1E16F655" w14:textId="77777777" w:rsidR="00054A29" w:rsidRPr="00BD7F0F" w:rsidRDefault="00054A29" w:rsidP="00C20CA8">
      <w:pPr>
        <w:pStyle w:val="Heading4"/>
        <w:numPr>
          <w:ilvl w:val="0"/>
          <w:numId w:val="0"/>
        </w:numPr>
        <w:spacing w:before="120" w:line="240" w:lineRule="atLeast"/>
      </w:pPr>
      <w:r>
        <w:t>Contaminated land</w:t>
      </w:r>
    </w:p>
    <w:p w14:paraId="71F4EEA5" w14:textId="77777777" w:rsidR="00054A29" w:rsidRPr="00BD7F0F" w:rsidRDefault="00054A29" w:rsidP="003163F9">
      <w:pPr>
        <w:pStyle w:val="ListBullet"/>
        <w:tabs>
          <w:tab w:val="clear" w:pos="360"/>
          <w:tab w:val="num" w:pos="709"/>
        </w:tabs>
        <w:spacing w:before="60" w:after="60" w:line="240" w:lineRule="atLeast"/>
        <w:ind w:left="454" w:hanging="170"/>
        <w:contextualSpacing w:val="0"/>
      </w:pPr>
      <w:r w:rsidRPr="34C813A3">
        <w:t xml:space="preserve">Potential for disturbance of contaminated, saline, dispersive or acid </w:t>
      </w:r>
      <w:proofErr w:type="spellStart"/>
      <w:r w:rsidRPr="34C813A3">
        <w:t>sulfate</w:t>
      </w:r>
      <w:proofErr w:type="spellEnd"/>
      <w:r w:rsidRPr="34C813A3">
        <w:t xml:space="preserve"> soils, particularly the coastal development areas within proximity to soils classified as having ‘high probability/ low confidence’ for acid </w:t>
      </w:r>
      <w:proofErr w:type="spellStart"/>
      <w:r w:rsidRPr="34C813A3">
        <w:t>sulfate</w:t>
      </w:r>
      <w:proofErr w:type="spellEnd"/>
      <w:r w:rsidRPr="34C813A3">
        <w:t xml:space="preserve"> soils. </w:t>
      </w:r>
    </w:p>
    <w:p w14:paraId="5C7432FD" w14:textId="77777777" w:rsidR="00054A29" w:rsidRDefault="00054A29" w:rsidP="00866AF8">
      <w:pPr>
        <w:pStyle w:val="ListBullet"/>
        <w:numPr>
          <w:ilvl w:val="0"/>
          <w:numId w:val="1"/>
        </w:numPr>
        <w:spacing w:before="60" w:after="200" w:line="240" w:lineRule="atLeast"/>
        <w:ind w:left="454" w:hanging="170"/>
        <w:contextualSpacing w:val="0"/>
      </w:pPr>
      <w:r w:rsidRPr="00BD7F0F">
        <w:t>Potential for erosion resulting from construction and operation due to vegetation loss or other factors.</w:t>
      </w:r>
    </w:p>
    <w:p w14:paraId="37AB42A4" w14:textId="77777777" w:rsidR="00054A29" w:rsidRDefault="00054A29" w:rsidP="00C20CA8">
      <w:pPr>
        <w:pStyle w:val="Heading4"/>
        <w:numPr>
          <w:ilvl w:val="0"/>
          <w:numId w:val="0"/>
        </w:numPr>
        <w:spacing w:before="120" w:line="240" w:lineRule="atLeast"/>
      </w:pPr>
      <w:r>
        <w:t xml:space="preserve">Historic </w:t>
      </w:r>
      <w:r w:rsidRPr="00EC51A8">
        <w:t>Heritage</w:t>
      </w:r>
      <w:r>
        <w:t xml:space="preserve"> </w:t>
      </w:r>
    </w:p>
    <w:p w14:paraId="402865EB" w14:textId="11CB64D2" w:rsidR="00054A29" w:rsidRPr="00F57F61" w:rsidRDefault="00054A29" w:rsidP="003163F9">
      <w:pPr>
        <w:pStyle w:val="ListBullet"/>
        <w:numPr>
          <w:ilvl w:val="0"/>
          <w:numId w:val="1"/>
        </w:numPr>
        <w:spacing w:before="60" w:after="60" w:line="240" w:lineRule="atLeast"/>
        <w:ind w:left="454" w:hanging="170"/>
        <w:contextualSpacing w:val="0"/>
      </w:pPr>
      <w:r w:rsidRPr="00F57F61">
        <w:t xml:space="preserve">Identification and documentation of any known and previously unidentified places, objects and sites of historic heritage significance within the project area and its vicinity in accordance with the </w:t>
      </w:r>
      <w:r w:rsidRPr="00F57F61">
        <w:rPr>
          <w:i/>
          <w:iCs/>
        </w:rPr>
        <w:t>Heritage Act 2017</w:t>
      </w:r>
      <w:r w:rsidRPr="00F57F61">
        <w:t xml:space="preserve"> and Heritage Victoria’s </w:t>
      </w:r>
      <w:r w:rsidRPr="00F57F61">
        <w:rPr>
          <w:i/>
        </w:rPr>
        <w:t>Guidelines for Conducting Archaeological Surveys (2024)</w:t>
      </w:r>
      <w:r w:rsidR="0071467E">
        <w:rPr>
          <w:i/>
        </w:rPr>
        <w:t xml:space="preserve">, </w:t>
      </w:r>
      <w:r w:rsidR="0071467E" w:rsidRPr="000A3255">
        <w:rPr>
          <w:i/>
          <w:iCs/>
        </w:rPr>
        <w:t xml:space="preserve">Guidelines for Investigating Historical Archaeological Artefacts and Sites </w:t>
      </w:r>
      <w:r w:rsidR="0071467E" w:rsidRPr="000A3255">
        <w:t xml:space="preserve">(Heritage Victoria, 2015) </w:t>
      </w:r>
      <w:r w:rsidRPr="00F57F61">
        <w:t>or updates.</w:t>
      </w:r>
    </w:p>
    <w:p w14:paraId="68DAC821" w14:textId="24DDE0D6" w:rsidR="00054A29" w:rsidRPr="000A3255" w:rsidRDefault="00054A29" w:rsidP="003163F9">
      <w:pPr>
        <w:pStyle w:val="ListBullet"/>
        <w:numPr>
          <w:ilvl w:val="0"/>
          <w:numId w:val="1"/>
        </w:numPr>
        <w:spacing w:before="60" w:after="60" w:line="240" w:lineRule="atLeast"/>
        <w:ind w:left="454" w:hanging="170"/>
        <w:contextualSpacing w:val="0"/>
      </w:pPr>
      <w:r w:rsidRPr="000A3255">
        <w:t>Potential direct and indirect effects of the project on sites and places of historical cultural heritage significance.</w:t>
      </w:r>
    </w:p>
    <w:p w14:paraId="2C3C7913" w14:textId="77777777" w:rsidR="00054A29" w:rsidRPr="000A3255" w:rsidRDefault="00054A29" w:rsidP="00866AF8">
      <w:pPr>
        <w:pStyle w:val="ListBullet"/>
        <w:numPr>
          <w:ilvl w:val="0"/>
          <w:numId w:val="1"/>
        </w:numPr>
        <w:spacing w:before="60" w:after="200" w:line="240" w:lineRule="atLeast"/>
        <w:ind w:left="454" w:hanging="170"/>
        <w:contextualSpacing w:val="0"/>
      </w:pPr>
      <w:r w:rsidRPr="000A3255">
        <w:t xml:space="preserve">Management of historic heritage investigation/excavation during construction and operation through an unexpected find protocol, consistent with the </w:t>
      </w:r>
      <w:r w:rsidRPr="003E6CBC">
        <w:rPr>
          <w:i/>
        </w:rPr>
        <w:t>Heritage Act 2017</w:t>
      </w:r>
      <w:r w:rsidRPr="000A3255">
        <w:t xml:space="preserve"> and relevant protocols.</w:t>
      </w:r>
    </w:p>
    <w:p w14:paraId="693BF6AC" w14:textId="77777777" w:rsidR="00054A29" w:rsidRDefault="00054A29" w:rsidP="00C20CA8">
      <w:pPr>
        <w:pStyle w:val="Heading4"/>
        <w:numPr>
          <w:ilvl w:val="0"/>
          <w:numId w:val="0"/>
        </w:numPr>
        <w:spacing w:before="120" w:line="240" w:lineRule="atLeast"/>
      </w:pPr>
      <w:r>
        <w:t>Roads and transport</w:t>
      </w:r>
    </w:p>
    <w:p w14:paraId="3C730CEF" w14:textId="77777777" w:rsidR="00054A29" w:rsidRPr="00AE5B2C" w:rsidRDefault="00054A29" w:rsidP="003163F9">
      <w:pPr>
        <w:pStyle w:val="ListBullet"/>
        <w:spacing w:before="60" w:after="60" w:line="240" w:lineRule="atLeast"/>
        <w:ind w:left="454" w:hanging="170"/>
        <w:contextualSpacing w:val="0"/>
      </w:pPr>
      <w:r w:rsidRPr="34C813A3">
        <w:t>Managing traffic disruptions for residents, businesses and travellers during the construction of the project.</w:t>
      </w:r>
    </w:p>
    <w:p w14:paraId="24C40E9C" w14:textId="77777777" w:rsidR="00054A29" w:rsidRPr="00AE5B2C" w:rsidRDefault="00054A29" w:rsidP="003163F9">
      <w:pPr>
        <w:pStyle w:val="ListBullet"/>
        <w:numPr>
          <w:ilvl w:val="0"/>
          <w:numId w:val="1"/>
        </w:numPr>
        <w:tabs>
          <w:tab w:val="num" w:pos="360"/>
        </w:tabs>
        <w:spacing w:before="60" w:after="60" w:line="240" w:lineRule="atLeast"/>
        <w:ind w:left="454" w:hanging="170"/>
        <w:contextualSpacing w:val="0"/>
      </w:pPr>
      <w:r w:rsidRPr="00AE5B2C">
        <w:t>Potential damage to local and regional road surfaces along transport routes and increased risk to road safety on transport routes.</w:t>
      </w:r>
    </w:p>
    <w:p w14:paraId="10712BB9" w14:textId="77777777" w:rsidR="00054A29" w:rsidRPr="00AE5B2C" w:rsidRDefault="00054A29" w:rsidP="003163F9">
      <w:pPr>
        <w:pStyle w:val="ListBullet"/>
        <w:numPr>
          <w:ilvl w:val="0"/>
          <w:numId w:val="1"/>
        </w:numPr>
        <w:tabs>
          <w:tab w:val="num" w:pos="360"/>
        </w:tabs>
        <w:spacing w:before="60" w:after="60" w:line="240" w:lineRule="atLeast"/>
        <w:ind w:left="454" w:hanging="170"/>
        <w:contextualSpacing w:val="0"/>
      </w:pPr>
      <w:r w:rsidRPr="00AE5B2C">
        <w:t>Evaluation of proposed traffic management and safety principles to address changed traffic conditions during construction of the project.</w:t>
      </w:r>
    </w:p>
    <w:p w14:paraId="60A722C2" w14:textId="77777777" w:rsidR="00054A29" w:rsidRPr="00AE5B2C" w:rsidRDefault="00054A29" w:rsidP="00866AF8">
      <w:pPr>
        <w:pStyle w:val="ListBullet"/>
        <w:numPr>
          <w:ilvl w:val="0"/>
          <w:numId w:val="1"/>
        </w:numPr>
        <w:tabs>
          <w:tab w:val="num" w:pos="360"/>
        </w:tabs>
        <w:spacing w:before="60" w:after="200" w:line="240" w:lineRule="atLeast"/>
        <w:ind w:left="454" w:hanging="170"/>
        <w:contextualSpacing w:val="0"/>
      </w:pPr>
      <w:r w:rsidRPr="00AE5B2C">
        <w:t xml:space="preserve">Outline dilapidation assessment and road maintenance/rectification regime to address adverse impacts from project construction. </w:t>
      </w:r>
    </w:p>
    <w:p w14:paraId="5BE55299" w14:textId="77777777" w:rsidR="00054A29" w:rsidRPr="00586192" w:rsidRDefault="00054A29" w:rsidP="00C20CA8">
      <w:pPr>
        <w:pStyle w:val="Heading4"/>
        <w:numPr>
          <w:ilvl w:val="0"/>
          <w:numId w:val="0"/>
        </w:numPr>
        <w:spacing w:before="120" w:line="240" w:lineRule="atLeast"/>
      </w:pPr>
      <w:r w:rsidRPr="00586192">
        <w:t>Aviation</w:t>
      </w:r>
    </w:p>
    <w:p w14:paraId="079EAC79" w14:textId="77777777" w:rsidR="00054A29" w:rsidRPr="003A4690" w:rsidRDefault="00054A29" w:rsidP="00866AF8">
      <w:pPr>
        <w:pStyle w:val="ListBullet"/>
        <w:tabs>
          <w:tab w:val="clear" w:pos="360"/>
          <w:tab w:val="num" w:pos="709"/>
        </w:tabs>
        <w:spacing w:before="60" w:after="200" w:line="240" w:lineRule="atLeast"/>
        <w:ind w:left="454" w:hanging="170"/>
        <w:contextualSpacing w:val="0"/>
      </w:pPr>
      <w:r w:rsidRPr="34C813A3">
        <w:t xml:space="preserve">Potential adverse effects on aerial safety, especially with respect to use of aircraft for farming work and </w:t>
      </w:r>
      <w:proofErr w:type="gramStart"/>
      <w:r w:rsidRPr="34C813A3">
        <w:t>fire-fighting</w:t>
      </w:r>
      <w:proofErr w:type="gramEnd"/>
      <w:r w:rsidRPr="34C813A3">
        <w:t>.</w:t>
      </w:r>
    </w:p>
    <w:p w14:paraId="7F90C932" w14:textId="77777777" w:rsidR="00054A29" w:rsidRDefault="00054A29" w:rsidP="00E519EE">
      <w:pPr>
        <w:pStyle w:val="Heading4"/>
        <w:pageBreakBefore/>
        <w:numPr>
          <w:ilvl w:val="0"/>
          <w:numId w:val="0"/>
        </w:numPr>
        <w:spacing w:before="120" w:line="240" w:lineRule="atLeast"/>
      </w:pPr>
      <w:r>
        <w:lastRenderedPageBreak/>
        <w:t xml:space="preserve">Community amenity </w:t>
      </w:r>
      <w:r w:rsidRPr="00734FC8">
        <w:t>and human health</w:t>
      </w:r>
    </w:p>
    <w:p w14:paraId="70838C0E" w14:textId="77777777" w:rsidR="00054A29" w:rsidRPr="00242E8E" w:rsidRDefault="00054A29" w:rsidP="003163F9">
      <w:pPr>
        <w:pStyle w:val="ListBullet"/>
        <w:numPr>
          <w:ilvl w:val="0"/>
          <w:numId w:val="1"/>
        </w:numPr>
        <w:spacing w:before="60" w:after="60" w:line="240" w:lineRule="atLeast"/>
        <w:ind w:left="454" w:hanging="170"/>
        <w:contextualSpacing w:val="0"/>
      </w:pPr>
      <w:r w:rsidRPr="00242E8E">
        <w:t xml:space="preserve">Potential for adverse effects to local air quality </w:t>
      </w:r>
      <w:r>
        <w:t xml:space="preserve">on amenity </w:t>
      </w:r>
      <w:r w:rsidRPr="00242E8E">
        <w:t>and at sensitive receptors and on other sensitive land uses during construction of the project.</w:t>
      </w:r>
    </w:p>
    <w:p w14:paraId="01A0EFE6" w14:textId="77777777" w:rsidR="00054A29" w:rsidRDefault="00054A29" w:rsidP="003163F9">
      <w:pPr>
        <w:pStyle w:val="ListBullet"/>
        <w:numPr>
          <w:ilvl w:val="0"/>
          <w:numId w:val="1"/>
        </w:numPr>
        <w:spacing w:before="60" w:after="60" w:line="240" w:lineRule="atLeast"/>
        <w:ind w:left="454" w:hanging="170"/>
        <w:contextualSpacing w:val="0"/>
      </w:pPr>
      <w:r w:rsidRPr="00242E8E">
        <w:t>Potential for adverse effects resulting from project-related noise or vibration on amenity and at sensitive receptors (residential, farming, commercial and open space areas) during construction and operation, includ</w:t>
      </w:r>
      <w:r>
        <w:t xml:space="preserve">ing </w:t>
      </w:r>
      <w:r w:rsidRPr="00242E8E">
        <w:t>addressing EPA Victoria’s publication</w:t>
      </w:r>
      <w:r>
        <w:t xml:space="preserve">s 1834.1: Civil construction, building and demolition guide and </w:t>
      </w:r>
      <w:r w:rsidRPr="00242E8E">
        <w:t>1826: Noise limit and assessment protocol for the control of noise from commercial, industrial and trade premises and entertainment venues.</w:t>
      </w:r>
    </w:p>
    <w:p w14:paraId="161FF2F2" w14:textId="77777777" w:rsidR="00054A29" w:rsidRPr="00242E8E" w:rsidRDefault="00054A29" w:rsidP="00866AF8">
      <w:pPr>
        <w:pStyle w:val="ListBullet"/>
        <w:tabs>
          <w:tab w:val="clear" w:pos="360"/>
        </w:tabs>
        <w:spacing w:before="60" w:after="200" w:line="240" w:lineRule="atLeast"/>
        <w:ind w:left="454" w:hanging="170"/>
        <w:contextualSpacing w:val="0"/>
      </w:pPr>
      <w:r w:rsidRPr="34C813A3">
        <w:t>Potential effects resulting from the generation, storage, treatment, transport and disposal of solid and liquid wastes, including soil, from project construction and operation.</w:t>
      </w:r>
    </w:p>
    <w:p w14:paraId="42C1BCD7" w14:textId="77777777" w:rsidR="00054A29" w:rsidRPr="00242E8E" w:rsidRDefault="00054A29" w:rsidP="00C20CA8">
      <w:pPr>
        <w:pStyle w:val="Heading4"/>
        <w:numPr>
          <w:ilvl w:val="0"/>
          <w:numId w:val="0"/>
        </w:numPr>
        <w:spacing w:before="120" w:line="240" w:lineRule="atLeast"/>
      </w:pPr>
      <w:r w:rsidRPr="00242E8E">
        <w:t xml:space="preserve">Electromagnetic </w:t>
      </w:r>
      <w:r>
        <w:t xml:space="preserve">interference and electromagnetic </w:t>
      </w:r>
      <w:r w:rsidRPr="00242E8E">
        <w:t>fields</w:t>
      </w:r>
    </w:p>
    <w:p w14:paraId="1D764FEF" w14:textId="52AE2F9E" w:rsidR="00054A29" w:rsidRPr="00242E8E" w:rsidRDefault="00054A29" w:rsidP="003163F9">
      <w:pPr>
        <w:pStyle w:val="ListBullet"/>
        <w:numPr>
          <w:ilvl w:val="0"/>
          <w:numId w:val="1"/>
        </w:numPr>
        <w:spacing w:before="60" w:after="60" w:line="240" w:lineRule="atLeast"/>
        <w:ind w:left="454" w:hanging="170"/>
        <w:contextualSpacing w:val="0"/>
      </w:pPr>
      <w:r w:rsidRPr="00242E8E">
        <w:t>Risks to human health</w:t>
      </w:r>
      <w:r w:rsidR="00A54060">
        <w:t xml:space="preserve"> and animal life</w:t>
      </w:r>
      <w:r w:rsidRPr="00242E8E">
        <w:t xml:space="preserve">, </w:t>
      </w:r>
      <w:r>
        <w:t>associated with potential exposure to</w:t>
      </w:r>
      <w:r w:rsidRPr="00242E8E">
        <w:t xml:space="preserve"> electromagnetic or other radiation emissions from project construction or operations.</w:t>
      </w:r>
    </w:p>
    <w:p w14:paraId="5EE556C5" w14:textId="77777777" w:rsidR="00054A29" w:rsidRPr="00242E8E" w:rsidRDefault="00054A29" w:rsidP="00866AF8">
      <w:pPr>
        <w:pStyle w:val="ListBullet"/>
        <w:numPr>
          <w:ilvl w:val="0"/>
          <w:numId w:val="1"/>
        </w:numPr>
        <w:spacing w:before="60" w:after="200" w:line="240" w:lineRule="atLeast"/>
        <w:ind w:left="454" w:hanging="170"/>
        <w:contextualSpacing w:val="0"/>
      </w:pPr>
      <w:r w:rsidRPr="00242E8E">
        <w:t>Potential electromagnetic interference with communication or infrastructure systems.</w:t>
      </w:r>
    </w:p>
    <w:p w14:paraId="1F3EA054" w14:textId="77777777" w:rsidR="00054A29" w:rsidRDefault="00054A29" w:rsidP="00054A29">
      <w:pPr>
        <w:spacing w:before="0" w:after="160" w:line="259" w:lineRule="auto"/>
        <w:rPr>
          <w:rFonts w:asciiTheme="majorHAnsi" w:eastAsiaTheme="majorEastAsia" w:hAnsiTheme="majorHAnsi" w:cstheme="majorBidi"/>
          <w:b/>
          <w:color w:val="53565A" w:themeColor="accent6"/>
          <w:sz w:val="28"/>
          <w:szCs w:val="32"/>
        </w:rPr>
      </w:pPr>
      <w:r>
        <w:br w:type="page"/>
      </w:r>
    </w:p>
    <w:p w14:paraId="40998B69" w14:textId="77777777" w:rsidR="00054A29" w:rsidRDefault="00054A29" w:rsidP="00054A29">
      <w:pPr>
        <w:pStyle w:val="Heading1"/>
        <w:numPr>
          <w:ilvl w:val="0"/>
          <w:numId w:val="0"/>
        </w:numPr>
        <w:spacing w:before="120" w:line="276" w:lineRule="auto"/>
      </w:pPr>
      <w:bookmarkStart w:id="126" w:name="_Toc192577392"/>
      <w:r>
        <w:lastRenderedPageBreak/>
        <w:t>Appendix A – Procedures and Requirements for this EES</w:t>
      </w:r>
      <w:bookmarkEnd w:id="126"/>
    </w:p>
    <w:p w14:paraId="5D860D44" w14:textId="77777777" w:rsidR="00054A29" w:rsidRPr="00E6499B" w:rsidRDefault="00054A29" w:rsidP="00C20CA8">
      <w:pPr>
        <w:spacing w:before="120" w:line="240" w:lineRule="atLeast"/>
        <w:jc w:val="both"/>
        <w:rPr>
          <w:rFonts w:ascii="Arial" w:hAnsi="Arial"/>
          <w:b/>
          <w:i/>
        </w:rPr>
      </w:pPr>
      <w:r w:rsidRPr="004020B1">
        <w:rPr>
          <w:rFonts w:ascii="Arial" w:hAnsi="Arial"/>
          <w:b/>
        </w:rPr>
        <w:t xml:space="preserve">Procedures and requirements under section </w:t>
      </w:r>
      <w:r>
        <w:rPr>
          <w:rFonts w:ascii="Arial" w:hAnsi="Arial"/>
          <w:b/>
        </w:rPr>
        <w:t>3</w:t>
      </w:r>
      <w:r w:rsidRPr="004020B1">
        <w:rPr>
          <w:rFonts w:ascii="Arial" w:hAnsi="Arial"/>
          <w:b/>
        </w:rPr>
        <w:t>(</w:t>
      </w:r>
      <w:r>
        <w:rPr>
          <w:rFonts w:ascii="Arial" w:hAnsi="Arial"/>
          <w:b/>
        </w:rPr>
        <w:t>3</w:t>
      </w:r>
      <w:r w:rsidRPr="004020B1">
        <w:rPr>
          <w:rFonts w:ascii="Arial" w:hAnsi="Arial"/>
          <w:b/>
        </w:rPr>
        <w:t xml:space="preserve">) of the </w:t>
      </w:r>
      <w:r w:rsidRPr="00E6499B">
        <w:rPr>
          <w:rFonts w:ascii="Arial" w:hAnsi="Arial"/>
          <w:b/>
          <w:i/>
        </w:rPr>
        <w:t>Environment Effects Act 1978</w:t>
      </w:r>
    </w:p>
    <w:p w14:paraId="7AB7C689" w14:textId="77777777" w:rsidR="00054A29" w:rsidRPr="004020B1" w:rsidRDefault="00054A29" w:rsidP="00866AF8">
      <w:pPr>
        <w:pStyle w:val="BodyText12ptBefore"/>
        <w:spacing w:before="0" w:after="200"/>
      </w:pPr>
      <w:r w:rsidRPr="004020B1">
        <w:t xml:space="preserve">The </w:t>
      </w:r>
      <w:r>
        <w:t xml:space="preserve">following </w:t>
      </w:r>
      <w:r w:rsidRPr="004020B1">
        <w:t xml:space="preserve">procedures and requirements </w:t>
      </w:r>
      <w:r>
        <w:t xml:space="preserve">are to </w:t>
      </w:r>
      <w:r w:rsidRPr="004020B1">
        <w:t xml:space="preserve">apply to the </w:t>
      </w:r>
      <w:r>
        <w:t>environment</w:t>
      </w:r>
      <w:r w:rsidRPr="00E6499B">
        <w:t xml:space="preserve"> effects </w:t>
      </w:r>
      <w:r>
        <w:t xml:space="preserve">statement (EES) for the proposed public works. </w:t>
      </w:r>
    </w:p>
    <w:p w14:paraId="774877FE" w14:textId="77777777" w:rsidR="00054A29" w:rsidRDefault="00054A29" w:rsidP="00F23FD6">
      <w:pPr>
        <w:pStyle w:val="BodyText12ptBefore"/>
        <w:numPr>
          <w:ilvl w:val="0"/>
          <w:numId w:val="17"/>
        </w:numPr>
      </w:pPr>
      <w:r w:rsidRPr="34C813A3">
        <w:t>The EES is to document investigations of potential environmental effects of the public works, including the feasibility of associated avoidance, environmental mitigation and management measures, including:</w:t>
      </w:r>
    </w:p>
    <w:p w14:paraId="32303FCA" w14:textId="77777777" w:rsidR="00054A29" w:rsidRDefault="00054A29" w:rsidP="00F23FD6">
      <w:pPr>
        <w:pStyle w:val="BodyText12ptBefore"/>
        <w:numPr>
          <w:ilvl w:val="1"/>
          <w:numId w:val="17"/>
        </w:numPr>
        <w:spacing w:before="0" w:line="240" w:lineRule="auto"/>
      </w:pPr>
      <w:r w:rsidRPr="34C813A3">
        <w:t xml:space="preserve">A rationale for the proposed form of the Project and alternative corridors, site locations and other feasible options for the planning, construction and operation of the </w:t>
      </w:r>
      <w:proofErr w:type="gramStart"/>
      <w:r w:rsidRPr="34C813A3">
        <w:t>project;</w:t>
      </w:r>
      <w:proofErr w:type="gramEnd"/>
    </w:p>
    <w:p w14:paraId="000BED3F" w14:textId="77777777" w:rsidR="00054A29" w:rsidRDefault="00054A29" w:rsidP="00F23FD6">
      <w:pPr>
        <w:pStyle w:val="BodyText12ptBefore"/>
        <w:numPr>
          <w:ilvl w:val="1"/>
          <w:numId w:val="17"/>
        </w:numPr>
        <w:spacing w:before="0" w:line="240" w:lineRule="auto"/>
      </w:pPr>
      <w:r>
        <w:t xml:space="preserve">potential effects on biodiversity and ecological values including native vegetation, listed flora, fauna and communities through loss, degradation or fragmentation of habitat, collision with transmission lines, or other ecological </w:t>
      </w:r>
      <w:proofErr w:type="gramStart"/>
      <w:r>
        <w:t>effects;</w:t>
      </w:r>
      <w:proofErr w:type="gramEnd"/>
    </w:p>
    <w:p w14:paraId="64993A97" w14:textId="77777777" w:rsidR="00054A29" w:rsidRDefault="00054A29" w:rsidP="00F23FD6">
      <w:pPr>
        <w:pStyle w:val="BodyText12ptBefore"/>
        <w:numPr>
          <w:ilvl w:val="1"/>
          <w:numId w:val="17"/>
        </w:numPr>
        <w:spacing w:before="0" w:line="240" w:lineRule="auto"/>
      </w:pPr>
      <w:r>
        <w:t xml:space="preserve">potential effects on Aboriginal cultural heritage and historic heritage </w:t>
      </w:r>
      <w:proofErr w:type="gramStart"/>
      <w:r>
        <w:t>values;</w:t>
      </w:r>
      <w:proofErr w:type="gramEnd"/>
    </w:p>
    <w:p w14:paraId="65698F3E" w14:textId="77777777" w:rsidR="00054A29" w:rsidRDefault="00054A29" w:rsidP="00F23FD6">
      <w:pPr>
        <w:pStyle w:val="BodyText12ptBefore"/>
        <w:numPr>
          <w:ilvl w:val="1"/>
          <w:numId w:val="17"/>
        </w:numPr>
        <w:spacing w:before="0" w:line="240" w:lineRule="auto"/>
      </w:pPr>
      <w:r>
        <w:t xml:space="preserve">potential effects on landscape values and </w:t>
      </w:r>
      <w:proofErr w:type="gramStart"/>
      <w:r>
        <w:t>amenity;</w:t>
      </w:r>
      <w:proofErr w:type="gramEnd"/>
    </w:p>
    <w:p w14:paraId="1DA92394" w14:textId="77777777" w:rsidR="00054A29" w:rsidRDefault="00054A29" w:rsidP="00F23FD6">
      <w:pPr>
        <w:pStyle w:val="BodyText12ptBefore"/>
        <w:numPr>
          <w:ilvl w:val="1"/>
          <w:numId w:val="17"/>
        </w:numPr>
        <w:spacing w:before="0" w:line="240" w:lineRule="auto"/>
      </w:pPr>
      <w:r>
        <w:t>potential effects on surface water environments including waterways and wetlands; and</w:t>
      </w:r>
    </w:p>
    <w:p w14:paraId="7CC6A760" w14:textId="77777777" w:rsidR="00054A29" w:rsidRDefault="00054A29" w:rsidP="00F23FD6">
      <w:pPr>
        <w:pStyle w:val="BodyText12ptBefore"/>
        <w:numPr>
          <w:ilvl w:val="1"/>
          <w:numId w:val="17"/>
        </w:numPr>
        <w:spacing w:before="0" w:line="240" w:lineRule="auto"/>
      </w:pPr>
      <w:r w:rsidRPr="34C813A3">
        <w:t>potential effects on socio-economic values and land uses, including agriculture, forestry and local communities.</w:t>
      </w:r>
    </w:p>
    <w:p w14:paraId="6C0FFA12" w14:textId="77777777" w:rsidR="00054A29" w:rsidRDefault="00054A29" w:rsidP="00F23FD6">
      <w:pPr>
        <w:pStyle w:val="BodyText12ptBefore"/>
        <w:numPr>
          <w:ilvl w:val="0"/>
          <w:numId w:val="17"/>
        </w:numPr>
      </w:pPr>
      <w:r w:rsidRPr="34C813A3">
        <w:t>The matters to be investigated and documented in the EES will be set out more fully in scoping requirements. Draft scoping requirements will be exhibited for 15 business days, before final scoping requirements are issued by the Minister for Planning.</w:t>
      </w:r>
    </w:p>
    <w:p w14:paraId="3BF96978" w14:textId="77777777" w:rsidR="00054A29" w:rsidRDefault="00054A29" w:rsidP="00F23FD6">
      <w:pPr>
        <w:pStyle w:val="BodyText12ptBefore"/>
        <w:numPr>
          <w:ilvl w:val="0"/>
          <w:numId w:val="17"/>
        </w:numPr>
      </w:pPr>
      <w:proofErr w:type="spellStart"/>
      <w:r w:rsidRPr="34C813A3">
        <w:t>VicGrid</w:t>
      </w:r>
      <w:proofErr w:type="spellEnd"/>
      <w:r w:rsidRPr="34C813A3">
        <w:t xml:space="preserve"> is to prepare and submit to the Department of Transport and Planning (DTP) an adequate draft EES study program to inform the preparation of scoping requirements.</w:t>
      </w:r>
    </w:p>
    <w:p w14:paraId="6A4FEDD8" w14:textId="77777777" w:rsidR="00054A29" w:rsidRDefault="00054A29" w:rsidP="00F23FD6">
      <w:pPr>
        <w:pStyle w:val="BodyText12ptBefore"/>
        <w:numPr>
          <w:ilvl w:val="0"/>
          <w:numId w:val="17"/>
        </w:numPr>
      </w:pPr>
      <w:r>
        <w:t xml:space="preserve">The level of detail of investigation for the EES studies should be consistent with the approach set out in the scoping requirements and be adequate to inform an assessment of the significance and acceptability of potential environmental effects, in the context of the </w:t>
      </w:r>
      <w:r w:rsidRPr="00E6499B">
        <w:rPr>
          <w:i/>
        </w:rPr>
        <w:t>Ministerial Guidelines</w:t>
      </w:r>
      <w:r w:rsidRPr="003F6603">
        <w:rPr>
          <w:i/>
          <w:iCs/>
        </w:rPr>
        <w:t xml:space="preserve"> for the Assessment of Environmental Effects</w:t>
      </w:r>
      <w:r>
        <w:t>.</w:t>
      </w:r>
    </w:p>
    <w:p w14:paraId="17645BBA" w14:textId="77777777" w:rsidR="00054A29" w:rsidRDefault="00054A29" w:rsidP="00F23FD6">
      <w:pPr>
        <w:pStyle w:val="BodyText12ptBefore"/>
        <w:numPr>
          <w:ilvl w:val="0"/>
          <w:numId w:val="17"/>
        </w:numPr>
      </w:pPr>
      <w:r w:rsidRPr="34C813A3">
        <w:t xml:space="preserve">DTP will convene an inter-agency technical reference group (TRG) to advise DTP and </w:t>
      </w:r>
      <w:proofErr w:type="spellStart"/>
      <w:r w:rsidRPr="34C813A3">
        <w:t>VicGrid</w:t>
      </w:r>
      <w:proofErr w:type="spellEnd"/>
      <w:r w:rsidRPr="34C813A3">
        <w:t xml:space="preserve"> on the scoping requirements, the design and adequacy of the EES studies, and coordination with statutory approval processes.</w:t>
      </w:r>
    </w:p>
    <w:p w14:paraId="001FA366" w14:textId="77777777" w:rsidR="00054A29" w:rsidRDefault="00054A29" w:rsidP="00F23FD6">
      <w:pPr>
        <w:pStyle w:val="BodyText12ptBefore"/>
        <w:numPr>
          <w:ilvl w:val="0"/>
          <w:numId w:val="17"/>
        </w:numPr>
      </w:pPr>
      <w:proofErr w:type="spellStart"/>
      <w:r w:rsidRPr="34C813A3">
        <w:t>VicGrid</w:t>
      </w:r>
      <w:proofErr w:type="spellEnd"/>
      <w:r w:rsidRPr="34C813A3">
        <w:t xml:space="preserve"> is to prepare and submit to DTP its proposed EES consultation plan for engaging with the public and stakeholders during the preparation of the EES. Once completed to the satisfaction of DTP, the EES consultation plan is to be implemented by the proponent, having regard to advice from DTP and the TRG.</w:t>
      </w:r>
    </w:p>
    <w:p w14:paraId="58CC35B4" w14:textId="77777777" w:rsidR="00054A29" w:rsidRDefault="00054A29" w:rsidP="00F23FD6">
      <w:pPr>
        <w:pStyle w:val="BodyText12ptBefore"/>
        <w:numPr>
          <w:ilvl w:val="0"/>
          <w:numId w:val="17"/>
        </w:numPr>
      </w:pPr>
      <w:proofErr w:type="spellStart"/>
      <w:r w:rsidRPr="34C813A3">
        <w:t>VicGrid</w:t>
      </w:r>
      <w:proofErr w:type="spellEnd"/>
      <w:r w:rsidRPr="34C813A3">
        <w:t xml:space="preserve"> is to prepare and submit to DTP its proposed schedule for the completion of studies and preparation and exhibition of the EES, following preparation of the scoping requirements. This schedule will be finalised in consultation with DTP and is intended to facilitate the alignment of the proponent’s and DTP’s timeframes, including for TRG review of technical studies and main report.</w:t>
      </w:r>
    </w:p>
    <w:p w14:paraId="2D351655" w14:textId="77777777" w:rsidR="00054A29" w:rsidRDefault="00054A29" w:rsidP="00F23FD6">
      <w:pPr>
        <w:pStyle w:val="BodyText12ptBefore"/>
        <w:numPr>
          <w:ilvl w:val="0"/>
          <w:numId w:val="17"/>
        </w:numPr>
      </w:pPr>
      <w:proofErr w:type="spellStart"/>
      <w:r w:rsidRPr="34C813A3">
        <w:t>VicGrid</w:t>
      </w:r>
      <w:proofErr w:type="spellEnd"/>
      <w:r w:rsidRPr="34C813A3">
        <w:t xml:space="preserve"> is to apply appropriate peer review and quality management procedures to enable the completion of EES studies and documentation to a satisfactory standard.</w:t>
      </w:r>
    </w:p>
    <w:p w14:paraId="68A677DE" w14:textId="77777777" w:rsidR="00054A29" w:rsidRDefault="00054A29" w:rsidP="00F23FD6">
      <w:pPr>
        <w:pStyle w:val="BodyText12ptBefore"/>
        <w:numPr>
          <w:ilvl w:val="0"/>
          <w:numId w:val="17"/>
        </w:numPr>
      </w:pPr>
      <w:r w:rsidRPr="34C813A3">
        <w:t>The EES is to be exhibited for a period of 30 business days for public comment, unless the exhibition period spans the Christmas-New Year period, in which case 40 business days will apply.</w:t>
      </w:r>
    </w:p>
    <w:p w14:paraId="5BAADD6D" w14:textId="55517A4E" w:rsidR="00C97AB2" w:rsidRPr="00C97AB2" w:rsidRDefault="00054A29" w:rsidP="00F23FD6">
      <w:pPr>
        <w:pStyle w:val="BodyText12ptBefore"/>
        <w:numPr>
          <w:ilvl w:val="0"/>
          <w:numId w:val="17"/>
        </w:numPr>
      </w:pPr>
      <w:r w:rsidRPr="34C813A3">
        <w:t xml:space="preserve">An inquiry will be appointed pursuant to section 9(1) of the </w:t>
      </w:r>
      <w:r w:rsidRPr="34C813A3">
        <w:rPr>
          <w:i/>
          <w:iCs/>
        </w:rPr>
        <w:t>Environment Effects Act 1978</w:t>
      </w:r>
      <w:r w:rsidRPr="34C813A3">
        <w:t xml:space="preserve"> to consider the environmental effects of the public works.</w:t>
      </w:r>
    </w:p>
    <w:sectPr w:rsidR="00C97AB2" w:rsidRPr="00C97AB2" w:rsidSect="00C75C32">
      <w:headerReference w:type="default" r:id="rId24"/>
      <w:headerReference w:type="first" r:id="rId25"/>
      <w:footerReference w:type="first" r:id="rId26"/>
      <w:pgSz w:w="11906" w:h="16838" w:code="9"/>
      <w:pgMar w:top="567" w:right="567" w:bottom="567" w:left="567" w:header="170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6580F" w14:textId="77777777" w:rsidR="00F873DC" w:rsidRDefault="00F873DC" w:rsidP="00C37A29">
      <w:pPr>
        <w:spacing w:after="0"/>
      </w:pPr>
      <w:r>
        <w:separator/>
      </w:r>
    </w:p>
  </w:endnote>
  <w:endnote w:type="continuationSeparator" w:id="0">
    <w:p w14:paraId="4BFB7B0F" w14:textId="77777777" w:rsidR="00F873DC" w:rsidRDefault="00F873DC" w:rsidP="00C37A29">
      <w:pPr>
        <w:spacing w:after="0"/>
      </w:pPr>
      <w:r>
        <w:continuationSeparator/>
      </w:r>
    </w:p>
  </w:endnote>
  <w:endnote w:type="continuationNotice" w:id="1">
    <w:p w14:paraId="455B873E" w14:textId="77777777" w:rsidR="00F873DC" w:rsidRDefault="00F873D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03DE" w14:textId="77777777" w:rsidR="00054A29" w:rsidRDefault="00054A29" w:rsidP="009C006B">
    <w:pPr>
      <w:pStyle w:val="Footer"/>
    </w:pPr>
    <w:r>
      <w:rPr>
        <w:noProof/>
      </w:rPr>
      <mc:AlternateContent>
        <mc:Choice Requires="wps">
          <w:drawing>
            <wp:anchor distT="0" distB="0" distL="114300" distR="114300" simplePos="0" relativeHeight="251658246" behindDoc="0" locked="0" layoutInCell="0" allowOverlap="1" wp14:anchorId="7C8C6B7A" wp14:editId="3204158A">
              <wp:simplePos x="0" y="0"/>
              <wp:positionH relativeFrom="page">
                <wp:posOffset>0</wp:posOffset>
              </wp:positionH>
              <wp:positionV relativeFrom="page">
                <wp:posOffset>10227945</wp:posOffset>
              </wp:positionV>
              <wp:extent cx="7560310" cy="273050"/>
              <wp:effectExtent l="0" t="0" r="0" b="12700"/>
              <wp:wrapNone/>
              <wp:docPr id="2029504905" name="Text Box 2029504905"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81D46B" w14:textId="77777777" w:rsidR="00054A29" w:rsidRPr="00101E16" w:rsidRDefault="00054A29" w:rsidP="00101E16">
                          <w:pPr>
                            <w:spacing w:before="0" w:after="0"/>
                            <w:jc w:val="center"/>
                            <w:rPr>
                              <w:rFonts w:ascii="Calibri" w:hAnsi="Calibri" w:cs="Calibri"/>
                              <w:color w:val="000000"/>
                              <w:sz w:val="24"/>
                            </w:rPr>
                          </w:pPr>
                          <w:r w:rsidRPr="00101E1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8C6B7A" id="_x0000_t202" coordsize="21600,21600" o:spt="202" path="m,l,21600r21600,l21600,xe">
              <v:stroke joinstyle="miter"/>
              <v:path gradientshapeok="t" o:connecttype="rect"/>
            </v:shapetype>
            <v:shape id="Text Box 2029504905" o:spid="_x0000_s1037" type="#_x0000_t202" alt="{&quot;HashCode&quot;:-1264680268,&quot;Height&quot;:841.0,&quot;Width&quot;:595.0,&quot;Placement&quot;:&quot;Footer&quot;,&quot;Index&quot;:&quot;Primary&quot;,&quot;Section&quot;:1,&quot;Top&quot;:0.0,&quot;Left&quot;:0.0}" style="position:absolute;margin-left:0;margin-top:805.35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4281D46B" w14:textId="77777777" w:rsidR="00054A29" w:rsidRPr="00101E16" w:rsidRDefault="00054A29" w:rsidP="00101E16">
                    <w:pPr>
                      <w:spacing w:before="0" w:after="0"/>
                      <w:jc w:val="center"/>
                      <w:rPr>
                        <w:rFonts w:ascii="Calibri" w:hAnsi="Calibri" w:cs="Calibri"/>
                        <w:color w:val="000000"/>
                        <w:sz w:val="24"/>
                      </w:rPr>
                    </w:pPr>
                    <w:r w:rsidRPr="00101E16">
                      <w:rPr>
                        <w:rFonts w:ascii="Calibri" w:hAnsi="Calibri" w:cs="Calibri"/>
                        <w:color w:val="000000"/>
                        <w:sz w:val="24"/>
                      </w:rPr>
                      <w:t>OFFICIAL</w:t>
                    </w:r>
                  </w:p>
                </w:txbxContent>
              </v:textbox>
              <w10:wrap anchorx="page" anchory="page"/>
            </v:shape>
          </w:pict>
        </mc:Fallback>
      </mc:AlternateContent>
    </w:r>
  </w:p>
  <w:p w14:paraId="5D9923E1" w14:textId="77777777" w:rsidR="00054A29" w:rsidRDefault="00054A29"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054A29" w14:paraId="3F689109"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57024C79" w14:textId="77777777" w:rsidR="00054A29" w:rsidRDefault="00054A29" w:rsidP="009C006B">
          <w:pPr>
            <w:pStyle w:val="Footer"/>
          </w:pPr>
        </w:p>
      </w:tc>
      <w:tc>
        <w:tcPr>
          <w:tcW w:w="9483" w:type="dxa"/>
          <w:tcBorders>
            <w:top w:val="single" w:sz="18" w:space="0" w:color="00B2A9" w:themeColor="text2"/>
            <w:left w:val="nil"/>
            <w:bottom w:val="nil"/>
            <w:right w:val="nil"/>
          </w:tcBorders>
        </w:tcPr>
        <w:p w14:paraId="0E3CA0B7" w14:textId="77777777" w:rsidR="00054A29" w:rsidRDefault="00054A29"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46EE4F64" w14:textId="77777777" w:rsidR="00054A29" w:rsidRDefault="00054A29" w:rsidP="009C006B">
          <w:pPr>
            <w:pStyle w:val="Footer"/>
          </w:pPr>
        </w:p>
      </w:tc>
    </w:tr>
    <w:tr w:rsidR="00054A29" w:rsidRPr="00F459F3" w14:paraId="2E09F6FE"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2990DAB7" w14:textId="77777777" w:rsidR="00054A29" w:rsidRDefault="00054A29"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713152389"/>
            <w:placeholder>
              <w:docPart w:val="F9946DD4F61449F1913839D7660EE1B3"/>
            </w:placeholder>
            <w:dataBinding w:prefixMappings="xmlns:ns0='http://purl.org/dc/elements/1.1/' xmlns:ns1='http://schemas.openxmlformats.org/package/2006/metadata/core-properties' " w:xpath="/ns1:coreProperties[1]/ns0:title[1]" w:storeItemID="{6C3C8BC8-F283-45AE-878A-BAB7291924A1}"/>
            <w:text/>
          </w:sdtPr>
          <w:sdtEndPr>
            <w:rPr>
              <w:rStyle w:val="Bold"/>
            </w:rPr>
          </w:sdtEndPr>
          <w:sdtContent>
            <w:p w14:paraId="35236D28" w14:textId="13A4B7C1" w:rsidR="00054A29" w:rsidRPr="00657B49" w:rsidRDefault="00326E26"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Scoping Requirements Gippsland Offshore Wind Transmission 2GW Project Environment Effects Statement</w:t>
              </w:r>
            </w:p>
          </w:sdtContent>
        </w:sdt>
        <w:sdt>
          <w:sdtPr>
            <w:alias w:val="Subject"/>
            <w:tag w:val=""/>
            <w:id w:val="-2083138159"/>
            <w:placeholder>
              <w:docPart w:val="FABD006DF3064BB28464970FD26F483D"/>
            </w:placeholder>
            <w:dataBinding w:prefixMappings="xmlns:ns0='http://purl.org/dc/elements/1.1/' xmlns:ns1='http://schemas.openxmlformats.org/package/2006/metadata/core-properties' " w:xpath="/ns1:coreProperties[1]/ns0:subject[1]" w:storeItemID="{6C3C8BC8-F283-45AE-878A-BAB7291924A1}"/>
            <w:text/>
          </w:sdtPr>
          <w:sdtEndPr/>
          <w:sdtContent>
            <w:p w14:paraId="2B1F66BB" w14:textId="392C64CE" w:rsidR="00054A29" w:rsidRDefault="00054A29" w:rsidP="009C006B">
              <w:pPr>
                <w:pStyle w:val="Footer"/>
                <w:cnfStyle w:val="000000000000" w:firstRow="0" w:lastRow="0" w:firstColumn="0" w:lastColumn="0" w:oddVBand="0" w:evenVBand="0" w:oddHBand="0" w:evenHBand="0" w:firstRowFirstColumn="0" w:firstRowLastColumn="0" w:lastRowFirstColumn="0" w:lastRowLastColumn="0"/>
              </w:pPr>
              <w:r>
                <w:t>Environment Effects Act 1978</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6EB4ED8C" w14:textId="77777777" w:rsidR="00054A29" w:rsidRPr="00F459F3" w:rsidRDefault="00054A29" w:rsidP="009C006B">
          <w:pPr>
            <w:pStyle w:val="Footer"/>
            <w:rPr>
              <w:rStyle w:val="Bold"/>
              <w:b/>
            </w:rPr>
          </w:pPr>
          <w:r w:rsidRPr="00F459F3">
            <w:t xml:space="preserve">Page </w:t>
          </w:r>
          <w:r w:rsidRPr="00F459F3">
            <w:fldChar w:fldCharType="begin"/>
          </w:r>
          <w:r w:rsidRPr="00F459F3">
            <w:instrText>PAGE   \* MERGEFORMAT</w:instrText>
          </w:r>
          <w:r w:rsidRPr="00F459F3">
            <w:fldChar w:fldCharType="separate"/>
          </w:r>
          <w:r w:rsidRPr="00F459F3">
            <w:rPr>
              <w:lang w:val="en-GB"/>
            </w:rPr>
            <w:t>1</w:t>
          </w:r>
          <w:r w:rsidRPr="00F459F3">
            <w:fldChar w:fldCharType="end"/>
          </w:r>
        </w:p>
      </w:tc>
    </w:tr>
  </w:tbl>
  <w:p w14:paraId="4F552DBD" w14:textId="77777777" w:rsidR="00054A29" w:rsidRPr="0042508F" w:rsidRDefault="00054A29"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00054A29" w14:paraId="7828C6DC" w14:textId="77777777" w:rsidTr="2D56341C">
      <w:trPr>
        <w:trHeight w:val="300"/>
      </w:trPr>
      <w:tc>
        <w:tcPr>
          <w:tcW w:w="3590" w:type="dxa"/>
        </w:tcPr>
        <w:p w14:paraId="5CDE9DD3" w14:textId="77777777" w:rsidR="00054A29" w:rsidRDefault="00054A29" w:rsidP="2D56341C">
          <w:pPr>
            <w:pStyle w:val="Header"/>
            <w:ind w:left="-115"/>
          </w:pPr>
        </w:p>
      </w:tc>
      <w:tc>
        <w:tcPr>
          <w:tcW w:w="3590" w:type="dxa"/>
        </w:tcPr>
        <w:p w14:paraId="63599B7D" w14:textId="77777777" w:rsidR="00054A29" w:rsidRDefault="00054A29" w:rsidP="2D56341C">
          <w:pPr>
            <w:pStyle w:val="Header"/>
            <w:jc w:val="center"/>
          </w:pPr>
        </w:p>
      </w:tc>
      <w:tc>
        <w:tcPr>
          <w:tcW w:w="3590" w:type="dxa"/>
        </w:tcPr>
        <w:p w14:paraId="7FAF0391" w14:textId="77777777" w:rsidR="00054A29" w:rsidRDefault="00054A29" w:rsidP="2D56341C">
          <w:pPr>
            <w:pStyle w:val="Header"/>
            <w:ind w:right="-115"/>
            <w:jc w:val="right"/>
          </w:pPr>
        </w:p>
      </w:tc>
    </w:tr>
  </w:tbl>
  <w:p w14:paraId="4F61E96C" w14:textId="77777777" w:rsidR="00054A29" w:rsidRDefault="00054A29" w:rsidP="2D5634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2D56341C" w14:paraId="1ACEF98B" w14:textId="77777777" w:rsidTr="2D56341C">
      <w:trPr>
        <w:trHeight w:val="300"/>
      </w:trPr>
      <w:tc>
        <w:tcPr>
          <w:tcW w:w="3590" w:type="dxa"/>
        </w:tcPr>
        <w:p w14:paraId="41A3BB64" w14:textId="63B38771" w:rsidR="2D56341C" w:rsidRDefault="2D56341C" w:rsidP="2D56341C">
          <w:pPr>
            <w:pStyle w:val="Header"/>
            <w:ind w:left="-115"/>
          </w:pPr>
        </w:p>
      </w:tc>
      <w:tc>
        <w:tcPr>
          <w:tcW w:w="3590" w:type="dxa"/>
        </w:tcPr>
        <w:p w14:paraId="4D2A7763" w14:textId="1EC7439A" w:rsidR="2D56341C" w:rsidRDefault="2D56341C" w:rsidP="2D56341C">
          <w:pPr>
            <w:pStyle w:val="Header"/>
            <w:jc w:val="center"/>
          </w:pPr>
        </w:p>
      </w:tc>
      <w:tc>
        <w:tcPr>
          <w:tcW w:w="3590" w:type="dxa"/>
        </w:tcPr>
        <w:p w14:paraId="2EF221FB" w14:textId="5A5D6274" w:rsidR="2D56341C" w:rsidRDefault="2D56341C" w:rsidP="2D56341C">
          <w:pPr>
            <w:pStyle w:val="Header"/>
            <w:ind w:right="-115"/>
            <w:jc w:val="right"/>
          </w:pPr>
        </w:p>
      </w:tc>
    </w:tr>
  </w:tbl>
  <w:p w14:paraId="446E1ABD" w14:textId="6FC46A3F" w:rsidR="2D56341C" w:rsidRDefault="2D56341C" w:rsidP="2D563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0065D" w14:textId="77777777" w:rsidR="00F873DC" w:rsidRDefault="00F873DC" w:rsidP="00C37A29">
      <w:pPr>
        <w:spacing w:after="0"/>
      </w:pPr>
      <w:r>
        <w:separator/>
      </w:r>
    </w:p>
  </w:footnote>
  <w:footnote w:type="continuationSeparator" w:id="0">
    <w:p w14:paraId="5368B875" w14:textId="77777777" w:rsidR="00F873DC" w:rsidRDefault="00F873DC" w:rsidP="00C37A29">
      <w:pPr>
        <w:spacing w:after="0"/>
      </w:pPr>
      <w:r>
        <w:continuationSeparator/>
      </w:r>
    </w:p>
  </w:footnote>
  <w:footnote w:type="continuationNotice" w:id="1">
    <w:p w14:paraId="0E1EC3DE" w14:textId="77777777" w:rsidR="00F873DC" w:rsidRDefault="00F873DC">
      <w:pPr>
        <w:spacing w:before="0" w:after="0"/>
      </w:pPr>
    </w:p>
  </w:footnote>
  <w:footnote w:id="2">
    <w:p w14:paraId="065012C1" w14:textId="77777777" w:rsidR="00054A29" w:rsidRPr="00E31922" w:rsidRDefault="00054A29" w:rsidP="00054A29">
      <w:pPr>
        <w:pStyle w:val="FootnoteText"/>
      </w:pPr>
      <w:r w:rsidRPr="00E31922">
        <w:footnoteRef/>
      </w:r>
      <w:r>
        <w:t>.</w:t>
      </w:r>
      <w:r>
        <w:tab/>
        <w:t xml:space="preserve">For </w:t>
      </w:r>
      <w:r w:rsidRPr="00E31922">
        <w:t>assessment of environmental effects under the EE Act, the meaning of ‘environment’ includes physical, biological, heritage, cultural, social, health, safety and economic aspects (</w:t>
      </w:r>
      <w:r w:rsidRPr="00050939">
        <w:rPr>
          <w:i/>
        </w:rPr>
        <w:t>Ministerial guidelines for assessment of environmental effects under the Environment Effects 1978</w:t>
      </w:r>
      <w:r w:rsidRPr="00E31922">
        <w:t xml:space="preserve">, p. </w:t>
      </w:r>
      <w:r>
        <w:t>6</w:t>
      </w:r>
      <w:r w:rsidRPr="00E31922">
        <w:t>).</w:t>
      </w:r>
    </w:p>
  </w:footnote>
  <w:footnote w:id="3">
    <w:p w14:paraId="48EC191B" w14:textId="00715AB7" w:rsidR="00054A29" w:rsidRDefault="00054A29" w:rsidP="00054A29">
      <w:pPr>
        <w:pStyle w:val="FootnoteText"/>
      </w:pPr>
      <w:r w:rsidRPr="00812B3F">
        <w:footnoteRef/>
      </w:r>
      <w:r>
        <w:t>.</w:t>
      </w:r>
      <w:r w:rsidR="00C31B0C">
        <w:tab/>
      </w:r>
      <w:r>
        <w:t xml:space="preserve">Further information on the EES process can be found at </w:t>
      </w:r>
      <w:r w:rsidRPr="0038306A">
        <w:t>planning.vic.gov.au/environmental-assessments/environmental-assessment-guides/environment-effects-statements-in-victoria</w:t>
      </w:r>
    </w:p>
  </w:footnote>
  <w:footnote w:id="4">
    <w:p w14:paraId="248C01A3" w14:textId="77777777" w:rsidR="00054A29" w:rsidRPr="00E31922" w:rsidRDefault="00054A29" w:rsidP="00054A29">
      <w:pPr>
        <w:pStyle w:val="FootnoteText"/>
      </w:pPr>
      <w:r w:rsidRPr="00305E4D">
        <w:footnoteRef/>
      </w:r>
      <w:r w:rsidRPr="00305E4D">
        <w:t>.</w:t>
      </w:r>
      <w:r w:rsidRPr="00E31922">
        <w:tab/>
        <w:t>For critical components of the EES studies, peer review by an external, independent expert</w:t>
      </w:r>
      <w:r>
        <w:t xml:space="preserve"> (or panel of experts)</w:t>
      </w:r>
      <w:r w:rsidRPr="00E31922">
        <w:t xml:space="preserve"> may be appropriate.</w:t>
      </w:r>
    </w:p>
  </w:footnote>
  <w:footnote w:id="5">
    <w:p w14:paraId="2A278FE6" w14:textId="77777777" w:rsidR="00054A29" w:rsidRPr="00417088" w:rsidRDefault="00054A29" w:rsidP="00054A29">
      <w:pPr>
        <w:pStyle w:val="FootnoteText"/>
      </w:pPr>
      <w:r w:rsidRPr="00417088">
        <w:footnoteRef/>
      </w:r>
      <w:r>
        <w:t>.</w:t>
      </w:r>
      <w:r>
        <w:tab/>
      </w:r>
      <w:hyperlink r:id="rId1" w:history="1">
        <w:r>
          <w:rPr>
            <w:rStyle w:val="Hyperlink"/>
          </w:rPr>
          <w:t>Gippsland offshore wind transmission 2 GW project</w:t>
        </w:r>
      </w:hyperlink>
      <w:r>
        <w:t xml:space="preserve"> (planning.vic.gov.au)</w:t>
      </w:r>
    </w:p>
  </w:footnote>
  <w:footnote w:id="6">
    <w:p w14:paraId="4AC8418C" w14:textId="1D7142ED" w:rsidR="00054A29" w:rsidRDefault="00054A29" w:rsidP="00054A29">
      <w:pPr>
        <w:pStyle w:val="FootnoteText"/>
      </w:pPr>
      <w:r w:rsidRPr="00476B0E">
        <w:footnoteRef/>
      </w:r>
      <w:r>
        <w:t>.</w:t>
      </w:r>
      <w:r w:rsidR="00C31B0C">
        <w:tab/>
      </w:r>
      <w:r w:rsidRPr="00521E8F">
        <w:t>Note that ‘relevant impacts’ defined in section 82 of the EPBC Act</w:t>
      </w:r>
      <w:r>
        <w:t xml:space="preserve"> </w:t>
      </w:r>
      <w:r w:rsidRPr="00521E8F">
        <w:t>correspond to</w:t>
      </w:r>
      <w:r>
        <w:t xml:space="preserve"> what are </w:t>
      </w:r>
      <w:r w:rsidRPr="00521E8F">
        <w:t xml:space="preserve">generally termed ‘effects’ </w:t>
      </w:r>
      <w:r>
        <w:t xml:space="preserve">under the EE Act and </w:t>
      </w:r>
      <w:r w:rsidRPr="00521E8F">
        <w:t>in the EES process.</w:t>
      </w:r>
    </w:p>
  </w:footnote>
  <w:footnote w:id="7">
    <w:p w14:paraId="7F876D46" w14:textId="218F66F0" w:rsidR="00054A29" w:rsidRDefault="004949AC" w:rsidP="00C31B0C">
      <w:pPr>
        <w:pStyle w:val="FootnoteText"/>
        <w:ind w:left="720" w:hanging="720"/>
      </w:pPr>
      <w:r w:rsidRPr="004949AC">
        <w:rPr>
          <w:rStyle w:val="FootnoteReference"/>
          <w:vertAlign w:val="baseline"/>
        </w:rPr>
        <w:t xml:space="preserve">6 </w:t>
      </w:r>
      <w:r w:rsidRPr="00C31B0C">
        <w:rPr>
          <w:rStyle w:val="FootnoteReference"/>
          <w:vertAlign w:val="baseline"/>
        </w:rPr>
        <w:t>and</w:t>
      </w:r>
      <w:r w:rsidRPr="00C31B0C">
        <w:t xml:space="preserve"> </w:t>
      </w:r>
      <w:r w:rsidRPr="00C31B0C">
        <w:rPr>
          <w:rStyle w:val="FootnoteReference"/>
          <w:vertAlign w:val="baseline"/>
        </w:rPr>
        <w:t>7</w:t>
      </w:r>
      <w:r w:rsidRPr="00C31B0C">
        <w:rPr>
          <w:szCs w:val="14"/>
        </w:rPr>
        <w:t>.</w:t>
      </w:r>
      <w:r w:rsidR="00C31B0C">
        <w:rPr>
          <w:szCs w:val="14"/>
        </w:rPr>
        <w:tab/>
      </w:r>
      <w:r w:rsidR="000626CC" w:rsidRPr="00C31B0C">
        <w:rPr>
          <w:szCs w:val="14"/>
        </w:rPr>
        <w:t>The proponent is encouraged to identify opportunities to engage with Traditional Owner groups to develop and deliver rehabilitation/restoration measures as well as environmental offsets</w:t>
      </w:r>
      <w:r w:rsidR="000626CC" w:rsidRPr="00C31B0C">
        <w:t>.</w:t>
      </w:r>
    </w:p>
  </w:footnote>
  <w:footnote w:id="8">
    <w:p w14:paraId="5F7091F1" w14:textId="77777777" w:rsidR="00054A29" w:rsidRDefault="00054A29" w:rsidP="000626CC">
      <w:pPr>
        <w:pStyle w:val="FootnoteText"/>
        <w:ind w:left="0" w:firstLine="0"/>
      </w:pPr>
    </w:p>
  </w:footnote>
  <w:footnote w:id="9">
    <w:p w14:paraId="7C9BB000" w14:textId="774292B5" w:rsidR="00054A29" w:rsidRDefault="00054A29" w:rsidP="00054A29">
      <w:pPr>
        <w:pStyle w:val="FootnoteText"/>
      </w:pPr>
      <w:r w:rsidRPr="00305E4D">
        <w:rPr>
          <w:rStyle w:val="FootnoteReference"/>
          <w:vertAlign w:val="baseline"/>
        </w:rPr>
        <w:footnoteRef/>
      </w:r>
      <w:r w:rsidR="00C31B0C">
        <w:t>.</w:t>
      </w:r>
      <w:r w:rsidR="00C31B0C">
        <w:tab/>
      </w:r>
      <w:r>
        <w:t>Surveys of assets, values and potential effects must be timed to ensure they take account of seasonal weather patterns of the area and species detectability.</w:t>
      </w:r>
    </w:p>
  </w:footnote>
  <w:footnote w:id="10">
    <w:p w14:paraId="7BBBEDF3" w14:textId="704BA1BD" w:rsidR="00054A29" w:rsidRDefault="00054A29" w:rsidP="00054A29">
      <w:pPr>
        <w:pStyle w:val="FootnoteText"/>
      </w:pPr>
      <w:r w:rsidRPr="00305E4D">
        <w:rPr>
          <w:rStyle w:val="FootnoteReference"/>
          <w:vertAlign w:val="baseline"/>
        </w:rPr>
        <w:footnoteRef/>
      </w:r>
      <w:r w:rsidR="00C31B0C">
        <w:t>.</w:t>
      </w:r>
      <w:r w:rsidR="00C31B0C">
        <w:tab/>
      </w:r>
      <w:r w:rsidRPr="05D3BF23">
        <w:rPr>
          <w:color w:val="363534"/>
        </w:rPr>
        <w:t>Ecologically sustainable development is defined within the Ministerial Guidelines, page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402B" w14:textId="2443145A" w:rsidR="00054A29" w:rsidRDefault="00BA0CE1">
    <w:pPr>
      <w:pStyle w:val="Header"/>
    </w:pPr>
    <w:sdt>
      <w:sdtPr>
        <w:id w:val="-615988067"/>
        <w:lock w:val="contentLocked"/>
        <w:group/>
      </w:sdtPr>
      <w:sdtEndPr/>
      <w:sdtContent>
        <w:r w:rsidR="00054A29" w:rsidRPr="009264A2">
          <w:rPr>
            <w:noProof/>
          </w:rPr>
          <mc:AlternateContent>
            <mc:Choice Requires="wpg">
              <w:drawing>
                <wp:anchor distT="0" distB="0" distL="114300" distR="114300" simplePos="0" relativeHeight="251658244" behindDoc="1" locked="1" layoutInCell="1" allowOverlap="1" wp14:anchorId="3694EF0F" wp14:editId="0AA3ED31">
                  <wp:simplePos x="0" y="0"/>
                  <wp:positionH relativeFrom="page">
                    <wp:align>right</wp:align>
                  </wp:positionH>
                  <wp:positionV relativeFrom="page">
                    <wp:align>top</wp:align>
                  </wp:positionV>
                  <wp:extent cx="11091600" cy="1004400"/>
                  <wp:effectExtent l="0" t="0" r="0" b="5715"/>
                  <wp:wrapNone/>
                  <wp:docPr id="894943425" name="Group 894943425"/>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80172319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02377626"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29023417" name="Graphic 12"/>
                          <wpg:cNvGrpSpPr/>
                          <wpg:grpSpPr>
                            <a:xfrm>
                              <a:off x="7420355" y="214883"/>
                              <a:ext cx="682371" cy="537210"/>
                              <a:chOff x="7420355" y="214883"/>
                              <a:chExt cx="682371" cy="537210"/>
                            </a:xfrm>
                          </wpg:grpSpPr>
                          <wps:wsp>
                            <wps:cNvPr id="133412849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07940912"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82756797"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12719593"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36908BA" id="Group 894943425" o:spid="_x0000_s1026" style="position:absolute;margin-left:822.15pt;margin-top:0;width:873.35pt;height:79.1pt;z-index:-251653120;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054A29">
          <w:rPr>
            <w:noProof/>
          </w:rPr>
          <mc:AlternateContent>
            <mc:Choice Requires="wps">
              <w:drawing>
                <wp:anchor distT="0" distB="0" distL="114300" distR="114300" simplePos="0" relativeHeight="251658243" behindDoc="0" locked="1" layoutInCell="1" allowOverlap="1" wp14:anchorId="4DCF2301" wp14:editId="1E7EABAA">
                  <wp:simplePos x="0" y="0"/>
                  <wp:positionH relativeFrom="page">
                    <wp:align>left</wp:align>
                  </wp:positionH>
                  <wp:positionV relativeFrom="page">
                    <wp:align>top</wp:align>
                  </wp:positionV>
                  <wp:extent cx="288000" cy="1080000"/>
                  <wp:effectExtent l="0" t="0" r="0" b="6350"/>
                  <wp:wrapNone/>
                  <wp:docPr id="2136987433" name="Rectangle 2136987433"/>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B5353" id="Rectangle 2136987433" o:spid="_x0000_s1026" style="position:absolute;margin-left:0;margin-top:0;width:22.7pt;height:85.05pt;z-index:2516623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00054A29" w14:paraId="445F04C9" w14:textId="77777777" w:rsidTr="002205AA">
      <w:trPr>
        <w:trHeight w:val="300"/>
      </w:trPr>
      <w:tc>
        <w:tcPr>
          <w:tcW w:w="3590" w:type="dxa"/>
        </w:tcPr>
        <w:p w14:paraId="53D8FB21" w14:textId="77777777" w:rsidR="00054A29" w:rsidRDefault="00054A29" w:rsidP="002205AA">
          <w:pPr>
            <w:pStyle w:val="Header"/>
            <w:ind w:left="-115"/>
          </w:pPr>
        </w:p>
      </w:tc>
      <w:tc>
        <w:tcPr>
          <w:tcW w:w="3590" w:type="dxa"/>
        </w:tcPr>
        <w:p w14:paraId="462704CB" w14:textId="77777777" w:rsidR="00054A29" w:rsidRDefault="00054A29" w:rsidP="002205AA">
          <w:pPr>
            <w:pStyle w:val="Header"/>
            <w:jc w:val="center"/>
          </w:pPr>
        </w:p>
      </w:tc>
      <w:tc>
        <w:tcPr>
          <w:tcW w:w="3590" w:type="dxa"/>
        </w:tcPr>
        <w:p w14:paraId="61EFB77C" w14:textId="77777777" w:rsidR="00054A29" w:rsidRDefault="00054A29" w:rsidP="002205AA">
          <w:pPr>
            <w:pStyle w:val="Header"/>
            <w:ind w:right="-115"/>
            <w:jc w:val="right"/>
          </w:pPr>
        </w:p>
      </w:tc>
    </w:tr>
  </w:tbl>
  <w:p w14:paraId="0C476CB6" w14:textId="77777777" w:rsidR="00054A29" w:rsidRDefault="00054A29" w:rsidP="00220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1928" w14:textId="6D8D6E42" w:rsidR="00FD0FBF" w:rsidRDefault="00BA0CE1">
    <w:pPr>
      <w:pStyle w:val="Header"/>
    </w:pPr>
    <w:sdt>
      <w:sdtPr>
        <w:id w:val="-1949221717"/>
        <w:lock w:val="contentLocked"/>
        <w:group/>
      </w:sdtPr>
      <w:sdtEndPr/>
      <w:sdtContent>
        <w:r w:rsidR="001A407A" w:rsidRPr="009264A2">
          <w:rPr>
            <w:noProof/>
          </w:rPr>
          <mc:AlternateContent>
            <mc:Choice Requires="wpg">
              <w:drawing>
                <wp:anchor distT="0" distB="0" distL="114300" distR="114300" simplePos="0" relativeHeight="251658241" behindDoc="1" locked="1" layoutInCell="1" allowOverlap="1" wp14:anchorId="5E981BCF" wp14:editId="0C6FB216">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5"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4137CDE" id="Group 7" o:spid="_x0000_s1026" style="position:absolute;margin-left:822.15pt;margin-top:0;width:873.35pt;height:79.1pt;z-index:-251658240;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0" behindDoc="0" locked="1" layoutInCell="1" allowOverlap="1" wp14:anchorId="340FC052" wp14:editId="5B51EAD2">
                  <wp:simplePos x="0" y="0"/>
                  <wp:positionH relativeFrom="page">
                    <wp:align>left</wp:align>
                  </wp:positionH>
                  <wp:positionV relativeFrom="page">
                    <wp:align>top</wp:align>
                  </wp:positionV>
                  <wp:extent cx="288000" cy="1080000"/>
                  <wp:effectExtent l="0" t="0" r="0" b="6350"/>
                  <wp:wrapNone/>
                  <wp:docPr id="2" name="Rectangle 2"/>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98EA4" id="Rectangle 2" o:spid="_x0000_s1026" style="position:absolute;margin-left:0;margin-top:0;width:22.7pt;height:85.05pt;z-index:25165516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CF0C7" w14:textId="1686A90F" w:rsidR="6F8AFE80" w:rsidRDefault="00B73DDC" w:rsidP="002205AA">
    <w:pPr>
      <w:pStyle w:val="Header"/>
    </w:pPr>
    <w:r>
      <w:rPr>
        <w:noProof/>
      </w:rPr>
      <mc:AlternateContent>
        <mc:Choice Requires="wps">
          <w:drawing>
            <wp:anchor distT="0" distB="0" distL="114300" distR="114300" simplePos="0" relativeHeight="251658247" behindDoc="0" locked="1" layoutInCell="1" allowOverlap="1" wp14:anchorId="47106C01" wp14:editId="409448D3">
              <wp:simplePos x="0" y="0"/>
              <wp:positionH relativeFrom="page">
                <wp:posOffset>6350</wp:posOffset>
              </wp:positionH>
              <wp:positionV relativeFrom="page">
                <wp:posOffset>150495</wp:posOffset>
              </wp:positionV>
              <wp:extent cx="287655" cy="1079500"/>
              <wp:effectExtent l="0" t="0" r="0" b="6350"/>
              <wp:wrapNone/>
              <wp:docPr id="109600464" name="Rectangle 109600464"/>
              <wp:cNvGraphicFramePr/>
              <a:graphic xmlns:a="http://schemas.openxmlformats.org/drawingml/2006/main">
                <a:graphicData uri="http://schemas.microsoft.com/office/word/2010/wordprocessingShape">
                  <wps:wsp>
                    <wps:cNvSpPr/>
                    <wps:spPr>
                      <a:xfrm>
                        <a:off x="0" y="0"/>
                        <a:ext cx="287655" cy="10795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09348" id="Rectangle 109600464" o:spid="_x0000_s1026" style="position:absolute;margin-left:.5pt;margin-top:11.85pt;width:22.65pt;height: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" fillcolor="window" stroked="f" strokeweight="1pt">
              <w10:wrap anchorx="page" anchory="page"/>
              <w10:anchorlock/>
            </v:rect>
          </w:pict>
        </mc:Fallback>
      </mc:AlternateContent>
    </w:r>
    <w:r w:rsidRPr="009264A2">
      <w:rPr>
        <w:noProof/>
      </w:rPr>
      <mc:AlternateContent>
        <mc:Choice Requires="wpg">
          <w:drawing>
            <wp:anchor distT="0" distB="0" distL="114300" distR="114300" simplePos="0" relativeHeight="251658248" behindDoc="1" locked="1" layoutInCell="1" allowOverlap="1" wp14:anchorId="5F1D69A7" wp14:editId="3730BC06">
              <wp:simplePos x="0" y="0"/>
              <wp:positionH relativeFrom="page">
                <wp:posOffset>-3524250</wp:posOffset>
              </wp:positionH>
              <wp:positionV relativeFrom="page">
                <wp:align>top</wp:align>
              </wp:positionV>
              <wp:extent cx="11091545" cy="1003935"/>
              <wp:effectExtent l="0" t="0" r="0" b="5715"/>
              <wp:wrapNone/>
              <wp:docPr id="118623223" name="Group 118623223"/>
              <wp:cNvGraphicFramePr/>
              <a:graphic xmlns:a="http://schemas.openxmlformats.org/drawingml/2006/main">
                <a:graphicData uri="http://schemas.microsoft.com/office/word/2010/wordprocessingGroup">
                  <wpg:wgp>
                    <wpg:cNvGrpSpPr/>
                    <wpg:grpSpPr>
                      <a:xfrm>
                        <a:off x="0" y="0"/>
                        <a:ext cx="11091545" cy="1003935"/>
                        <a:chOff x="0" y="0"/>
                        <a:chExt cx="8318752" cy="752093"/>
                      </a:xfrm>
                    </wpg:grpSpPr>
                    <wps:wsp>
                      <wps:cNvPr id="1321884578"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6347797"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949528774" name="Graphic 12"/>
                      <wpg:cNvGrpSpPr/>
                      <wpg:grpSpPr>
                        <a:xfrm>
                          <a:off x="7420355" y="214883"/>
                          <a:ext cx="682371" cy="537210"/>
                          <a:chOff x="7420355" y="214883"/>
                          <a:chExt cx="682371" cy="537210"/>
                        </a:xfrm>
                      </wpg:grpSpPr>
                      <wps:wsp>
                        <wps:cNvPr id="60144586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3584872"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74177662"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8987411"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5B5F3CD" id="Group 118623223" o:spid="_x0000_s1026" style="position:absolute;margin-left:-277.5pt;margin-top:0;width:873.35pt;height:79.05pt;z-index:-251648000;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314668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B5E0D6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262B24"/>
    <w:multiLevelType w:val="hybridMultilevel"/>
    <w:tmpl w:val="AFAE2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6C23E3"/>
    <w:multiLevelType w:val="hybridMultilevel"/>
    <w:tmpl w:val="FBB28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3A06DC"/>
    <w:multiLevelType w:val="multilevel"/>
    <w:tmpl w:val="0FFC8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AC2735F"/>
    <w:multiLevelType w:val="multilevel"/>
    <w:tmpl w:val="50041352"/>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 w15:restartNumberingAfterBreak="0">
    <w:nsid w:val="15A62F62"/>
    <w:multiLevelType w:val="hybridMultilevel"/>
    <w:tmpl w:val="67326BB8"/>
    <w:lvl w:ilvl="0" w:tplc="504E267A">
      <w:start w:val="1"/>
      <w:numFmt w:val="bullet"/>
      <w:lvlText w:val=""/>
      <w:lvlJc w:val="left"/>
      <w:pPr>
        <w:ind w:left="720" w:hanging="360"/>
      </w:pPr>
      <w:rPr>
        <w:rFonts w:ascii="Symbol" w:hAnsi="Symbol" w:hint="default"/>
      </w:rPr>
    </w:lvl>
    <w:lvl w:ilvl="1" w:tplc="7C24D898">
      <w:start w:val="1"/>
      <w:numFmt w:val="bullet"/>
      <w:lvlText w:val="o"/>
      <w:lvlJc w:val="left"/>
      <w:pPr>
        <w:ind w:left="1440" w:hanging="360"/>
      </w:pPr>
      <w:rPr>
        <w:rFonts w:ascii="Courier New" w:hAnsi="Courier New" w:hint="default"/>
      </w:rPr>
    </w:lvl>
    <w:lvl w:ilvl="2" w:tplc="C1CAE310">
      <w:start w:val="1"/>
      <w:numFmt w:val="bullet"/>
      <w:lvlText w:val=""/>
      <w:lvlJc w:val="left"/>
      <w:pPr>
        <w:ind w:left="2160" w:hanging="360"/>
      </w:pPr>
      <w:rPr>
        <w:rFonts w:ascii="Wingdings" w:hAnsi="Wingdings" w:hint="default"/>
      </w:rPr>
    </w:lvl>
    <w:lvl w:ilvl="3" w:tplc="87682E6A">
      <w:start w:val="1"/>
      <w:numFmt w:val="bullet"/>
      <w:lvlText w:val=""/>
      <w:lvlJc w:val="left"/>
      <w:pPr>
        <w:ind w:left="2880" w:hanging="360"/>
      </w:pPr>
      <w:rPr>
        <w:rFonts w:ascii="Symbol" w:hAnsi="Symbol" w:hint="default"/>
      </w:rPr>
    </w:lvl>
    <w:lvl w:ilvl="4" w:tplc="F15E61C0">
      <w:start w:val="1"/>
      <w:numFmt w:val="bullet"/>
      <w:lvlText w:val="o"/>
      <w:lvlJc w:val="left"/>
      <w:pPr>
        <w:ind w:left="3600" w:hanging="360"/>
      </w:pPr>
      <w:rPr>
        <w:rFonts w:ascii="Courier New" w:hAnsi="Courier New" w:hint="default"/>
      </w:rPr>
    </w:lvl>
    <w:lvl w:ilvl="5" w:tplc="95FC4EA6">
      <w:start w:val="1"/>
      <w:numFmt w:val="bullet"/>
      <w:lvlText w:val=""/>
      <w:lvlJc w:val="left"/>
      <w:pPr>
        <w:ind w:left="4320" w:hanging="360"/>
      </w:pPr>
      <w:rPr>
        <w:rFonts w:ascii="Wingdings" w:hAnsi="Wingdings" w:hint="default"/>
      </w:rPr>
    </w:lvl>
    <w:lvl w:ilvl="6" w:tplc="C1020826">
      <w:start w:val="1"/>
      <w:numFmt w:val="bullet"/>
      <w:lvlText w:val=""/>
      <w:lvlJc w:val="left"/>
      <w:pPr>
        <w:ind w:left="5040" w:hanging="360"/>
      </w:pPr>
      <w:rPr>
        <w:rFonts w:ascii="Symbol" w:hAnsi="Symbol" w:hint="default"/>
      </w:rPr>
    </w:lvl>
    <w:lvl w:ilvl="7" w:tplc="F36870C2">
      <w:start w:val="1"/>
      <w:numFmt w:val="bullet"/>
      <w:lvlText w:val="o"/>
      <w:lvlJc w:val="left"/>
      <w:pPr>
        <w:ind w:left="5760" w:hanging="360"/>
      </w:pPr>
      <w:rPr>
        <w:rFonts w:ascii="Courier New" w:hAnsi="Courier New" w:hint="default"/>
      </w:rPr>
    </w:lvl>
    <w:lvl w:ilvl="8" w:tplc="5E7AFB8E">
      <w:start w:val="1"/>
      <w:numFmt w:val="bullet"/>
      <w:lvlText w:val=""/>
      <w:lvlJc w:val="left"/>
      <w:pPr>
        <w:ind w:left="6480" w:hanging="360"/>
      </w:pPr>
      <w:rPr>
        <w:rFonts w:ascii="Wingdings" w:hAnsi="Wingdings" w:hint="default"/>
      </w:rPr>
    </w:lvl>
  </w:abstractNum>
  <w:abstractNum w:abstractNumId="8"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72813DF"/>
    <w:multiLevelType w:val="hybridMultilevel"/>
    <w:tmpl w:val="152EE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0B6C8F"/>
    <w:multiLevelType w:val="hybridMultilevel"/>
    <w:tmpl w:val="F348B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C70F7C"/>
    <w:multiLevelType w:val="hybridMultilevel"/>
    <w:tmpl w:val="82904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BB6FD8"/>
    <w:multiLevelType w:val="hybridMultilevel"/>
    <w:tmpl w:val="DB528F7C"/>
    <w:lvl w:ilvl="0" w:tplc="0C090001">
      <w:start w:val="1"/>
      <w:numFmt w:val="bullet"/>
      <w:lvlText w:val=""/>
      <w:lvlJc w:val="left"/>
      <w:pPr>
        <w:ind w:left="720" w:hanging="360"/>
      </w:pPr>
      <w:rPr>
        <w:rFonts w:ascii="Symbol" w:hAnsi="Symbol" w:hint="default"/>
      </w:rPr>
    </w:lvl>
    <w:lvl w:ilvl="1" w:tplc="FFFFFFFF">
      <w:start w:val="1"/>
      <w:numFmt w:val="decimal"/>
      <w:lvlText w:val="–"/>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4" w15:restartNumberingAfterBreak="0">
    <w:nsid w:val="6A226724"/>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16" w15:restartNumberingAfterBreak="0">
    <w:nsid w:val="706D5168"/>
    <w:multiLevelType w:val="hybridMultilevel"/>
    <w:tmpl w:val="5C9E77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839021E"/>
    <w:multiLevelType w:val="multilevel"/>
    <w:tmpl w:val="E0E09B5E"/>
    <w:name w:val="DEPIListNumbering"/>
    <w:lvl w:ilvl="0">
      <w:start w:val="1"/>
      <w:numFmt w:val="decimal"/>
      <w:lvlText w:val="%1."/>
      <w:lvlJc w:val="left"/>
      <w:pPr>
        <w:tabs>
          <w:tab w:val="num" w:pos="340"/>
        </w:tabs>
        <w:ind w:left="340" w:hanging="340"/>
      </w:pPr>
      <w:rPr>
        <w:rFonts w:hint="default"/>
        <w:color w:val="000000" w:themeColor="text1"/>
        <w:spacing w:val="0"/>
        <w:sz w:val="20"/>
      </w:rPr>
    </w:lvl>
    <w:lvl w:ilvl="1">
      <w:start w:val="1"/>
      <w:numFmt w:val="lowerLetter"/>
      <w:lvlText w:val="%2."/>
      <w:lvlJc w:val="left"/>
      <w:pPr>
        <w:tabs>
          <w:tab w:val="num" w:pos="680"/>
        </w:tabs>
        <w:ind w:left="680" w:hanging="340"/>
      </w:pPr>
      <w:rPr>
        <w:rFonts w:hint="default"/>
        <w:color w:val="000000" w:themeColor="text1"/>
        <w:spacing w:val="0"/>
        <w:sz w:val="20"/>
      </w:rPr>
    </w:lvl>
    <w:lvl w:ilvl="2">
      <w:start w:val="1"/>
      <w:numFmt w:val="lowerRoman"/>
      <w:lvlText w:val="%3."/>
      <w:lvlJc w:val="left"/>
      <w:pPr>
        <w:tabs>
          <w:tab w:val="num" w:pos="1049"/>
        </w:tabs>
        <w:ind w:left="1049" w:hanging="369"/>
      </w:pPr>
      <w:rPr>
        <w:rFonts w:hint="default"/>
        <w:color w:val="000000"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8" w15:restartNumberingAfterBreak="0">
    <w:nsid w:val="7B1067C6"/>
    <w:multiLevelType w:val="multilevel"/>
    <w:tmpl w:val="D0A6F182"/>
    <w:lvl w:ilvl="0">
      <w:start w:val="1"/>
      <w:numFmt w:val="decimal"/>
      <w:pStyle w:val="Heading1-Numbered"/>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75776839">
    <w:abstractNumId w:val="7"/>
  </w:num>
  <w:num w:numId="2" w16cid:durableId="659692906">
    <w:abstractNumId w:val="1"/>
  </w:num>
  <w:num w:numId="3" w16cid:durableId="1770542886">
    <w:abstractNumId w:val="0"/>
  </w:num>
  <w:num w:numId="4" w16cid:durableId="1115439722">
    <w:abstractNumId w:val="13"/>
  </w:num>
  <w:num w:numId="5" w16cid:durableId="903445374">
    <w:abstractNumId w:val="6"/>
  </w:num>
  <w:num w:numId="6" w16cid:durableId="1466199191">
    <w:abstractNumId w:val="5"/>
  </w:num>
  <w:num w:numId="7" w16cid:durableId="167788702">
    <w:abstractNumId w:val="8"/>
  </w:num>
  <w:num w:numId="8" w16cid:durableId="901335820">
    <w:abstractNumId w:val="15"/>
  </w:num>
  <w:num w:numId="9" w16cid:durableId="1696273771">
    <w:abstractNumId w:val="9"/>
  </w:num>
  <w:num w:numId="10" w16cid:durableId="728459886">
    <w:abstractNumId w:val="11"/>
  </w:num>
  <w:num w:numId="11" w16cid:durableId="1569075643">
    <w:abstractNumId w:val="10"/>
  </w:num>
  <w:num w:numId="12" w16cid:durableId="1148203044">
    <w:abstractNumId w:val="2"/>
  </w:num>
  <w:num w:numId="13" w16cid:durableId="19326588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341231">
    <w:abstractNumId w:val="18"/>
  </w:num>
  <w:num w:numId="15" w16cid:durableId="125512819">
    <w:abstractNumId w:val="14"/>
  </w:num>
  <w:num w:numId="16" w16cid:durableId="1716393527">
    <w:abstractNumId w:val="16"/>
  </w:num>
  <w:num w:numId="17" w16cid:durableId="1508520349">
    <w:abstractNumId w:val="4"/>
  </w:num>
  <w:num w:numId="18" w16cid:durableId="94634836">
    <w:abstractNumId w:val="12"/>
  </w:num>
  <w:num w:numId="19" w16cid:durableId="2096509341">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E16"/>
    <w:rsid w:val="00000860"/>
    <w:rsid w:val="00001ADD"/>
    <w:rsid w:val="000037F6"/>
    <w:rsid w:val="0000470D"/>
    <w:rsid w:val="00004B24"/>
    <w:rsid w:val="000051BA"/>
    <w:rsid w:val="000054D2"/>
    <w:rsid w:val="0000601F"/>
    <w:rsid w:val="000068A5"/>
    <w:rsid w:val="000074EC"/>
    <w:rsid w:val="0001020A"/>
    <w:rsid w:val="000115F5"/>
    <w:rsid w:val="00011656"/>
    <w:rsid w:val="000117F2"/>
    <w:rsid w:val="00011BD3"/>
    <w:rsid w:val="00011E0B"/>
    <w:rsid w:val="0001290D"/>
    <w:rsid w:val="000132AC"/>
    <w:rsid w:val="00013941"/>
    <w:rsid w:val="0001399D"/>
    <w:rsid w:val="000142AC"/>
    <w:rsid w:val="00014FD0"/>
    <w:rsid w:val="0001517D"/>
    <w:rsid w:val="00015198"/>
    <w:rsid w:val="000162A3"/>
    <w:rsid w:val="00016CCB"/>
    <w:rsid w:val="000212EE"/>
    <w:rsid w:val="0002293A"/>
    <w:rsid w:val="0002558A"/>
    <w:rsid w:val="00027052"/>
    <w:rsid w:val="0002707C"/>
    <w:rsid w:val="0002767B"/>
    <w:rsid w:val="00027E26"/>
    <w:rsid w:val="00027ECA"/>
    <w:rsid w:val="00030008"/>
    <w:rsid w:val="000300AF"/>
    <w:rsid w:val="00030523"/>
    <w:rsid w:val="00030976"/>
    <w:rsid w:val="000313E6"/>
    <w:rsid w:val="00031C31"/>
    <w:rsid w:val="00031CE8"/>
    <w:rsid w:val="00032D8F"/>
    <w:rsid w:val="00033BEC"/>
    <w:rsid w:val="0003484F"/>
    <w:rsid w:val="000369EE"/>
    <w:rsid w:val="0003759D"/>
    <w:rsid w:val="000409BC"/>
    <w:rsid w:val="00042740"/>
    <w:rsid w:val="000435E4"/>
    <w:rsid w:val="00044E14"/>
    <w:rsid w:val="000475A6"/>
    <w:rsid w:val="00047949"/>
    <w:rsid w:val="000524D1"/>
    <w:rsid w:val="00052D00"/>
    <w:rsid w:val="00053161"/>
    <w:rsid w:val="0005362E"/>
    <w:rsid w:val="00054A29"/>
    <w:rsid w:val="00055E8A"/>
    <w:rsid w:val="00056667"/>
    <w:rsid w:val="00056BED"/>
    <w:rsid w:val="00057BB5"/>
    <w:rsid w:val="00060F10"/>
    <w:rsid w:val="0006263D"/>
    <w:rsid w:val="000626CC"/>
    <w:rsid w:val="00062F0F"/>
    <w:rsid w:val="00063259"/>
    <w:rsid w:val="00064323"/>
    <w:rsid w:val="00064CFB"/>
    <w:rsid w:val="000651E8"/>
    <w:rsid w:val="00065855"/>
    <w:rsid w:val="00066ED9"/>
    <w:rsid w:val="000677F2"/>
    <w:rsid w:val="00070657"/>
    <w:rsid w:val="00071146"/>
    <w:rsid w:val="00072336"/>
    <w:rsid w:val="000724AE"/>
    <w:rsid w:val="000743C1"/>
    <w:rsid w:val="00075149"/>
    <w:rsid w:val="000755E6"/>
    <w:rsid w:val="00075600"/>
    <w:rsid w:val="000762AA"/>
    <w:rsid w:val="0007635D"/>
    <w:rsid w:val="00076594"/>
    <w:rsid w:val="00077F9B"/>
    <w:rsid w:val="0008037D"/>
    <w:rsid w:val="00080540"/>
    <w:rsid w:val="0008116E"/>
    <w:rsid w:val="00081625"/>
    <w:rsid w:val="00082952"/>
    <w:rsid w:val="00083630"/>
    <w:rsid w:val="000843BF"/>
    <w:rsid w:val="000846C3"/>
    <w:rsid w:val="0008473C"/>
    <w:rsid w:val="000852D9"/>
    <w:rsid w:val="000865E8"/>
    <w:rsid w:val="000877AA"/>
    <w:rsid w:val="000877B8"/>
    <w:rsid w:val="00090F86"/>
    <w:rsid w:val="0009124B"/>
    <w:rsid w:val="00092B9F"/>
    <w:rsid w:val="000949C3"/>
    <w:rsid w:val="0009648E"/>
    <w:rsid w:val="00096C74"/>
    <w:rsid w:val="00097C2F"/>
    <w:rsid w:val="000A213A"/>
    <w:rsid w:val="000A28DF"/>
    <w:rsid w:val="000A31FB"/>
    <w:rsid w:val="000A3255"/>
    <w:rsid w:val="000A3F76"/>
    <w:rsid w:val="000A4E6A"/>
    <w:rsid w:val="000B0B05"/>
    <w:rsid w:val="000B0B58"/>
    <w:rsid w:val="000B0C0E"/>
    <w:rsid w:val="000B0C1C"/>
    <w:rsid w:val="000B173C"/>
    <w:rsid w:val="000B2B6F"/>
    <w:rsid w:val="000B324C"/>
    <w:rsid w:val="000B3323"/>
    <w:rsid w:val="000B3B3B"/>
    <w:rsid w:val="000B4443"/>
    <w:rsid w:val="000B497F"/>
    <w:rsid w:val="000B6863"/>
    <w:rsid w:val="000B6B95"/>
    <w:rsid w:val="000C0D71"/>
    <w:rsid w:val="000C1B69"/>
    <w:rsid w:val="000C20E8"/>
    <w:rsid w:val="000C24D1"/>
    <w:rsid w:val="000C347E"/>
    <w:rsid w:val="000C4991"/>
    <w:rsid w:val="000C4E0D"/>
    <w:rsid w:val="000C4F55"/>
    <w:rsid w:val="000C54A9"/>
    <w:rsid w:val="000C6836"/>
    <w:rsid w:val="000C6A4C"/>
    <w:rsid w:val="000C6D92"/>
    <w:rsid w:val="000C7FDA"/>
    <w:rsid w:val="000D122E"/>
    <w:rsid w:val="000D1F5C"/>
    <w:rsid w:val="000D35A1"/>
    <w:rsid w:val="000D4023"/>
    <w:rsid w:val="000D40DE"/>
    <w:rsid w:val="000D41B7"/>
    <w:rsid w:val="000D47AA"/>
    <w:rsid w:val="000D4CEC"/>
    <w:rsid w:val="000D5EB5"/>
    <w:rsid w:val="000D7EE8"/>
    <w:rsid w:val="000E0851"/>
    <w:rsid w:val="000E137C"/>
    <w:rsid w:val="000E15AA"/>
    <w:rsid w:val="000E2446"/>
    <w:rsid w:val="000E264D"/>
    <w:rsid w:val="000E3060"/>
    <w:rsid w:val="000E3089"/>
    <w:rsid w:val="000E32A0"/>
    <w:rsid w:val="000E5218"/>
    <w:rsid w:val="000E68F7"/>
    <w:rsid w:val="000E6C80"/>
    <w:rsid w:val="000F00DE"/>
    <w:rsid w:val="000F0712"/>
    <w:rsid w:val="000F0DF8"/>
    <w:rsid w:val="000F113C"/>
    <w:rsid w:val="000F1667"/>
    <w:rsid w:val="000F2945"/>
    <w:rsid w:val="000F3B2C"/>
    <w:rsid w:val="000F5562"/>
    <w:rsid w:val="000F62E6"/>
    <w:rsid w:val="00100085"/>
    <w:rsid w:val="001004DB"/>
    <w:rsid w:val="00101E16"/>
    <w:rsid w:val="00103684"/>
    <w:rsid w:val="001039CF"/>
    <w:rsid w:val="00104432"/>
    <w:rsid w:val="00104EE4"/>
    <w:rsid w:val="00105071"/>
    <w:rsid w:val="00105642"/>
    <w:rsid w:val="001068C9"/>
    <w:rsid w:val="00107AEF"/>
    <w:rsid w:val="00110744"/>
    <w:rsid w:val="00110749"/>
    <w:rsid w:val="001112F6"/>
    <w:rsid w:val="001127BB"/>
    <w:rsid w:val="00112E8F"/>
    <w:rsid w:val="001152A6"/>
    <w:rsid w:val="001152BE"/>
    <w:rsid w:val="001165E3"/>
    <w:rsid w:val="00116EA1"/>
    <w:rsid w:val="00120583"/>
    <w:rsid w:val="001217C0"/>
    <w:rsid w:val="001227CB"/>
    <w:rsid w:val="00122BB4"/>
    <w:rsid w:val="0012431A"/>
    <w:rsid w:val="00124330"/>
    <w:rsid w:val="00124E94"/>
    <w:rsid w:val="0012529E"/>
    <w:rsid w:val="001268BC"/>
    <w:rsid w:val="00126F14"/>
    <w:rsid w:val="00130705"/>
    <w:rsid w:val="00130D2A"/>
    <w:rsid w:val="00130F1B"/>
    <w:rsid w:val="00131756"/>
    <w:rsid w:val="00132208"/>
    <w:rsid w:val="0013230A"/>
    <w:rsid w:val="001329EB"/>
    <w:rsid w:val="001339C2"/>
    <w:rsid w:val="001353F3"/>
    <w:rsid w:val="00135785"/>
    <w:rsid w:val="0013628F"/>
    <w:rsid w:val="001362EE"/>
    <w:rsid w:val="00136E3D"/>
    <w:rsid w:val="00137B42"/>
    <w:rsid w:val="00137CD4"/>
    <w:rsid w:val="001409D6"/>
    <w:rsid w:val="00141351"/>
    <w:rsid w:val="00141C61"/>
    <w:rsid w:val="001465DA"/>
    <w:rsid w:val="00146654"/>
    <w:rsid w:val="00146712"/>
    <w:rsid w:val="0014692F"/>
    <w:rsid w:val="001476BE"/>
    <w:rsid w:val="00147820"/>
    <w:rsid w:val="0015031C"/>
    <w:rsid w:val="0015033F"/>
    <w:rsid w:val="001509E2"/>
    <w:rsid w:val="00150F66"/>
    <w:rsid w:val="001523BF"/>
    <w:rsid w:val="00152696"/>
    <w:rsid w:val="00153C49"/>
    <w:rsid w:val="00153D86"/>
    <w:rsid w:val="00153DCB"/>
    <w:rsid w:val="001561A4"/>
    <w:rsid w:val="001562F2"/>
    <w:rsid w:val="0015705B"/>
    <w:rsid w:val="001577A8"/>
    <w:rsid w:val="001607D9"/>
    <w:rsid w:val="00162E9C"/>
    <w:rsid w:val="001640F6"/>
    <w:rsid w:val="00165060"/>
    <w:rsid w:val="001654F8"/>
    <w:rsid w:val="00166C69"/>
    <w:rsid w:val="0016725B"/>
    <w:rsid w:val="001700B5"/>
    <w:rsid w:val="00170102"/>
    <w:rsid w:val="00170C59"/>
    <w:rsid w:val="00171DF4"/>
    <w:rsid w:val="00171F83"/>
    <w:rsid w:val="00173513"/>
    <w:rsid w:val="00174976"/>
    <w:rsid w:val="00175141"/>
    <w:rsid w:val="001754E9"/>
    <w:rsid w:val="0017767F"/>
    <w:rsid w:val="00177BCE"/>
    <w:rsid w:val="00180446"/>
    <w:rsid w:val="00181048"/>
    <w:rsid w:val="00181978"/>
    <w:rsid w:val="00181FDB"/>
    <w:rsid w:val="001849AB"/>
    <w:rsid w:val="00185853"/>
    <w:rsid w:val="00185FD1"/>
    <w:rsid w:val="00186A56"/>
    <w:rsid w:val="001873BC"/>
    <w:rsid w:val="00190CD1"/>
    <w:rsid w:val="00192DD4"/>
    <w:rsid w:val="0019381E"/>
    <w:rsid w:val="00193CDD"/>
    <w:rsid w:val="00196CC4"/>
    <w:rsid w:val="001A0D77"/>
    <w:rsid w:val="001A0E05"/>
    <w:rsid w:val="001A265C"/>
    <w:rsid w:val="001A380C"/>
    <w:rsid w:val="001A407A"/>
    <w:rsid w:val="001A5586"/>
    <w:rsid w:val="001A6BFD"/>
    <w:rsid w:val="001B14DB"/>
    <w:rsid w:val="001B25ED"/>
    <w:rsid w:val="001B288A"/>
    <w:rsid w:val="001B32B8"/>
    <w:rsid w:val="001B576D"/>
    <w:rsid w:val="001B6D96"/>
    <w:rsid w:val="001C00A5"/>
    <w:rsid w:val="001C1353"/>
    <w:rsid w:val="001C180D"/>
    <w:rsid w:val="001C3361"/>
    <w:rsid w:val="001C389D"/>
    <w:rsid w:val="001C4445"/>
    <w:rsid w:val="001C4F2E"/>
    <w:rsid w:val="001C5697"/>
    <w:rsid w:val="001C5E8B"/>
    <w:rsid w:val="001C6C3C"/>
    <w:rsid w:val="001C7835"/>
    <w:rsid w:val="001D0F9F"/>
    <w:rsid w:val="001D12C9"/>
    <w:rsid w:val="001D15F7"/>
    <w:rsid w:val="001D1C93"/>
    <w:rsid w:val="001D21E0"/>
    <w:rsid w:val="001D2989"/>
    <w:rsid w:val="001D2A7B"/>
    <w:rsid w:val="001D3344"/>
    <w:rsid w:val="001D4663"/>
    <w:rsid w:val="001D498A"/>
    <w:rsid w:val="001D541B"/>
    <w:rsid w:val="001D5890"/>
    <w:rsid w:val="001D5DA0"/>
    <w:rsid w:val="001D6745"/>
    <w:rsid w:val="001D6846"/>
    <w:rsid w:val="001E0B0A"/>
    <w:rsid w:val="001E0C10"/>
    <w:rsid w:val="001E1B71"/>
    <w:rsid w:val="001E2F37"/>
    <w:rsid w:val="001E3103"/>
    <w:rsid w:val="001E4C19"/>
    <w:rsid w:val="001E5619"/>
    <w:rsid w:val="001E5A13"/>
    <w:rsid w:val="001E5D83"/>
    <w:rsid w:val="001E77E6"/>
    <w:rsid w:val="001E7C27"/>
    <w:rsid w:val="001E7C5A"/>
    <w:rsid w:val="001F0372"/>
    <w:rsid w:val="001F13C1"/>
    <w:rsid w:val="001F14BC"/>
    <w:rsid w:val="001F3934"/>
    <w:rsid w:val="001F3CB0"/>
    <w:rsid w:val="001F3F28"/>
    <w:rsid w:val="001F434D"/>
    <w:rsid w:val="001F446D"/>
    <w:rsid w:val="001F544B"/>
    <w:rsid w:val="001F5C72"/>
    <w:rsid w:val="001F6314"/>
    <w:rsid w:val="001F653D"/>
    <w:rsid w:val="001F7C8E"/>
    <w:rsid w:val="001F7E3C"/>
    <w:rsid w:val="0020008C"/>
    <w:rsid w:val="002004F5"/>
    <w:rsid w:val="00200F4A"/>
    <w:rsid w:val="00202C06"/>
    <w:rsid w:val="002038F4"/>
    <w:rsid w:val="00204A9D"/>
    <w:rsid w:val="00205AD4"/>
    <w:rsid w:val="002068CA"/>
    <w:rsid w:val="00206A4F"/>
    <w:rsid w:val="002073F3"/>
    <w:rsid w:val="00210544"/>
    <w:rsid w:val="002120FB"/>
    <w:rsid w:val="00212CD5"/>
    <w:rsid w:val="00212FCC"/>
    <w:rsid w:val="002131D7"/>
    <w:rsid w:val="00213773"/>
    <w:rsid w:val="00215617"/>
    <w:rsid w:val="00216502"/>
    <w:rsid w:val="002205AA"/>
    <w:rsid w:val="00220C30"/>
    <w:rsid w:val="00221556"/>
    <w:rsid w:val="00221AB7"/>
    <w:rsid w:val="00223697"/>
    <w:rsid w:val="00223718"/>
    <w:rsid w:val="00223EB3"/>
    <w:rsid w:val="00224ECD"/>
    <w:rsid w:val="00225E85"/>
    <w:rsid w:val="00226FA3"/>
    <w:rsid w:val="0022763A"/>
    <w:rsid w:val="002319D8"/>
    <w:rsid w:val="00231A04"/>
    <w:rsid w:val="00231D03"/>
    <w:rsid w:val="002345B4"/>
    <w:rsid w:val="0023498A"/>
    <w:rsid w:val="00234A87"/>
    <w:rsid w:val="002352D2"/>
    <w:rsid w:val="00235861"/>
    <w:rsid w:val="00235CB4"/>
    <w:rsid w:val="002363D2"/>
    <w:rsid w:val="00236804"/>
    <w:rsid w:val="00236B90"/>
    <w:rsid w:val="00236D08"/>
    <w:rsid w:val="00236FA9"/>
    <w:rsid w:val="002372F2"/>
    <w:rsid w:val="00237D94"/>
    <w:rsid w:val="002420C5"/>
    <w:rsid w:val="00242C4D"/>
    <w:rsid w:val="00242E8E"/>
    <w:rsid w:val="0024366E"/>
    <w:rsid w:val="0024377F"/>
    <w:rsid w:val="00244416"/>
    <w:rsid w:val="0024512E"/>
    <w:rsid w:val="002452F8"/>
    <w:rsid w:val="002455B1"/>
    <w:rsid w:val="00246435"/>
    <w:rsid w:val="00246BCF"/>
    <w:rsid w:val="002479E7"/>
    <w:rsid w:val="00247DFC"/>
    <w:rsid w:val="00247EF6"/>
    <w:rsid w:val="00250645"/>
    <w:rsid w:val="00251BF7"/>
    <w:rsid w:val="002522B7"/>
    <w:rsid w:val="00254F8A"/>
    <w:rsid w:val="00255F85"/>
    <w:rsid w:val="00255FB1"/>
    <w:rsid w:val="0025634E"/>
    <w:rsid w:val="00256643"/>
    <w:rsid w:val="00260E6C"/>
    <w:rsid w:val="00261A83"/>
    <w:rsid w:val="00261FE9"/>
    <w:rsid w:val="00262AD4"/>
    <w:rsid w:val="00262C3C"/>
    <w:rsid w:val="00262D4C"/>
    <w:rsid w:val="002638D3"/>
    <w:rsid w:val="00264BE3"/>
    <w:rsid w:val="00264F4D"/>
    <w:rsid w:val="00267949"/>
    <w:rsid w:val="00270834"/>
    <w:rsid w:val="00270908"/>
    <w:rsid w:val="00270B26"/>
    <w:rsid w:val="00270CE9"/>
    <w:rsid w:val="00270DE4"/>
    <w:rsid w:val="00271141"/>
    <w:rsid w:val="0027173C"/>
    <w:rsid w:val="0027452D"/>
    <w:rsid w:val="00275BD1"/>
    <w:rsid w:val="00275F15"/>
    <w:rsid w:val="00276BC6"/>
    <w:rsid w:val="00276E03"/>
    <w:rsid w:val="00280535"/>
    <w:rsid w:val="002814E6"/>
    <w:rsid w:val="002818AA"/>
    <w:rsid w:val="00281AD3"/>
    <w:rsid w:val="00281DA2"/>
    <w:rsid w:val="002828E1"/>
    <w:rsid w:val="00282D9F"/>
    <w:rsid w:val="00283F08"/>
    <w:rsid w:val="00284A24"/>
    <w:rsid w:val="00285098"/>
    <w:rsid w:val="002859C8"/>
    <w:rsid w:val="00286417"/>
    <w:rsid w:val="002910DE"/>
    <w:rsid w:val="00291AAC"/>
    <w:rsid w:val="00291DF2"/>
    <w:rsid w:val="00291E77"/>
    <w:rsid w:val="002923D8"/>
    <w:rsid w:val="00293501"/>
    <w:rsid w:val="002953E7"/>
    <w:rsid w:val="002965C0"/>
    <w:rsid w:val="00296D4E"/>
    <w:rsid w:val="002970B8"/>
    <w:rsid w:val="002974FB"/>
    <w:rsid w:val="00297518"/>
    <w:rsid w:val="002A0A30"/>
    <w:rsid w:val="002A0AED"/>
    <w:rsid w:val="002A18DA"/>
    <w:rsid w:val="002A38DE"/>
    <w:rsid w:val="002A4336"/>
    <w:rsid w:val="002A5830"/>
    <w:rsid w:val="002A6A94"/>
    <w:rsid w:val="002A71A0"/>
    <w:rsid w:val="002A72E9"/>
    <w:rsid w:val="002A7525"/>
    <w:rsid w:val="002B0605"/>
    <w:rsid w:val="002B0E8D"/>
    <w:rsid w:val="002B1509"/>
    <w:rsid w:val="002B1624"/>
    <w:rsid w:val="002B2689"/>
    <w:rsid w:val="002B2C83"/>
    <w:rsid w:val="002B2E0B"/>
    <w:rsid w:val="002B3349"/>
    <w:rsid w:val="002B3608"/>
    <w:rsid w:val="002B3F1B"/>
    <w:rsid w:val="002B5CCC"/>
    <w:rsid w:val="002B7CF5"/>
    <w:rsid w:val="002C3057"/>
    <w:rsid w:val="002C526C"/>
    <w:rsid w:val="002C7A2C"/>
    <w:rsid w:val="002D05FA"/>
    <w:rsid w:val="002D1172"/>
    <w:rsid w:val="002D129D"/>
    <w:rsid w:val="002D182D"/>
    <w:rsid w:val="002D1A9C"/>
    <w:rsid w:val="002D1BF6"/>
    <w:rsid w:val="002D2C18"/>
    <w:rsid w:val="002D345A"/>
    <w:rsid w:val="002D40C1"/>
    <w:rsid w:val="002D429A"/>
    <w:rsid w:val="002D473C"/>
    <w:rsid w:val="002D4B0D"/>
    <w:rsid w:val="002D5BA4"/>
    <w:rsid w:val="002D62EC"/>
    <w:rsid w:val="002D7944"/>
    <w:rsid w:val="002E0EDA"/>
    <w:rsid w:val="002E3843"/>
    <w:rsid w:val="002E3E86"/>
    <w:rsid w:val="002E4073"/>
    <w:rsid w:val="002E5153"/>
    <w:rsid w:val="002E5275"/>
    <w:rsid w:val="002E5CAB"/>
    <w:rsid w:val="002E6EEC"/>
    <w:rsid w:val="002E7658"/>
    <w:rsid w:val="002E7A9E"/>
    <w:rsid w:val="002F1BC7"/>
    <w:rsid w:val="002F28B7"/>
    <w:rsid w:val="002F2FE4"/>
    <w:rsid w:val="002F3551"/>
    <w:rsid w:val="002F3B2A"/>
    <w:rsid w:val="002F47C1"/>
    <w:rsid w:val="002F5678"/>
    <w:rsid w:val="002F579B"/>
    <w:rsid w:val="002F5CCE"/>
    <w:rsid w:val="002F5FA1"/>
    <w:rsid w:val="002F794C"/>
    <w:rsid w:val="002F7AA7"/>
    <w:rsid w:val="002F7FD7"/>
    <w:rsid w:val="00300F2B"/>
    <w:rsid w:val="00302019"/>
    <w:rsid w:val="00302FEE"/>
    <w:rsid w:val="003031F4"/>
    <w:rsid w:val="00303A32"/>
    <w:rsid w:val="00304379"/>
    <w:rsid w:val="0030496F"/>
    <w:rsid w:val="00304EEC"/>
    <w:rsid w:val="00305016"/>
    <w:rsid w:val="00305171"/>
    <w:rsid w:val="00305E4D"/>
    <w:rsid w:val="003071E2"/>
    <w:rsid w:val="0030731E"/>
    <w:rsid w:val="00310573"/>
    <w:rsid w:val="00310675"/>
    <w:rsid w:val="003107BB"/>
    <w:rsid w:val="00310F7B"/>
    <w:rsid w:val="0031109B"/>
    <w:rsid w:val="00311B4F"/>
    <w:rsid w:val="00311B50"/>
    <w:rsid w:val="00311BFF"/>
    <w:rsid w:val="00314961"/>
    <w:rsid w:val="003149B4"/>
    <w:rsid w:val="00314AE7"/>
    <w:rsid w:val="00315664"/>
    <w:rsid w:val="00315990"/>
    <w:rsid w:val="003163F9"/>
    <w:rsid w:val="003169EE"/>
    <w:rsid w:val="0032071B"/>
    <w:rsid w:val="003207C1"/>
    <w:rsid w:val="003208EB"/>
    <w:rsid w:val="00320C56"/>
    <w:rsid w:val="00321477"/>
    <w:rsid w:val="003235DC"/>
    <w:rsid w:val="00323614"/>
    <w:rsid w:val="0032455C"/>
    <w:rsid w:val="00325586"/>
    <w:rsid w:val="00325919"/>
    <w:rsid w:val="00326A29"/>
    <w:rsid w:val="00326E26"/>
    <w:rsid w:val="003272E9"/>
    <w:rsid w:val="00327780"/>
    <w:rsid w:val="00327CBF"/>
    <w:rsid w:val="003315D7"/>
    <w:rsid w:val="003331C4"/>
    <w:rsid w:val="00334AC5"/>
    <w:rsid w:val="003354E2"/>
    <w:rsid w:val="003419A0"/>
    <w:rsid w:val="00342EB0"/>
    <w:rsid w:val="00343251"/>
    <w:rsid w:val="00343A62"/>
    <w:rsid w:val="0034445B"/>
    <w:rsid w:val="00344FB0"/>
    <w:rsid w:val="00344FB2"/>
    <w:rsid w:val="003455FA"/>
    <w:rsid w:val="0034680A"/>
    <w:rsid w:val="00346D24"/>
    <w:rsid w:val="00350873"/>
    <w:rsid w:val="00351EB4"/>
    <w:rsid w:val="003535CF"/>
    <w:rsid w:val="00355F7A"/>
    <w:rsid w:val="003565B1"/>
    <w:rsid w:val="00357C57"/>
    <w:rsid w:val="00361BA8"/>
    <w:rsid w:val="00362A63"/>
    <w:rsid w:val="00363FF8"/>
    <w:rsid w:val="0036424C"/>
    <w:rsid w:val="00364A37"/>
    <w:rsid w:val="003657EF"/>
    <w:rsid w:val="00365B84"/>
    <w:rsid w:val="00365FCF"/>
    <w:rsid w:val="00366A72"/>
    <w:rsid w:val="00366AA3"/>
    <w:rsid w:val="00366B1B"/>
    <w:rsid w:val="003678AB"/>
    <w:rsid w:val="00367980"/>
    <w:rsid w:val="00367FCC"/>
    <w:rsid w:val="00370574"/>
    <w:rsid w:val="00370DCF"/>
    <w:rsid w:val="00371FB8"/>
    <w:rsid w:val="00372067"/>
    <w:rsid w:val="00372147"/>
    <w:rsid w:val="003723F5"/>
    <w:rsid w:val="003727FA"/>
    <w:rsid w:val="003744D6"/>
    <w:rsid w:val="00374847"/>
    <w:rsid w:val="00374CFF"/>
    <w:rsid w:val="00374D6B"/>
    <w:rsid w:val="003750E7"/>
    <w:rsid w:val="00376BF9"/>
    <w:rsid w:val="00376D77"/>
    <w:rsid w:val="0037721D"/>
    <w:rsid w:val="0037777C"/>
    <w:rsid w:val="003801E1"/>
    <w:rsid w:val="0038102A"/>
    <w:rsid w:val="003822F5"/>
    <w:rsid w:val="003826CF"/>
    <w:rsid w:val="00382BF0"/>
    <w:rsid w:val="0038306A"/>
    <w:rsid w:val="003835E0"/>
    <w:rsid w:val="00384153"/>
    <w:rsid w:val="003853AB"/>
    <w:rsid w:val="003869BD"/>
    <w:rsid w:val="00387525"/>
    <w:rsid w:val="003879EE"/>
    <w:rsid w:val="0039076D"/>
    <w:rsid w:val="0039172A"/>
    <w:rsid w:val="00391C8A"/>
    <w:rsid w:val="00394CB8"/>
    <w:rsid w:val="00394D3E"/>
    <w:rsid w:val="0039586D"/>
    <w:rsid w:val="00395A09"/>
    <w:rsid w:val="00395DB2"/>
    <w:rsid w:val="0039613A"/>
    <w:rsid w:val="00396243"/>
    <w:rsid w:val="00396721"/>
    <w:rsid w:val="0039772F"/>
    <w:rsid w:val="003A10FE"/>
    <w:rsid w:val="003A1BDB"/>
    <w:rsid w:val="003A2012"/>
    <w:rsid w:val="003A3AC2"/>
    <w:rsid w:val="003A4679"/>
    <w:rsid w:val="003A4690"/>
    <w:rsid w:val="003A4B2F"/>
    <w:rsid w:val="003A5D49"/>
    <w:rsid w:val="003A61AE"/>
    <w:rsid w:val="003A6FD6"/>
    <w:rsid w:val="003A76D6"/>
    <w:rsid w:val="003B2F1C"/>
    <w:rsid w:val="003B3731"/>
    <w:rsid w:val="003B4B72"/>
    <w:rsid w:val="003B52F5"/>
    <w:rsid w:val="003B5A4D"/>
    <w:rsid w:val="003B5D50"/>
    <w:rsid w:val="003B65E4"/>
    <w:rsid w:val="003B76B8"/>
    <w:rsid w:val="003C01BB"/>
    <w:rsid w:val="003C1D61"/>
    <w:rsid w:val="003C5743"/>
    <w:rsid w:val="003C6B0E"/>
    <w:rsid w:val="003C7752"/>
    <w:rsid w:val="003C7BB4"/>
    <w:rsid w:val="003D0266"/>
    <w:rsid w:val="003D0B18"/>
    <w:rsid w:val="003D0EE4"/>
    <w:rsid w:val="003D199F"/>
    <w:rsid w:val="003D23A3"/>
    <w:rsid w:val="003D30CD"/>
    <w:rsid w:val="003D322D"/>
    <w:rsid w:val="003D3729"/>
    <w:rsid w:val="003D4D64"/>
    <w:rsid w:val="003D578E"/>
    <w:rsid w:val="003D5856"/>
    <w:rsid w:val="003D6C01"/>
    <w:rsid w:val="003D7D7D"/>
    <w:rsid w:val="003E1121"/>
    <w:rsid w:val="003E1766"/>
    <w:rsid w:val="003E27D0"/>
    <w:rsid w:val="003E2A65"/>
    <w:rsid w:val="003E3ECA"/>
    <w:rsid w:val="003E4549"/>
    <w:rsid w:val="003E462E"/>
    <w:rsid w:val="003E49D1"/>
    <w:rsid w:val="003E7563"/>
    <w:rsid w:val="003E7A33"/>
    <w:rsid w:val="003F0BAE"/>
    <w:rsid w:val="003F0EE9"/>
    <w:rsid w:val="003F1D5E"/>
    <w:rsid w:val="003F23E4"/>
    <w:rsid w:val="003F33D5"/>
    <w:rsid w:val="003F36AF"/>
    <w:rsid w:val="003F4351"/>
    <w:rsid w:val="003F64F6"/>
    <w:rsid w:val="003F6603"/>
    <w:rsid w:val="00400773"/>
    <w:rsid w:val="00401535"/>
    <w:rsid w:val="004020AE"/>
    <w:rsid w:val="00404D29"/>
    <w:rsid w:val="00404D2F"/>
    <w:rsid w:val="00404E4F"/>
    <w:rsid w:val="004055A3"/>
    <w:rsid w:val="00405695"/>
    <w:rsid w:val="00405D99"/>
    <w:rsid w:val="004062F6"/>
    <w:rsid w:val="0040634A"/>
    <w:rsid w:val="0040641D"/>
    <w:rsid w:val="00406456"/>
    <w:rsid w:val="00407674"/>
    <w:rsid w:val="00407A3C"/>
    <w:rsid w:val="00407AC6"/>
    <w:rsid w:val="00410158"/>
    <w:rsid w:val="00410F09"/>
    <w:rsid w:val="0041280C"/>
    <w:rsid w:val="00412CDA"/>
    <w:rsid w:val="00412FC2"/>
    <w:rsid w:val="004137E4"/>
    <w:rsid w:val="00413D86"/>
    <w:rsid w:val="0041451B"/>
    <w:rsid w:val="0041673A"/>
    <w:rsid w:val="00421143"/>
    <w:rsid w:val="00421397"/>
    <w:rsid w:val="00421541"/>
    <w:rsid w:val="0042339A"/>
    <w:rsid w:val="0042365C"/>
    <w:rsid w:val="00423DB4"/>
    <w:rsid w:val="00423FEE"/>
    <w:rsid w:val="0042440F"/>
    <w:rsid w:val="00424D72"/>
    <w:rsid w:val="0042508F"/>
    <w:rsid w:val="0042516E"/>
    <w:rsid w:val="00425D67"/>
    <w:rsid w:val="00426F1C"/>
    <w:rsid w:val="00426F31"/>
    <w:rsid w:val="0042781A"/>
    <w:rsid w:val="00430CDE"/>
    <w:rsid w:val="004316B1"/>
    <w:rsid w:val="004327AA"/>
    <w:rsid w:val="00433284"/>
    <w:rsid w:val="004335AB"/>
    <w:rsid w:val="004350E0"/>
    <w:rsid w:val="0043603C"/>
    <w:rsid w:val="00437671"/>
    <w:rsid w:val="00437ED1"/>
    <w:rsid w:val="0044039F"/>
    <w:rsid w:val="0044111C"/>
    <w:rsid w:val="004411F6"/>
    <w:rsid w:val="004425E8"/>
    <w:rsid w:val="004443A6"/>
    <w:rsid w:val="00444B88"/>
    <w:rsid w:val="00446371"/>
    <w:rsid w:val="00446C49"/>
    <w:rsid w:val="0044787C"/>
    <w:rsid w:val="00451B07"/>
    <w:rsid w:val="0045310B"/>
    <w:rsid w:val="0045337F"/>
    <w:rsid w:val="00454A20"/>
    <w:rsid w:val="00454FCF"/>
    <w:rsid w:val="0045524D"/>
    <w:rsid w:val="00456A32"/>
    <w:rsid w:val="00456AAB"/>
    <w:rsid w:val="0045707A"/>
    <w:rsid w:val="00457825"/>
    <w:rsid w:val="00457AB7"/>
    <w:rsid w:val="004635FD"/>
    <w:rsid w:val="00463636"/>
    <w:rsid w:val="00463C59"/>
    <w:rsid w:val="00463E28"/>
    <w:rsid w:val="00463F80"/>
    <w:rsid w:val="00463FE1"/>
    <w:rsid w:val="0046488F"/>
    <w:rsid w:val="0046547F"/>
    <w:rsid w:val="0046577A"/>
    <w:rsid w:val="00466A7F"/>
    <w:rsid w:val="00467920"/>
    <w:rsid w:val="00467B9D"/>
    <w:rsid w:val="00470FF7"/>
    <w:rsid w:val="0047154D"/>
    <w:rsid w:val="0047466E"/>
    <w:rsid w:val="00475690"/>
    <w:rsid w:val="004758B2"/>
    <w:rsid w:val="00475C54"/>
    <w:rsid w:val="00476C19"/>
    <w:rsid w:val="00477499"/>
    <w:rsid w:val="00477570"/>
    <w:rsid w:val="00480C7D"/>
    <w:rsid w:val="00480DE7"/>
    <w:rsid w:val="004832A5"/>
    <w:rsid w:val="00484303"/>
    <w:rsid w:val="00484B3F"/>
    <w:rsid w:val="00485249"/>
    <w:rsid w:val="00485FB6"/>
    <w:rsid w:val="00486203"/>
    <w:rsid w:val="00486558"/>
    <w:rsid w:val="004875D6"/>
    <w:rsid w:val="004876D2"/>
    <w:rsid w:val="00487B9F"/>
    <w:rsid w:val="00487C04"/>
    <w:rsid w:val="0049007E"/>
    <w:rsid w:val="004902A3"/>
    <w:rsid w:val="004903BB"/>
    <w:rsid w:val="0049126A"/>
    <w:rsid w:val="00491A32"/>
    <w:rsid w:val="004927A5"/>
    <w:rsid w:val="004927C7"/>
    <w:rsid w:val="0049318F"/>
    <w:rsid w:val="0049387B"/>
    <w:rsid w:val="004948B2"/>
    <w:rsid w:val="004949AC"/>
    <w:rsid w:val="00494E3E"/>
    <w:rsid w:val="00494E91"/>
    <w:rsid w:val="004951D2"/>
    <w:rsid w:val="0049673B"/>
    <w:rsid w:val="004A16E8"/>
    <w:rsid w:val="004A28FF"/>
    <w:rsid w:val="004A2DC4"/>
    <w:rsid w:val="004A3C99"/>
    <w:rsid w:val="004A5372"/>
    <w:rsid w:val="004A7611"/>
    <w:rsid w:val="004B0866"/>
    <w:rsid w:val="004B190B"/>
    <w:rsid w:val="004B2308"/>
    <w:rsid w:val="004B38F9"/>
    <w:rsid w:val="004B3AAD"/>
    <w:rsid w:val="004B4EC6"/>
    <w:rsid w:val="004B55D3"/>
    <w:rsid w:val="004B609E"/>
    <w:rsid w:val="004B6118"/>
    <w:rsid w:val="004B7536"/>
    <w:rsid w:val="004B9963"/>
    <w:rsid w:val="004C0130"/>
    <w:rsid w:val="004C0523"/>
    <w:rsid w:val="004C0C8A"/>
    <w:rsid w:val="004C0D07"/>
    <w:rsid w:val="004C0D5F"/>
    <w:rsid w:val="004C21CA"/>
    <w:rsid w:val="004C2741"/>
    <w:rsid w:val="004C2EDA"/>
    <w:rsid w:val="004C494C"/>
    <w:rsid w:val="004C6D3F"/>
    <w:rsid w:val="004D0322"/>
    <w:rsid w:val="004D0528"/>
    <w:rsid w:val="004D0589"/>
    <w:rsid w:val="004D1A3A"/>
    <w:rsid w:val="004D23AC"/>
    <w:rsid w:val="004D3A69"/>
    <w:rsid w:val="004D459E"/>
    <w:rsid w:val="004D474B"/>
    <w:rsid w:val="004D766F"/>
    <w:rsid w:val="004E0833"/>
    <w:rsid w:val="004E1358"/>
    <w:rsid w:val="004E28C6"/>
    <w:rsid w:val="004E2ED9"/>
    <w:rsid w:val="004E36D2"/>
    <w:rsid w:val="004E43F0"/>
    <w:rsid w:val="004E596D"/>
    <w:rsid w:val="004E5F19"/>
    <w:rsid w:val="004E6BE9"/>
    <w:rsid w:val="004E6DBB"/>
    <w:rsid w:val="004E757F"/>
    <w:rsid w:val="004F138F"/>
    <w:rsid w:val="004F26B1"/>
    <w:rsid w:val="004F2D66"/>
    <w:rsid w:val="004F2E4A"/>
    <w:rsid w:val="004F3525"/>
    <w:rsid w:val="004F5918"/>
    <w:rsid w:val="004F5F60"/>
    <w:rsid w:val="004F6913"/>
    <w:rsid w:val="00500A79"/>
    <w:rsid w:val="00500C61"/>
    <w:rsid w:val="00500FDE"/>
    <w:rsid w:val="00501DBB"/>
    <w:rsid w:val="00502144"/>
    <w:rsid w:val="00502214"/>
    <w:rsid w:val="005028B9"/>
    <w:rsid w:val="00505905"/>
    <w:rsid w:val="0050670B"/>
    <w:rsid w:val="0050796C"/>
    <w:rsid w:val="005079A5"/>
    <w:rsid w:val="00507A81"/>
    <w:rsid w:val="00507D2E"/>
    <w:rsid w:val="00510D22"/>
    <w:rsid w:val="0051119C"/>
    <w:rsid w:val="00511B92"/>
    <w:rsid w:val="00511E4B"/>
    <w:rsid w:val="005121A9"/>
    <w:rsid w:val="005131E8"/>
    <w:rsid w:val="00513961"/>
    <w:rsid w:val="005141E8"/>
    <w:rsid w:val="0051439D"/>
    <w:rsid w:val="00514502"/>
    <w:rsid w:val="00516037"/>
    <w:rsid w:val="00516B91"/>
    <w:rsid w:val="00517AF9"/>
    <w:rsid w:val="00520863"/>
    <w:rsid w:val="005214D9"/>
    <w:rsid w:val="00521F5E"/>
    <w:rsid w:val="00521FC1"/>
    <w:rsid w:val="005231D4"/>
    <w:rsid w:val="005234B1"/>
    <w:rsid w:val="0052363C"/>
    <w:rsid w:val="00524163"/>
    <w:rsid w:val="0052456A"/>
    <w:rsid w:val="00525E0F"/>
    <w:rsid w:val="00527ABD"/>
    <w:rsid w:val="005328D8"/>
    <w:rsid w:val="00533976"/>
    <w:rsid w:val="00533E8F"/>
    <w:rsid w:val="00534B85"/>
    <w:rsid w:val="00534D4F"/>
    <w:rsid w:val="00535483"/>
    <w:rsid w:val="00536CD9"/>
    <w:rsid w:val="00536D58"/>
    <w:rsid w:val="00537349"/>
    <w:rsid w:val="005402B8"/>
    <w:rsid w:val="005411C7"/>
    <w:rsid w:val="00543A41"/>
    <w:rsid w:val="00544588"/>
    <w:rsid w:val="005445F3"/>
    <w:rsid w:val="005464C9"/>
    <w:rsid w:val="00550167"/>
    <w:rsid w:val="005502B6"/>
    <w:rsid w:val="0055075F"/>
    <w:rsid w:val="00550C99"/>
    <w:rsid w:val="0055183C"/>
    <w:rsid w:val="00551F2C"/>
    <w:rsid w:val="00552890"/>
    <w:rsid w:val="005530A3"/>
    <w:rsid w:val="00553413"/>
    <w:rsid w:val="00553625"/>
    <w:rsid w:val="0055416C"/>
    <w:rsid w:val="00554C4F"/>
    <w:rsid w:val="00554F9D"/>
    <w:rsid w:val="00557ABA"/>
    <w:rsid w:val="00560445"/>
    <w:rsid w:val="00560959"/>
    <w:rsid w:val="00561E51"/>
    <w:rsid w:val="00562957"/>
    <w:rsid w:val="0056440F"/>
    <w:rsid w:val="0056494E"/>
    <w:rsid w:val="00565184"/>
    <w:rsid w:val="005673B7"/>
    <w:rsid w:val="005675F2"/>
    <w:rsid w:val="005712F8"/>
    <w:rsid w:val="00571ACC"/>
    <w:rsid w:val="005731CF"/>
    <w:rsid w:val="00576B05"/>
    <w:rsid w:val="00577E2E"/>
    <w:rsid w:val="00582073"/>
    <w:rsid w:val="00583328"/>
    <w:rsid w:val="0058369E"/>
    <w:rsid w:val="005838E5"/>
    <w:rsid w:val="00585F9E"/>
    <w:rsid w:val="00586192"/>
    <w:rsid w:val="00586220"/>
    <w:rsid w:val="00587DCD"/>
    <w:rsid w:val="00587F31"/>
    <w:rsid w:val="005902FF"/>
    <w:rsid w:val="00590BD1"/>
    <w:rsid w:val="00591E68"/>
    <w:rsid w:val="005923FA"/>
    <w:rsid w:val="00592737"/>
    <w:rsid w:val="00592DBB"/>
    <w:rsid w:val="00592F0B"/>
    <w:rsid w:val="00593314"/>
    <w:rsid w:val="00594225"/>
    <w:rsid w:val="00594496"/>
    <w:rsid w:val="005949C5"/>
    <w:rsid w:val="00594EB1"/>
    <w:rsid w:val="00595933"/>
    <w:rsid w:val="00595EED"/>
    <w:rsid w:val="005A00F6"/>
    <w:rsid w:val="005A07D3"/>
    <w:rsid w:val="005A097C"/>
    <w:rsid w:val="005A3A4F"/>
    <w:rsid w:val="005A3FF9"/>
    <w:rsid w:val="005A57C0"/>
    <w:rsid w:val="005A5B15"/>
    <w:rsid w:val="005A5E5D"/>
    <w:rsid w:val="005A693D"/>
    <w:rsid w:val="005B234E"/>
    <w:rsid w:val="005B2987"/>
    <w:rsid w:val="005B49F9"/>
    <w:rsid w:val="005B5D2B"/>
    <w:rsid w:val="005B642D"/>
    <w:rsid w:val="005B6A41"/>
    <w:rsid w:val="005B6F9E"/>
    <w:rsid w:val="005B79DE"/>
    <w:rsid w:val="005B7AB9"/>
    <w:rsid w:val="005C0F82"/>
    <w:rsid w:val="005C24FA"/>
    <w:rsid w:val="005C2744"/>
    <w:rsid w:val="005C4F8F"/>
    <w:rsid w:val="005C52FA"/>
    <w:rsid w:val="005C593F"/>
    <w:rsid w:val="005C6618"/>
    <w:rsid w:val="005C6E7F"/>
    <w:rsid w:val="005D04A4"/>
    <w:rsid w:val="005D0679"/>
    <w:rsid w:val="005D0F02"/>
    <w:rsid w:val="005D1854"/>
    <w:rsid w:val="005D1F98"/>
    <w:rsid w:val="005D2A10"/>
    <w:rsid w:val="005D2E87"/>
    <w:rsid w:val="005D46E8"/>
    <w:rsid w:val="005D6421"/>
    <w:rsid w:val="005D66DD"/>
    <w:rsid w:val="005D70AA"/>
    <w:rsid w:val="005D7F0C"/>
    <w:rsid w:val="005E08F1"/>
    <w:rsid w:val="005E4198"/>
    <w:rsid w:val="005E41E7"/>
    <w:rsid w:val="005E43D0"/>
    <w:rsid w:val="005E44B8"/>
    <w:rsid w:val="005E5402"/>
    <w:rsid w:val="005E63E9"/>
    <w:rsid w:val="005E64C3"/>
    <w:rsid w:val="005E65FF"/>
    <w:rsid w:val="005E70DA"/>
    <w:rsid w:val="005E743E"/>
    <w:rsid w:val="005E7608"/>
    <w:rsid w:val="005F1A68"/>
    <w:rsid w:val="005F2551"/>
    <w:rsid w:val="005F28CC"/>
    <w:rsid w:val="005F3C1A"/>
    <w:rsid w:val="005F3E72"/>
    <w:rsid w:val="005F5DC4"/>
    <w:rsid w:val="005F5E2E"/>
    <w:rsid w:val="005F62C8"/>
    <w:rsid w:val="006002B8"/>
    <w:rsid w:val="0060099C"/>
    <w:rsid w:val="006010BA"/>
    <w:rsid w:val="00601CF1"/>
    <w:rsid w:val="00601D48"/>
    <w:rsid w:val="0060212A"/>
    <w:rsid w:val="00602C13"/>
    <w:rsid w:val="00603FD5"/>
    <w:rsid w:val="00604737"/>
    <w:rsid w:val="00604D6B"/>
    <w:rsid w:val="00605FF6"/>
    <w:rsid w:val="00606496"/>
    <w:rsid w:val="00606DA9"/>
    <w:rsid w:val="00610570"/>
    <w:rsid w:val="00611F48"/>
    <w:rsid w:val="00612C11"/>
    <w:rsid w:val="00612CD6"/>
    <w:rsid w:val="00613EDB"/>
    <w:rsid w:val="00613F1F"/>
    <w:rsid w:val="00614249"/>
    <w:rsid w:val="006147F9"/>
    <w:rsid w:val="0061534F"/>
    <w:rsid w:val="0061650D"/>
    <w:rsid w:val="00616DC8"/>
    <w:rsid w:val="006174B4"/>
    <w:rsid w:val="00621151"/>
    <w:rsid w:val="006215E8"/>
    <w:rsid w:val="0062309E"/>
    <w:rsid w:val="0062328D"/>
    <w:rsid w:val="00623A98"/>
    <w:rsid w:val="00623BB8"/>
    <w:rsid w:val="006255A6"/>
    <w:rsid w:val="006257D4"/>
    <w:rsid w:val="0062664D"/>
    <w:rsid w:val="00627C36"/>
    <w:rsid w:val="006307C7"/>
    <w:rsid w:val="00630BCD"/>
    <w:rsid w:val="00631307"/>
    <w:rsid w:val="00632D87"/>
    <w:rsid w:val="006333FA"/>
    <w:rsid w:val="006346CE"/>
    <w:rsid w:val="00634740"/>
    <w:rsid w:val="00635BF0"/>
    <w:rsid w:val="006366B5"/>
    <w:rsid w:val="00636731"/>
    <w:rsid w:val="00640546"/>
    <w:rsid w:val="00640736"/>
    <w:rsid w:val="00640C04"/>
    <w:rsid w:val="006422C5"/>
    <w:rsid w:val="00642A5E"/>
    <w:rsid w:val="00643127"/>
    <w:rsid w:val="0064570B"/>
    <w:rsid w:val="00650107"/>
    <w:rsid w:val="00650581"/>
    <w:rsid w:val="00650B9F"/>
    <w:rsid w:val="00651804"/>
    <w:rsid w:val="00652714"/>
    <w:rsid w:val="00652AF6"/>
    <w:rsid w:val="00652B25"/>
    <w:rsid w:val="00652E4E"/>
    <w:rsid w:val="0065396B"/>
    <w:rsid w:val="0065444A"/>
    <w:rsid w:val="006546E8"/>
    <w:rsid w:val="00654B3E"/>
    <w:rsid w:val="00655154"/>
    <w:rsid w:val="00657B49"/>
    <w:rsid w:val="0066039F"/>
    <w:rsid w:val="00660DE4"/>
    <w:rsid w:val="0066153E"/>
    <w:rsid w:val="00662390"/>
    <w:rsid w:val="0066241C"/>
    <w:rsid w:val="006633B8"/>
    <w:rsid w:val="00663BA1"/>
    <w:rsid w:val="00663F8F"/>
    <w:rsid w:val="006641A3"/>
    <w:rsid w:val="00664405"/>
    <w:rsid w:val="006646DC"/>
    <w:rsid w:val="006650DE"/>
    <w:rsid w:val="0066560D"/>
    <w:rsid w:val="006669F4"/>
    <w:rsid w:val="0067014A"/>
    <w:rsid w:val="00670E03"/>
    <w:rsid w:val="0067119C"/>
    <w:rsid w:val="00671D80"/>
    <w:rsid w:val="00671E83"/>
    <w:rsid w:val="00672C87"/>
    <w:rsid w:val="006744B7"/>
    <w:rsid w:val="006748C8"/>
    <w:rsid w:val="00675476"/>
    <w:rsid w:val="00675B44"/>
    <w:rsid w:val="006769E6"/>
    <w:rsid w:val="00676F60"/>
    <w:rsid w:val="006770E5"/>
    <w:rsid w:val="00680EAF"/>
    <w:rsid w:val="0068167C"/>
    <w:rsid w:val="00681A10"/>
    <w:rsid w:val="00682092"/>
    <w:rsid w:val="00682A60"/>
    <w:rsid w:val="00683643"/>
    <w:rsid w:val="00686571"/>
    <w:rsid w:val="0068724F"/>
    <w:rsid w:val="006877A2"/>
    <w:rsid w:val="00687D7B"/>
    <w:rsid w:val="0069048E"/>
    <w:rsid w:val="00690933"/>
    <w:rsid w:val="00690BCD"/>
    <w:rsid w:val="00690E72"/>
    <w:rsid w:val="00691290"/>
    <w:rsid w:val="00693358"/>
    <w:rsid w:val="0069353F"/>
    <w:rsid w:val="00693C4E"/>
    <w:rsid w:val="006943C3"/>
    <w:rsid w:val="00695445"/>
    <w:rsid w:val="00695847"/>
    <w:rsid w:val="006963F4"/>
    <w:rsid w:val="00697AC8"/>
    <w:rsid w:val="006A1789"/>
    <w:rsid w:val="006A1DEF"/>
    <w:rsid w:val="006A2D62"/>
    <w:rsid w:val="006A38BA"/>
    <w:rsid w:val="006A3AF2"/>
    <w:rsid w:val="006A4646"/>
    <w:rsid w:val="006A56D3"/>
    <w:rsid w:val="006A5FD0"/>
    <w:rsid w:val="006A615D"/>
    <w:rsid w:val="006A7194"/>
    <w:rsid w:val="006B0E0C"/>
    <w:rsid w:val="006B0E86"/>
    <w:rsid w:val="006B101D"/>
    <w:rsid w:val="006B1309"/>
    <w:rsid w:val="006B2605"/>
    <w:rsid w:val="006B27AA"/>
    <w:rsid w:val="006B3B2F"/>
    <w:rsid w:val="006B4034"/>
    <w:rsid w:val="006B4F82"/>
    <w:rsid w:val="006B5361"/>
    <w:rsid w:val="006B6F0E"/>
    <w:rsid w:val="006B7B62"/>
    <w:rsid w:val="006C004B"/>
    <w:rsid w:val="006C0D2F"/>
    <w:rsid w:val="006C2B60"/>
    <w:rsid w:val="006C4AF4"/>
    <w:rsid w:val="006C4C0B"/>
    <w:rsid w:val="006C5D24"/>
    <w:rsid w:val="006C6385"/>
    <w:rsid w:val="006C66E9"/>
    <w:rsid w:val="006C6EE9"/>
    <w:rsid w:val="006C7848"/>
    <w:rsid w:val="006C7AE2"/>
    <w:rsid w:val="006D1CC7"/>
    <w:rsid w:val="006D29DC"/>
    <w:rsid w:val="006D2E6C"/>
    <w:rsid w:val="006D39E9"/>
    <w:rsid w:val="006D3C91"/>
    <w:rsid w:val="006D3F2F"/>
    <w:rsid w:val="006D411B"/>
    <w:rsid w:val="006D46B3"/>
    <w:rsid w:val="006D4A13"/>
    <w:rsid w:val="006D56DB"/>
    <w:rsid w:val="006D63C6"/>
    <w:rsid w:val="006D6D02"/>
    <w:rsid w:val="006E07A6"/>
    <w:rsid w:val="006E089B"/>
    <w:rsid w:val="006E0F1D"/>
    <w:rsid w:val="006E0FB1"/>
    <w:rsid w:val="006E1480"/>
    <w:rsid w:val="006E1DCD"/>
    <w:rsid w:val="006E32A5"/>
    <w:rsid w:val="006E3536"/>
    <w:rsid w:val="006E358D"/>
    <w:rsid w:val="006E50A2"/>
    <w:rsid w:val="006E5A32"/>
    <w:rsid w:val="006E5E42"/>
    <w:rsid w:val="006E5ED2"/>
    <w:rsid w:val="006E62E0"/>
    <w:rsid w:val="006E65CA"/>
    <w:rsid w:val="006E777B"/>
    <w:rsid w:val="006E7D93"/>
    <w:rsid w:val="006F10DA"/>
    <w:rsid w:val="006F343F"/>
    <w:rsid w:val="006F4AEC"/>
    <w:rsid w:val="006F5547"/>
    <w:rsid w:val="006F593C"/>
    <w:rsid w:val="006F64C8"/>
    <w:rsid w:val="006F6DD1"/>
    <w:rsid w:val="006F7859"/>
    <w:rsid w:val="006F78B9"/>
    <w:rsid w:val="00700498"/>
    <w:rsid w:val="00702AB7"/>
    <w:rsid w:val="0070342B"/>
    <w:rsid w:val="00703A96"/>
    <w:rsid w:val="00704B5B"/>
    <w:rsid w:val="00704DA0"/>
    <w:rsid w:val="00707A16"/>
    <w:rsid w:val="00707C5C"/>
    <w:rsid w:val="0071112E"/>
    <w:rsid w:val="007111E3"/>
    <w:rsid w:val="00711272"/>
    <w:rsid w:val="00711F84"/>
    <w:rsid w:val="00712192"/>
    <w:rsid w:val="007132FB"/>
    <w:rsid w:val="007136F7"/>
    <w:rsid w:val="00714488"/>
    <w:rsid w:val="0071467E"/>
    <w:rsid w:val="0071548F"/>
    <w:rsid w:val="00715FD1"/>
    <w:rsid w:val="00716043"/>
    <w:rsid w:val="0071636F"/>
    <w:rsid w:val="00716884"/>
    <w:rsid w:val="00716CBF"/>
    <w:rsid w:val="007175F8"/>
    <w:rsid w:val="00720166"/>
    <w:rsid w:val="00720669"/>
    <w:rsid w:val="0072127E"/>
    <w:rsid w:val="0072163C"/>
    <w:rsid w:val="00721E63"/>
    <w:rsid w:val="007229ED"/>
    <w:rsid w:val="00722A27"/>
    <w:rsid w:val="007234E1"/>
    <w:rsid w:val="007235AB"/>
    <w:rsid w:val="00723CA9"/>
    <w:rsid w:val="007254A7"/>
    <w:rsid w:val="0072575A"/>
    <w:rsid w:val="0072599E"/>
    <w:rsid w:val="007263EA"/>
    <w:rsid w:val="00727000"/>
    <w:rsid w:val="007271F8"/>
    <w:rsid w:val="00730092"/>
    <w:rsid w:val="00730A5B"/>
    <w:rsid w:val="007310CB"/>
    <w:rsid w:val="007315F4"/>
    <w:rsid w:val="00731B2B"/>
    <w:rsid w:val="00732252"/>
    <w:rsid w:val="00732AF4"/>
    <w:rsid w:val="00734559"/>
    <w:rsid w:val="00734FC8"/>
    <w:rsid w:val="00735AFA"/>
    <w:rsid w:val="00735FE6"/>
    <w:rsid w:val="00736633"/>
    <w:rsid w:val="00736A83"/>
    <w:rsid w:val="00737084"/>
    <w:rsid w:val="0073737F"/>
    <w:rsid w:val="007408C8"/>
    <w:rsid w:val="007411D8"/>
    <w:rsid w:val="00741524"/>
    <w:rsid w:val="007415B2"/>
    <w:rsid w:val="00741771"/>
    <w:rsid w:val="007420A3"/>
    <w:rsid w:val="00743497"/>
    <w:rsid w:val="007453E1"/>
    <w:rsid w:val="007464D5"/>
    <w:rsid w:val="00752A31"/>
    <w:rsid w:val="00753210"/>
    <w:rsid w:val="007543B4"/>
    <w:rsid w:val="00755159"/>
    <w:rsid w:val="00756C20"/>
    <w:rsid w:val="00757420"/>
    <w:rsid w:val="00757BDE"/>
    <w:rsid w:val="00757E87"/>
    <w:rsid w:val="00757F5E"/>
    <w:rsid w:val="00760354"/>
    <w:rsid w:val="007611FA"/>
    <w:rsid w:val="00762D44"/>
    <w:rsid w:val="00763ECC"/>
    <w:rsid w:val="007653A7"/>
    <w:rsid w:val="00766700"/>
    <w:rsid w:val="00766F04"/>
    <w:rsid w:val="00770F8B"/>
    <w:rsid w:val="00773485"/>
    <w:rsid w:val="00773E3B"/>
    <w:rsid w:val="007746CE"/>
    <w:rsid w:val="00775F74"/>
    <w:rsid w:val="007762AE"/>
    <w:rsid w:val="00777ADC"/>
    <w:rsid w:val="00777ED7"/>
    <w:rsid w:val="00780455"/>
    <w:rsid w:val="007824AE"/>
    <w:rsid w:val="00782B17"/>
    <w:rsid w:val="00783E54"/>
    <w:rsid w:val="007846C4"/>
    <w:rsid w:val="00784FD9"/>
    <w:rsid w:val="0078582C"/>
    <w:rsid w:val="00785CDA"/>
    <w:rsid w:val="007861C8"/>
    <w:rsid w:val="0078682C"/>
    <w:rsid w:val="00786B4C"/>
    <w:rsid w:val="00787032"/>
    <w:rsid w:val="00787E1D"/>
    <w:rsid w:val="00790797"/>
    <w:rsid w:val="00790F18"/>
    <w:rsid w:val="007923B3"/>
    <w:rsid w:val="007932E1"/>
    <w:rsid w:val="00793499"/>
    <w:rsid w:val="00793CC3"/>
    <w:rsid w:val="007956F6"/>
    <w:rsid w:val="007958E5"/>
    <w:rsid w:val="00796BAC"/>
    <w:rsid w:val="00796C21"/>
    <w:rsid w:val="007978DD"/>
    <w:rsid w:val="00797B4E"/>
    <w:rsid w:val="00797EBB"/>
    <w:rsid w:val="007A0363"/>
    <w:rsid w:val="007A0BA3"/>
    <w:rsid w:val="007A0EAB"/>
    <w:rsid w:val="007A2449"/>
    <w:rsid w:val="007A2553"/>
    <w:rsid w:val="007A2584"/>
    <w:rsid w:val="007A2741"/>
    <w:rsid w:val="007A31F9"/>
    <w:rsid w:val="007A337B"/>
    <w:rsid w:val="007A347B"/>
    <w:rsid w:val="007A382B"/>
    <w:rsid w:val="007A397E"/>
    <w:rsid w:val="007A45A0"/>
    <w:rsid w:val="007A4BA3"/>
    <w:rsid w:val="007A5A7B"/>
    <w:rsid w:val="007A6663"/>
    <w:rsid w:val="007A70C2"/>
    <w:rsid w:val="007A73BE"/>
    <w:rsid w:val="007A79AB"/>
    <w:rsid w:val="007B0E49"/>
    <w:rsid w:val="007B2018"/>
    <w:rsid w:val="007B364C"/>
    <w:rsid w:val="007B488D"/>
    <w:rsid w:val="007B4932"/>
    <w:rsid w:val="007B4955"/>
    <w:rsid w:val="007B5C88"/>
    <w:rsid w:val="007B5E34"/>
    <w:rsid w:val="007B6598"/>
    <w:rsid w:val="007C24A0"/>
    <w:rsid w:val="007C4AA3"/>
    <w:rsid w:val="007C5065"/>
    <w:rsid w:val="007C57D9"/>
    <w:rsid w:val="007C5994"/>
    <w:rsid w:val="007C5AF5"/>
    <w:rsid w:val="007C5CB9"/>
    <w:rsid w:val="007C5DB9"/>
    <w:rsid w:val="007C6B4A"/>
    <w:rsid w:val="007C7CE7"/>
    <w:rsid w:val="007D03DE"/>
    <w:rsid w:val="007D0B36"/>
    <w:rsid w:val="007D11A2"/>
    <w:rsid w:val="007D1891"/>
    <w:rsid w:val="007D21F1"/>
    <w:rsid w:val="007D4348"/>
    <w:rsid w:val="007D5C44"/>
    <w:rsid w:val="007D5E70"/>
    <w:rsid w:val="007D6272"/>
    <w:rsid w:val="007D71F3"/>
    <w:rsid w:val="007E0649"/>
    <w:rsid w:val="007E0B58"/>
    <w:rsid w:val="007E1142"/>
    <w:rsid w:val="007E1672"/>
    <w:rsid w:val="007E197A"/>
    <w:rsid w:val="007E2C22"/>
    <w:rsid w:val="007E43E0"/>
    <w:rsid w:val="007E47C2"/>
    <w:rsid w:val="007E5543"/>
    <w:rsid w:val="007E57ED"/>
    <w:rsid w:val="007E5CDB"/>
    <w:rsid w:val="007E5E53"/>
    <w:rsid w:val="007E5EE4"/>
    <w:rsid w:val="007E6425"/>
    <w:rsid w:val="007E7220"/>
    <w:rsid w:val="007E743C"/>
    <w:rsid w:val="007F0E36"/>
    <w:rsid w:val="007F102E"/>
    <w:rsid w:val="007F2F97"/>
    <w:rsid w:val="007F3761"/>
    <w:rsid w:val="007F3CE8"/>
    <w:rsid w:val="007F3E43"/>
    <w:rsid w:val="007F4006"/>
    <w:rsid w:val="007F4392"/>
    <w:rsid w:val="007F4C3D"/>
    <w:rsid w:val="007F5994"/>
    <w:rsid w:val="007F666D"/>
    <w:rsid w:val="008003FF"/>
    <w:rsid w:val="00803523"/>
    <w:rsid w:val="0080628C"/>
    <w:rsid w:val="008075EC"/>
    <w:rsid w:val="00810F79"/>
    <w:rsid w:val="00810F90"/>
    <w:rsid w:val="00811C20"/>
    <w:rsid w:val="0081236A"/>
    <w:rsid w:val="0081395A"/>
    <w:rsid w:val="00813E04"/>
    <w:rsid w:val="0081533C"/>
    <w:rsid w:val="008156D3"/>
    <w:rsid w:val="0082028D"/>
    <w:rsid w:val="008225A0"/>
    <w:rsid w:val="00823230"/>
    <w:rsid w:val="0082383B"/>
    <w:rsid w:val="0082405E"/>
    <w:rsid w:val="008249A0"/>
    <w:rsid w:val="00824B91"/>
    <w:rsid w:val="00824DCC"/>
    <w:rsid w:val="00825529"/>
    <w:rsid w:val="008274F4"/>
    <w:rsid w:val="00827D95"/>
    <w:rsid w:val="00827F2A"/>
    <w:rsid w:val="00830085"/>
    <w:rsid w:val="008300E8"/>
    <w:rsid w:val="0083160C"/>
    <w:rsid w:val="008317D8"/>
    <w:rsid w:val="00831C4C"/>
    <w:rsid w:val="00832407"/>
    <w:rsid w:val="00832453"/>
    <w:rsid w:val="00832B9D"/>
    <w:rsid w:val="008343D3"/>
    <w:rsid w:val="008343DE"/>
    <w:rsid w:val="00835666"/>
    <w:rsid w:val="008357E9"/>
    <w:rsid w:val="00836EAF"/>
    <w:rsid w:val="008401DA"/>
    <w:rsid w:val="00843D98"/>
    <w:rsid w:val="00846A38"/>
    <w:rsid w:val="0084739A"/>
    <w:rsid w:val="008476F4"/>
    <w:rsid w:val="00850716"/>
    <w:rsid w:val="008507DA"/>
    <w:rsid w:val="008514F9"/>
    <w:rsid w:val="008525EF"/>
    <w:rsid w:val="00852722"/>
    <w:rsid w:val="00852DAB"/>
    <w:rsid w:val="00852EF3"/>
    <w:rsid w:val="00853E71"/>
    <w:rsid w:val="0085439B"/>
    <w:rsid w:val="0085519D"/>
    <w:rsid w:val="008554A8"/>
    <w:rsid w:val="00855777"/>
    <w:rsid w:val="00855CFA"/>
    <w:rsid w:val="00856C05"/>
    <w:rsid w:val="00856D5A"/>
    <w:rsid w:val="00856F8F"/>
    <w:rsid w:val="00856FE2"/>
    <w:rsid w:val="00857143"/>
    <w:rsid w:val="00857336"/>
    <w:rsid w:val="0086047D"/>
    <w:rsid w:val="008618E8"/>
    <w:rsid w:val="00861942"/>
    <w:rsid w:val="008629C1"/>
    <w:rsid w:val="00862B3B"/>
    <w:rsid w:val="008632CB"/>
    <w:rsid w:val="008639BD"/>
    <w:rsid w:val="00864228"/>
    <w:rsid w:val="008642F4"/>
    <w:rsid w:val="0086472E"/>
    <w:rsid w:val="00864EA3"/>
    <w:rsid w:val="00865A4E"/>
    <w:rsid w:val="00865DE7"/>
    <w:rsid w:val="00866AE3"/>
    <w:rsid w:val="00866AF8"/>
    <w:rsid w:val="00867294"/>
    <w:rsid w:val="00867F6B"/>
    <w:rsid w:val="00870060"/>
    <w:rsid w:val="008702E8"/>
    <w:rsid w:val="00872470"/>
    <w:rsid w:val="008727FB"/>
    <w:rsid w:val="00873159"/>
    <w:rsid w:val="0087336F"/>
    <w:rsid w:val="00873439"/>
    <w:rsid w:val="00875493"/>
    <w:rsid w:val="00875BAC"/>
    <w:rsid w:val="00875CB7"/>
    <w:rsid w:val="0087667D"/>
    <w:rsid w:val="008769A3"/>
    <w:rsid w:val="0087772F"/>
    <w:rsid w:val="00877E35"/>
    <w:rsid w:val="00880597"/>
    <w:rsid w:val="00883F65"/>
    <w:rsid w:val="00883F76"/>
    <w:rsid w:val="00885C3D"/>
    <w:rsid w:val="0089026B"/>
    <w:rsid w:val="008907E1"/>
    <w:rsid w:val="00890B1C"/>
    <w:rsid w:val="00892B56"/>
    <w:rsid w:val="00892CEA"/>
    <w:rsid w:val="00893667"/>
    <w:rsid w:val="00894168"/>
    <w:rsid w:val="00895093"/>
    <w:rsid w:val="00897D43"/>
    <w:rsid w:val="008A1846"/>
    <w:rsid w:val="008A2D94"/>
    <w:rsid w:val="008A47CB"/>
    <w:rsid w:val="008A4DE9"/>
    <w:rsid w:val="008A5CCE"/>
    <w:rsid w:val="008A663C"/>
    <w:rsid w:val="008B05C3"/>
    <w:rsid w:val="008B1184"/>
    <w:rsid w:val="008B254A"/>
    <w:rsid w:val="008B2A93"/>
    <w:rsid w:val="008B40E1"/>
    <w:rsid w:val="008B42E1"/>
    <w:rsid w:val="008B4965"/>
    <w:rsid w:val="008B5626"/>
    <w:rsid w:val="008B5A24"/>
    <w:rsid w:val="008B5DA2"/>
    <w:rsid w:val="008B6802"/>
    <w:rsid w:val="008C0792"/>
    <w:rsid w:val="008C093D"/>
    <w:rsid w:val="008C1931"/>
    <w:rsid w:val="008C40CC"/>
    <w:rsid w:val="008C412C"/>
    <w:rsid w:val="008C423F"/>
    <w:rsid w:val="008C6E40"/>
    <w:rsid w:val="008C74BE"/>
    <w:rsid w:val="008D04FB"/>
    <w:rsid w:val="008D1298"/>
    <w:rsid w:val="008D134F"/>
    <w:rsid w:val="008D1ABD"/>
    <w:rsid w:val="008D37D2"/>
    <w:rsid w:val="008D3B05"/>
    <w:rsid w:val="008D4834"/>
    <w:rsid w:val="008D4C70"/>
    <w:rsid w:val="008D6D2A"/>
    <w:rsid w:val="008D7E7D"/>
    <w:rsid w:val="008E1802"/>
    <w:rsid w:val="008E1C75"/>
    <w:rsid w:val="008E4E00"/>
    <w:rsid w:val="008E5381"/>
    <w:rsid w:val="008E6CF0"/>
    <w:rsid w:val="008F03EA"/>
    <w:rsid w:val="008F06F2"/>
    <w:rsid w:val="008F0DC1"/>
    <w:rsid w:val="008F297D"/>
    <w:rsid w:val="008F3491"/>
    <w:rsid w:val="008F368C"/>
    <w:rsid w:val="008F38EE"/>
    <w:rsid w:val="008F3A73"/>
    <w:rsid w:val="008F4CF6"/>
    <w:rsid w:val="008F56A1"/>
    <w:rsid w:val="008F57EB"/>
    <w:rsid w:val="008F605D"/>
    <w:rsid w:val="008F6677"/>
    <w:rsid w:val="008F6D0E"/>
    <w:rsid w:val="008F6ED9"/>
    <w:rsid w:val="008F70D1"/>
    <w:rsid w:val="0090026A"/>
    <w:rsid w:val="00900721"/>
    <w:rsid w:val="0090137A"/>
    <w:rsid w:val="00901F7B"/>
    <w:rsid w:val="0090208B"/>
    <w:rsid w:val="00902713"/>
    <w:rsid w:val="00903B1F"/>
    <w:rsid w:val="009047B2"/>
    <w:rsid w:val="00904939"/>
    <w:rsid w:val="00904FEA"/>
    <w:rsid w:val="00905C83"/>
    <w:rsid w:val="00910235"/>
    <w:rsid w:val="00910763"/>
    <w:rsid w:val="00910D15"/>
    <w:rsid w:val="009111AD"/>
    <w:rsid w:val="0091171B"/>
    <w:rsid w:val="00911806"/>
    <w:rsid w:val="009134F1"/>
    <w:rsid w:val="00913F1B"/>
    <w:rsid w:val="00915C7B"/>
    <w:rsid w:val="00915E5D"/>
    <w:rsid w:val="009169DD"/>
    <w:rsid w:val="009179D8"/>
    <w:rsid w:val="00917F09"/>
    <w:rsid w:val="00920567"/>
    <w:rsid w:val="00920D2C"/>
    <w:rsid w:val="0092214D"/>
    <w:rsid w:val="00922913"/>
    <w:rsid w:val="009229D7"/>
    <w:rsid w:val="00922A0C"/>
    <w:rsid w:val="009232B9"/>
    <w:rsid w:val="00923B92"/>
    <w:rsid w:val="00924FC0"/>
    <w:rsid w:val="009250D8"/>
    <w:rsid w:val="00925A8C"/>
    <w:rsid w:val="00926859"/>
    <w:rsid w:val="00926F0D"/>
    <w:rsid w:val="00926F93"/>
    <w:rsid w:val="00927533"/>
    <w:rsid w:val="009279DB"/>
    <w:rsid w:val="0093057E"/>
    <w:rsid w:val="00930DAF"/>
    <w:rsid w:val="00933149"/>
    <w:rsid w:val="0093560C"/>
    <w:rsid w:val="00935986"/>
    <w:rsid w:val="00936068"/>
    <w:rsid w:val="00936232"/>
    <w:rsid w:val="0093698E"/>
    <w:rsid w:val="00940158"/>
    <w:rsid w:val="0094109D"/>
    <w:rsid w:val="009412CD"/>
    <w:rsid w:val="009414D6"/>
    <w:rsid w:val="00941E81"/>
    <w:rsid w:val="00942788"/>
    <w:rsid w:val="00942B6A"/>
    <w:rsid w:val="00942D13"/>
    <w:rsid w:val="009431F4"/>
    <w:rsid w:val="0094357E"/>
    <w:rsid w:val="00944A85"/>
    <w:rsid w:val="00946E5C"/>
    <w:rsid w:val="009478EB"/>
    <w:rsid w:val="00947FA5"/>
    <w:rsid w:val="00951343"/>
    <w:rsid w:val="00951774"/>
    <w:rsid w:val="009517CC"/>
    <w:rsid w:val="0095187F"/>
    <w:rsid w:val="009519E6"/>
    <w:rsid w:val="00952319"/>
    <w:rsid w:val="0095321F"/>
    <w:rsid w:val="0095479B"/>
    <w:rsid w:val="00954FAD"/>
    <w:rsid w:val="00955768"/>
    <w:rsid w:val="00955E29"/>
    <w:rsid w:val="00956AAB"/>
    <w:rsid w:val="00956AF5"/>
    <w:rsid w:val="00957962"/>
    <w:rsid w:val="009605EC"/>
    <w:rsid w:val="009614E5"/>
    <w:rsid w:val="009615D4"/>
    <w:rsid w:val="00962C26"/>
    <w:rsid w:val="009639BC"/>
    <w:rsid w:val="00964207"/>
    <w:rsid w:val="00964A23"/>
    <w:rsid w:val="00964A8A"/>
    <w:rsid w:val="00964F1D"/>
    <w:rsid w:val="0096597C"/>
    <w:rsid w:val="00965DE9"/>
    <w:rsid w:val="0096666F"/>
    <w:rsid w:val="00967564"/>
    <w:rsid w:val="00972BA6"/>
    <w:rsid w:val="009745E1"/>
    <w:rsid w:val="00974677"/>
    <w:rsid w:val="00974D75"/>
    <w:rsid w:val="009827C2"/>
    <w:rsid w:val="0098331F"/>
    <w:rsid w:val="00983902"/>
    <w:rsid w:val="00984140"/>
    <w:rsid w:val="009857F0"/>
    <w:rsid w:val="009862BE"/>
    <w:rsid w:val="009862F4"/>
    <w:rsid w:val="0098646D"/>
    <w:rsid w:val="00986B13"/>
    <w:rsid w:val="0099012F"/>
    <w:rsid w:val="009902E6"/>
    <w:rsid w:val="00991334"/>
    <w:rsid w:val="00991924"/>
    <w:rsid w:val="00991E42"/>
    <w:rsid w:val="0099283C"/>
    <w:rsid w:val="00994214"/>
    <w:rsid w:val="0099430F"/>
    <w:rsid w:val="00994BFC"/>
    <w:rsid w:val="009957FD"/>
    <w:rsid w:val="00997647"/>
    <w:rsid w:val="009977E1"/>
    <w:rsid w:val="009A053A"/>
    <w:rsid w:val="009A135B"/>
    <w:rsid w:val="009A144D"/>
    <w:rsid w:val="009A2F17"/>
    <w:rsid w:val="009A381B"/>
    <w:rsid w:val="009A4034"/>
    <w:rsid w:val="009A5633"/>
    <w:rsid w:val="009A593D"/>
    <w:rsid w:val="009A62A4"/>
    <w:rsid w:val="009A6CE8"/>
    <w:rsid w:val="009A6F7D"/>
    <w:rsid w:val="009A7085"/>
    <w:rsid w:val="009A7466"/>
    <w:rsid w:val="009A7AE3"/>
    <w:rsid w:val="009B0287"/>
    <w:rsid w:val="009B0D5C"/>
    <w:rsid w:val="009B1093"/>
    <w:rsid w:val="009B2127"/>
    <w:rsid w:val="009B36B2"/>
    <w:rsid w:val="009B6D4D"/>
    <w:rsid w:val="009B77D8"/>
    <w:rsid w:val="009C006B"/>
    <w:rsid w:val="009C0157"/>
    <w:rsid w:val="009C1C24"/>
    <w:rsid w:val="009C2A7C"/>
    <w:rsid w:val="009C37E2"/>
    <w:rsid w:val="009C48BD"/>
    <w:rsid w:val="009C5432"/>
    <w:rsid w:val="009C59E8"/>
    <w:rsid w:val="009C697E"/>
    <w:rsid w:val="009D0469"/>
    <w:rsid w:val="009D087B"/>
    <w:rsid w:val="009D0B2A"/>
    <w:rsid w:val="009D0FD1"/>
    <w:rsid w:val="009D24F5"/>
    <w:rsid w:val="009D3E85"/>
    <w:rsid w:val="009D4C5F"/>
    <w:rsid w:val="009E0C5C"/>
    <w:rsid w:val="009E1A12"/>
    <w:rsid w:val="009E3DFA"/>
    <w:rsid w:val="009E3FD2"/>
    <w:rsid w:val="009E4BF4"/>
    <w:rsid w:val="009E56D2"/>
    <w:rsid w:val="009E6713"/>
    <w:rsid w:val="009E7B7D"/>
    <w:rsid w:val="009E7D3E"/>
    <w:rsid w:val="009F0144"/>
    <w:rsid w:val="009F0A65"/>
    <w:rsid w:val="009F1343"/>
    <w:rsid w:val="009F1CB9"/>
    <w:rsid w:val="009F2070"/>
    <w:rsid w:val="009F265D"/>
    <w:rsid w:val="009F2F2D"/>
    <w:rsid w:val="009F3192"/>
    <w:rsid w:val="009F3236"/>
    <w:rsid w:val="009F4440"/>
    <w:rsid w:val="009F61D7"/>
    <w:rsid w:val="009F6606"/>
    <w:rsid w:val="009F7060"/>
    <w:rsid w:val="009F7A3E"/>
    <w:rsid w:val="00A00B90"/>
    <w:rsid w:val="00A018CD"/>
    <w:rsid w:val="00A01AEF"/>
    <w:rsid w:val="00A01B9E"/>
    <w:rsid w:val="00A0235C"/>
    <w:rsid w:val="00A049D2"/>
    <w:rsid w:val="00A04C29"/>
    <w:rsid w:val="00A04E05"/>
    <w:rsid w:val="00A055E4"/>
    <w:rsid w:val="00A0564C"/>
    <w:rsid w:val="00A058AE"/>
    <w:rsid w:val="00A06419"/>
    <w:rsid w:val="00A075D7"/>
    <w:rsid w:val="00A07CE5"/>
    <w:rsid w:val="00A10FE1"/>
    <w:rsid w:val="00A11B08"/>
    <w:rsid w:val="00A1248C"/>
    <w:rsid w:val="00A13664"/>
    <w:rsid w:val="00A13866"/>
    <w:rsid w:val="00A13F10"/>
    <w:rsid w:val="00A14BFA"/>
    <w:rsid w:val="00A14FA3"/>
    <w:rsid w:val="00A16CD4"/>
    <w:rsid w:val="00A171E8"/>
    <w:rsid w:val="00A207DE"/>
    <w:rsid w:val="00A22603"/>
    <w:rsid w:val="00A2304B"/>
    <w:rsid w:val="00A23BC8"/>
    <w:rsid w:val="00A24EF4"/>
    <w:rsid w:val="00A262CB"/>
    <w:rsid w:val="00A26F53"/>
    <w:rsid w:val="00A27290"/>
    <w:rsid w:val="00A27CD6"/>
    <w:rsid w:val="00A27FD6"/>
    <w:rsid w:val="00A30F83"/>
    <w:rsid w:val="00A33747"/>
    <w:rsid w:val="00A33CB6"/>
    <w:rsid w:val="00A34DBB"/>
    <w:rsid w:val="00A35561"/>
    <w:rsid w:val="00A37EC1"/>
    <w:rsid w:val="00A3B3AC"/>
    <w:rsid w:val="00A4082F"/>
    <w:rsid w:val="00A421AF"/>
    <w:rsid w:val="00A42A5D"/>
    <w:rsid w:val="00A446C9"/>
    <w:rsid w:val="00A448E9"/>
    <w:rsid w:val="00A449D6"/>
    <w:rsid w:val="00A4520C"/>
    <w:rsid w:val="00A45317"/>
    <w:rsid w:val="00A458A9"/>
    <w:rsid w:val="00A45CDD"/>
    <w:rsid w:val="00A461A9"/>
    <w:rsid w:val="00A4D728"/>
    <w:rsid w:val="00A50393"/>
    <w:rsid w:val="00A51499"/>
    <w:rsid w:val="00A52122"/>
    <w:rsid w:val="00A53AC6"/>
    <w:rsid w:val="00A53F32"/>
    <w:rsid w:val="00A53F72"/>
    <w:rsid w:val="00A54060"/>
    <w:rsid w:val="00A5433C"/>
    <w:rsid w:val="00A54B99"/>
    <w:rsid w:val="00A54CA0"/>
    <w:rsid w:val="00A550B9"/>
    <w:rsid w:val="00A55A95"/>
    <w:rsid w:val="00A55FA1"/>
    <w:rsid w:val="00A600CF"/>
    <w:rsid w:val="00A6077C"/>
    <w:rsid w:val="00A61ABC"/>
    <w:rsid w:val="00A61C34"/>
    <w:rsid w:val="00A62343"/>
    <w:rsid w:val="00A638E3"/>
    <w:rsid w:val="00A64F4F"/>
    <w:rsid w:val="00A657DD"/>
    <w:rsid w:val="00A65856"/>
    <w:rsid w:val="00A65E04"/>
    <w:rsid w:val="00A665A9"/>
    <w:rsid w:val="00A7078F"/>
    <w:rsid w:val="00A7501C"/>
    <w:rsid w:val="00A7503B"/>
    <w:rsid w:val="00A76AD9"/>
    <w:rsid w:val="00A76D04"/>
    <w:rsid w:val="00A76E42"/>
    <w:rsid w:val="00A80053"/>
    <w:rsid w:val="00A80344"/>
    <w:rsid w:val="00A8160B"/>
    <w:rsid w:val="00A81B0F"/>
    <w:rsid w:val="00A8250B"/>
    <w:rsid w:val="00A84F2A"/>
    <w:rsid w:val="00A8528F"/>
    <w:rsid w:val="00A8559B"/>
    <w:rsid w:val="00A86FAA"/>
    <w:rsid w:val="00A87AF7"/>
    <w:rsid w:val="00A90151"/>
    <w:rsid w:val="00A901CC"/>
    <w:rsid w:val="00A9022F"/>
    <w:rsid w:val="00A90842"/>
    <w:rsid w:val="00A90982"/>
    <w:rsid w:val="00A92231"/>
    <w:rsid w:val="00A930BA"/>
    <w:rsid w:val="00A9318F"/>
    <w:rsid w:val="00A93590"/>
    <w:rsid w:val="00A9359B"/>
    <w:rsid w:val="00A9373B"/>
    <w:rsid w:val="00A9382C"/>
    <w:rsid w:val="00A94F49"/>
    <w:rsid w:val="00A95272"/>
    <w:rsid w:val="00A95BD2"/>
    <w:rsid w:val="00A968B5"/>
    <w:rsid w:val="00A96DA8"/>
    <w:rsid w:val="00A974B9"/>
    <w:rsid w:val="00A97F01"/>
    <w:rsid w:val="00AA070C"/>
    <w:rsid w:val="00AA07C1"/>
    <w:rsid w:val="00AA163B"/>
    <w:rsid w:val="00AA2042"/>
    <w:rsid w:val="00AA26D3"/>
    <w:rsid w:val="00AA279B"/>
    <w:rsid w:val="00AA325B"/>
    <w:rsid w:val="00AA38AE"/>
    <w:rsid w:val="00AA3AFE"/>
    <w:rsid w:val="00AA499A"/>
    <w:rsid w:val="00AA5EE4"/>
    <w:rsid w:val="00AA709D"/>
    <w:rsid w:val="00AB0453"/>
    <w:rsid w:val="00AB061B"/>
    <w:rsid w:val="00AB0ADE"/>
    <w:rsid w:val="00AB0DBF"/>
    <w:rsid w:val="00AB1965"/>
    <w:rsid w:val="00AB19D9"/>
    <w:rsid w:val="00AB340F"/>
    <w:rsid w:val="00AB3746"/>
    <w:rsid w:val="00AB44CB"/>
    <w:rsid w:val="00AB5F12"/>
    <w:rsid w:val="00AB6A44"/>
    <w:rsid w:val="00AC04CE"/>
    <w:rsid w:val="00AC0558"/>
    <w:rsid w:val="00AC0A90"/>
    <w:rsid w:val="00AC26CD"/>
    <w:rsid w:val="00AC5000"/>
    <w:rsid w:val="00AC51B0"/>
    <w:rsid w:val="00AC52E6"/>
    <w:rsid w:val="00AC568E"/>
    <w:rsid w:val="00AC58F0"/>
    <w:rsid w:val="00AC5CBD"/>
    <w:rsid w:val="00AC7835"/>
    <w:rsid w:val="00AD082D"/>
    <w:rsid w:val="00AD0B1E"/>
    <w:rsid w:val="00AD1786"/>
    <w:rsid w:val="00AD1DB0"/>
    <w:rsid w:val="00AD2DB5"/>
    <w:rsid w:val="00AD348B"/>
    <w:rsid w:val="00AD6C00"/>
    <w:rsid w:val="00AE0826"/>
    <w:rsid w:val="00AE1A2A"/>
    <w:rsid w:val="00AE248C"/>
    <w:rsid w:val="00AE5B2C"/>
    <w:rsid w:val="00AE5FB6"/>
    <w:rsid w:val="00AE6409"/>
    <w:rsid w:val="00AE6B3B"/>
    <w:rsid w:val="00AE6F88"/>
    <w:rsid w:val="00AF0DDD"/>
    <w:rsid w:val="00AF148A"/>
    <w:rsid w:val="00AF1AAB"/>
    <w:rsid w:val="00AF2097"/>
    <w:rsid w:val="00AF21E1"/>
    <w:rsid w:val="00AF4637"/>
    <w:rsid w:val="00AF4E62"/>
    <w:rsid w:val="00AF59AB"/>
    <w:rsid w:val="00AF6098"/>
    <w:rsid w:val="00AF6F6D"/>
    <w:rsid w:val="00AF7832"/>
    <w:rsid w:val="00AF7B32"/>
    <w:rsid w:val="00B01661"/>
    <w:rsid w:val="00B01756"/>
    <w:rsid w:val="00B0367A"/>
    <w:rsid w:val="00B03BA8"/>
    <w:rsid w:val="00B04228"/>
    <w:rsid w:val="00B0526D"/>
    <w:rsid w:val="00B0583C"/>
    <w:rsid w:val="00B07C15"/>
    <w:rsid w:val="00B07CB4"/>
    <w:rsid w:val="00B10A7A"/>
    <w:rsid w:val="00B10E48"/>
    <w:rsid w:val="00B11368"/>
    <w:rsid w:val="00B114BC"/>
    <w:rsid w:val="00B1153D"/>
    <w:rsid w:val="00B11D85"/>
    <w:rsid w:val="00B12100"/>
    <w:rsid w:val="00B13D85"/>
    <w:rsid w:val="00B14353"/>
    <w:rsid w:val="00B153EB"/>
    <w:rsid w:val="00B15D56"/>
    <w:rsid w:val="00B1643C"/>
    <w:rsid w:val="00B165CB"/>
    <w:rsid w:val="00B21088"/>
    <w:rsid w:val="00B22244"/>
    <w:rsid w:val="00B227AC"/>
    <w:rsid w:val="00B23603"/>
    <w:rsid w:val="00B241BB"/>
    <w:rsid w:val="00B255CB"/>
    <w:rsid w:val="00B32BC0"/>
    <w:rsid w:val="00B32D6C"/>
    <w:rsid w:val="00B32ECC"/>
    <w:rsid w:val="00B3309D"/>
    <w:rsid w:val="00B33312"/>
    <w:rsid w:val="00B343D8"/>
    <w:rsid w:val="00B34FF2"/>
    <w:rsid w:val="00B35249"/>
    <w:rsid w:val="00B352DC"/>
    <w:rsid w:val="00B35375"/>
    <w:rsid w:val="00B3546C"/>
    <w:rsid w:val="00B35665"/>
    <w:rsid w:val="00B36C46"/>
    <w:rsid w:val="00B3749D"/>
    <w:rsid w:val="00B40823"/>
    <w:rsid w:val="00B4094F"/>
    <w:rsid w:val="00B417A4"/>
    <w:rsid w:val="00B4260E"/>
    <w:rsid w:val="00B43D9C"/>
    <w:rsid w:val="00B44C77"/>
    <w:rsid w:val="00B45A45"/>
    <w:rsid w:val="00B46CEA"/>
    <w:rsid w:val="00B47B8C"/>
    <w:rsid w:val="00B47EF5"/>
    <w:rsid w:val="00B50875"/>
    <w:rsid w:val="00B5093E"/>
    <w:rsid w:val="00B50C52"/>
    <w:rsid w:val="00B51631"/>
    <w:rsid w:val="00B51839"/>
    <w:rsid w:val="00B51DAE"/>
    <w:rsid w:val="00B52BF2"/>
    <w:rsid w:val="00B532F5"/>
    <w:rsid w:val="00B53CDB"/>
    <w:rsid w:val="00B545F2"/>
    <w:rsid w:val="00B5491D"/>
    <w:rsid w:val="00B54F4C"/>
    <w:rsid w:val="00B55512"/>
    <w:rsid w:val="00B56194"/>
    <w:rsid w:val="00B564DE"/>
    <w:rsid w:val="00B56B9B"/>
    <w:rsid w:val="00B56D47"/>
    <w:rsid w:val="00B5740D"/>
    <w:rsid w:val="00B57862"/>
    <w:rsid w:val="00B57920"/>
    <w:rsid w:val="00B61E84"/>
    <w:rsid w:val="00B626C5"/>
    <w:rsid w:val="00B6425D"/>
    <w:rsid w:val="00B648B5"/>
    <w:rsid w:val="00B65DAA"/>
    <w:rsid w:val="00B66B2F"/>
    <w:rsid w:val="00B66DAE"/>
    <w:rsid w:val="00B6771F"/>
    <w:rsid w:val="00B70501"/>
    <w:rsid w:val="00B71AE6"/>
    <w:rsid w:val="00B73599"/>
    <w:rsid w:val="00B73DDC"/>
    <w:rsid w:val="00B7424A"/>
    <w:rsid w:val="00B743E0"/>
    <w:rsid w:val="00B74B26"/>
    <w:rsid w:val="00B74F7F"/>
    <w:rsid w:val="00B758BF"/>
    <w:rsid w:val="00B75B08"/>
    <w:rsid w:val="00B75D76"/>
    <w:rsid w:val="00B75F4A"/>
    <w:rsid w:val="00B762A0"/>
    <w:rsid w:val="00B770D1"/>
    <w:rsid w:val="00B77EDA"/>
    <w:rsid w:val="00B77F88"/>
    <w:rsid w:val="00B81723"/>
    <w:rsid w:val="00B81ABD"/>
    <w:rsid w:val="00B8513F"/>
    <w:rsid w:val="00B85AB4"/>
    <w:rsid w:val="00B8696A"/>
    <w:rsid w:val="00B86CF0"/>
    <w:rsid w:val="00B87859"/>
    <w:rsid w:val="00B9101D"/>
    <w:rsid w:val="00B91D47"/>
    <w:rsid w:val="00B91E0A"/>
    <w:rsid w:val="00B92064"/>
    <w:rsid w:val="00B92B3D"/>
    <w:rsid w:val="00B93B3D"/>
    <w:rsid w:val="00B94BF4"/>
    <w:rsid w:val="00B96005"/>
    <w:rsid w:val="00B964F8"/>
    <w:rsid w:val="00B9663E"/>
    <w:rsid w:val="00B96B18"/>
    <w:rsid w:val="00B97E61"/>
    <w:rsid w:val="00BA030F"/>
    <w:rsid w:val="00BA0B39"/>
    <w:rsid w:val="00BA0CE1"/>
    <w:rsid w:val="00BA0F34"/>
    <w:rsid w:val="00BA3210"/>
    <w:rsid w:val="00BA3CB8"/>
    <w:rsid w:val="00BA3D8B"/>
    <w:rsid w:val="00BA50DF"/>
    <w:rsid w:val="00BA5151"/>
    <w:rsid w:val="00BA53AA"/>
    <w:rsid w:val="00BA62A7"/>
    <w:rsid w:val="00BA6CFD"/>
    <w:rsid w:val="00BA7623"/>
    <w:rsid w:val="00BB0E81"/>
    <w:rsid w:val="00BB1077"/>
    <w:rsid w:val="00BB2AE9"/>
    <w:rsid w:val="00BB3056"/>
    <w:rsid w:val="00BB3624"/>
    <w:rsid w:val="00BB38F4"/>
    <w:rsid w:val="00BB3DF5"/>
    <w:rsid w:val="00BB4353"/>
    <w:rsid w:val="00BB4511"/>
    <w:rsid w:val="00BB4709"/>
    <w:rsid w:val="00BB4868"/>
    <w:rsid w:val="00BB49BD"/>
    <w:rsid w:val="00BB56B6"/>
    <w:rsid w:val="00BB5F8A"/>
    <w:rsid w:val="00BB73B3"/>
    <w:rsid w:val="00BB767B"/>
    <w:rsid w:val="00BB771C"/>
    <w:rsid w:val="00BC1F69"/>
    <w:rsid w:val="00BC465D"/>
    <w:rsid w:val="00BC46AE"/>
    <w:rsid w:val="00BC4FFA"/>
    <w:rsid w:val="00BC6C6F"/>
    <w:rsid w:val="00BD0702"/>
    <w:rsid w:val="00BD07DF"/>
    <w:rsid w:val="00BD22E4"/>
    <w:rsid w:val="00BD24E1"/>
    <w:rsid w:val="00BD3423"/>
    <w:rsid w:val="00BD352C"/>
    <w:rsid w:val="00BD4557"/>
    <w:rsid w:val="00BD4E14"/>
    <w:rsid w:val="00BD52C4"/>
    <w:rsid w:val="00BD7F0F"/>
    <w:rsid w:val="00BE114D"/>
    <w:rsid w:val="00BE2304"/>
    <w:rsid w:val="00BE28DA"/>
    <w:rsid w:val="00BE443F"/>
    <w:rsid w:val="00BE49A1"/>
    <w:rsid w:val="00BE52B5"/>
    <w:rsid w:val="00BE5796"/>
    <w:rsid w:val="00BE59AB"/>
    <w:rsid w:val="00BE5CBA"/>
    <w:rsid w:val="00BE610A"/>
    <w:rsid w:val="00BE6647"/>
    <w:rsid w:val="00BE7CF6"/>
    <w:rsid w:val="00BF02D0"/>
    <w:rsid w:val="00BF0B97"/>
    <w:rsid w:val="00BF1403"/>
    <w:rsid w:val="00BF142D"/>
    <w:rsid w:val="00BF29EA"/>
    <w:rsid w:val="00BF4A2C"/>
    <w:rsid w:val="00BF4C95"/>
    <w:rsid w:val="00BF58B5"/>
    <w:rsid w:val="00BF6458"/>
    <w:rsid w:val="00BF68C8"/>
    <w:rsid w:val="00BF6C29"/>
    <w:rsid w:val="00BF7C41"/>
    <w:rsid w:val="00C007BB"/>
    <w:rsid w:val="00C00E12"/>
    <w:rsid w:val="00C01A9D"/>
    <w:rsid w:val="00C01E68"/>
    <w:rsid w:val="00C03016"/>
    <w:rsid w:val="00C03322"/>
    <w:rsid w:val="00C0442B"/>
    <w:rsid w:val="00C04952"/>
    <w:rsid w:val="00C0566A"/>
    <w:rsid w:val="00C0683F"/>
    <w:rsid w:val="00C07155"/>
    <w:rsid w:val="00C07FB3"/>
    <w:rsid w:val="00C11924"/>
    <w:rsid w:val="00C136AA"/>
    <w:rsid w:val="00C1443F"/>
    <w:rsid w:val="00C161CC"/>
    <w:rsid w:val="00C1716E"/>
    <w:rsid w:val="00C203B2"/>
    <w:rsid w:val="00C20CA8"/>
    <w:rsid w:val="00C211ED"/>
    <w:rsid w:val="00C228D8"/>
    <w:rsid w:val="00C236DC"/>
    <w:rsid w:val="00C23AEE"/>
    <w:rsid w:val="00C24A63"/>
    <w:rsid w:val="00C24B7E"/>
    <w:rsid w:val="00C26555"/>
    <w:rsid w:val="00C26967"/>
    <w:rsid w:val="00C274FA"/>
    <w:rsid w:val="00C27CDA"/>
    <w:rsid w:val="00C30997"/>
    <w:rsid w:val="00C31B0C"/>
    <w:rsid w:val="00C326F9"/>
    <w:rsid w:val="00C33611"/>
    <w:rsid w:val="00C359AD"/>
    <w:rsid w:val="00C35BB7"/>
    <w:rsid w:val="00C3667D"/>
    <w:rsid w:val="00C367CB"/>
    <w:rsid w:val="00C3724A"/>
    <w:rsid w:val="00C37A29"/>
    <w:rsid w:val="00C40043"/>
    <w:rsid w:val="00C411BF"/>
    <w:rsid w:val="00C41867"/>
    <w:rsid w:val="00C41DED"/>
    <w:rsid w:val="00C4227D"/>
    <w:rsid w:val="00C426F0"/>
    <w:rsid w:val="00C44772"/>
    <w:rsid w:val="00C45946"/>
    <w:rsid w:val="00C46B44"/>
    <w:rsid w:val="00C4740A"/>
    <w:rsid w:val="00C513C1"/>
    <w:rsid w:val="00C52527"/>
    <w:rsid w:val="00C554EF"/>
    <w:rsid w:val="00C5555B"/>
    <w:rsid w:val="00C558E6"/>
    <w:rsid w:val="00C55C51"/>
    <w:rsid w:val="00C55C5D"/>
    <w:rsid w:val="00C560BA"/>
    <w:rsid w:val="00C560C0"/>
    <w:rsid w:val="00C56312"/>
    <w:rsid w:val="00C5654C"/>
    <w:rsid w:val="00C574E6"/>
    <w:rsid w:val="00C57D24"/>
    <w:rsid w:val="00C60361"/>
    <w:rsid w:val="00C60A47"/>
    <w:rsid w:val="00C61B59"/>
    <w:rsid w:val="00C635B0"/>
    <w:rsid w:val="00C64040"/>
    <w:rsid w:val="00C64B15"/>
    <w:rsid w:val="00C64C8A"/>
    <w:rsid w:val="00C64D46"/>
    <w:rsid w:val="00C66391"/>
    <w:rsid w:val="00C666F4"/>
    <w:rsid w:val="00C67C5A"/>
    <w:rsid w:val="00C70251"/>
    <w:rsid w:val="00C70EFC"/>
    <w:rsid w:val="00C719AB"/>
    <w:rsid w:val="00C728C2"/>
    <w:rsid w:val="00C72D35"/>
    <w:rsid w:val="00C72F54"/>
    <w:rsid w:val="00C73CEA"/>
    <w:rsid w:val="00C7418B"/>
    <w:rsid w:val="00C74384"/>
    <w:rsid w:val="00C754D9"/>
    <w:rsid w:val="00C75C32"/>
    <w:rsid w:val="00C760F6"/>
    <w:rsid w:val="00C77491"/>
    <w:rsid w:val="00C77CFD"/>
    <w:rsid w:val="00C80E6F"/>
    <w:rsid w:val="00C816F5"/>
    <w:rsid w:val="00C82A78"/>
    <w:rsid w:val="00C838D4"/>
    <w:rsid w:val="00C8397E"/>
    <w:rsid w:val="00C85798"/>
    <w:rsid w:val="00C859DD"/>
    <w:rsid w:val="00C87A47"/>
    <w:rsid w:val="00C87B18"/>
    <w:rsid w:val="00C87E4F"/>
    <w:rsid w:val="00C9087B"/>
    <w:rsid w:val="00C917B8"/>
    <w:rsid w:val="00C91A4E"/>
    <w:rsid w:val="00C92CA0"/>
    <w:rsid w:val="00C93230"/>
    <w:rsid w:val="00C932F3"/>
    <w:rsid w:val="00C943B4"/>
    <w:rsid w:val="00C94B9D"/>
    <w:rsid w:val="00C95545"/>
    <w:rsid w:val="00C96FAB"/>
    <w:rsid w:val="00C97139"/>
    <w:rsid w:val="00C97AB2"/>
    <w:rsid w:val="00CA0E50"/>
    <w:rsid w:val="00CA0F66"/>
    <w:rsid w:val="00CA1B3E"/>
    <w:rsid w:val="00CA32B1"/>
    <w:rsid w:val="00CA4152"/>
    <w:rsid w:val="00CA467C"/>
    <w:rsid w:val="00CA5991"/>
    <w:rsid w:val="00CA5B3E"/>
    <w:rsid w:val="00CA679D"/>
    <w:rsid w:val="00CA7439"/>
    <w:rsid w:val="00CA750A"/>
    <w:rsid w:val="00CA7690"/>
    <w:rsid w:val="00CA7B71"/>
    <w:rsid w:val="00CB12B1"/>
    <w:rsid w:val="00CB2290"/>
    <w:rsid w:val="00CB246B"/>
    <w:rsid w:val="00CB2931"/>
    <w:rsid w:val="00CB3F99"/>
    <w:rsid w:val="00CB4F61"/>
    <w:rsid w:val="00CB5EAC"/>
    <w:rsid w:val="00CC1563"/>
    <w:rsid w:val="00CC227F"/>
    <w:rsid w:val="00CC3856"/>
    <w:rsid w:val="00CC436F"/>
    <w:rsid w:val="00CC5025"/>
    <w:rsid w:val="00CC5BBF"/>
    <w:rsid w:val="00CC629B"/>
    <w:rsid w:val="00CC7E3F"/>
    <w:rsid w:val="00CCBBC0"/>
    <w:rsid w:val="00CD066E"/>
    <w:rsid w:val="00CD0AF0"/>
    <w:rsid w:val="00CD28C0"/>
    <w:rsid w:val="00CD3195"/>
    <w:rsid w:val="00CD3FF1"/>
    <w:rsid w:val="00CD42AE"/>
    <w:rsid w:val="00CD47EE"/>
    <w:rsid w:val="00CD57B5"/>
    <w:rsid w:val="00CD61EB"/>
    <w:rsid w:val="00CD64DB"/>
    <w:rsid w:val="00CD6F42"/>
    <w:rsid w:val="00CE05E3"/>
    <w:rsid w:val="00CE0CAD"/>
    <w:rsid w:val="00CE1062"/>
    <w:rsid w:val="00CE223F"/>
    <w:rsid w:val="00CE2DF5"/>
    <w:rsid w:val="00CE6472"/>
    <w:rsid w:val="00CF02F0"/>
    <w:rsid w:val="00CF0906"/>
    <w:rsid w:val="00CF09B7"/>
    <w:rsid w:val="00CF0BD2"/>
    <w:rsid w:val="00CF143B"/>
    <w:rsid w:val="00CF2C71"/>
    <w:rsid w:val="00CF306D"/>
    <w:rsid w:val="00CF346E"/>
    <w:rsid w:val="00CF3B1C"/>
    <w:rsid w:val="00CF4964"/>
    <w:rsid w:val="00CF59DC"/>
    <w:rsid w:val="00CF5F87"/>
    <w:rsid w:val="00CF6323"/>
    <w:rsid w:val="00CF6CC9"/>
    <w:rsid w:val="00D0055A"/>
    <w:rsid w:val="00D01414"/>
    <w:rsid w:val="00D01427"/>
    <w:rsid w:val="00D01CEE"/>
    <w:rsid w:val="00D01F02"/>
    <w:rsid w:val="00D026E6"/>
    <w:rsid w:val="00D02FC8"/>
    <w:rsid w:val="00D03686"/>
    <w:rsid w:val="00D042F7"/>
    <w:rsid w:val="00D04426"/>
    <w:rsid w:val="00D04B28"/>
    <w:rsid w:val="00D0623E"/>
    <w:rsid w:val="00D06A18"/>
    <w:rsid w:val="00D06EA7"/>
    <w:rsid w:val="00D107C4"/>
    <w:rsid w:val="00D13324"/>
    <w:rsid w:val="00D13567"/>
    <w:rsid w:val="00D136E9"/>
    <w:rsid w:val="00D1424C"/>
    <w:rsid w:val="00D14880"/>
    <w:rsid w:val="00D1515D"/>
    <w:rsid w:val="00D1639D"/>
    <w:rsid w:val="00D16B46"/>
    <w:rsid w:val="00D16ECC"/>
    <w:rsid w:val="00D16F74"/>
    <w:rsid w:val="00D179E4"/>
    <w:rsid w:val="00D17EE3"/>
    <w:rsid w:val="00D2053F"/>
    <w:rsid w:val="00D20796"/>
    <w:rsid w:val="00D20B1D"/>
    <w:rsid w:val="00D20F43"/>
    <w:rsid w:val="00D212FD"/>
    <w:rsid w:val="00D22526"/>
    <w:rsid w:val="00D23434"/>
    <w:rsid w:val="00D236B2"/>
    <w:rsid w:val="00D249FD"/>
    <w:rsid w:val="00D24D1B"/>
    <w:rsid w:val="00D25596"/>
    <w:rsid w:val="00D2569B"/>
    <w:rsid w:val="00D26B45"/>
    <w:rsid w:val="00D26D1A"/>
    <w:rsid w:val="00D27A7B"/>
    <w:rsid w:val="00D31C87"/>
    <w:rsid w:val="00D3246C"/>
    <w:rsid w:val="00D33DFD"/>
    <w:rsid w:val="00D35417"/>
    <w:rsid w:val="00D36A11"/>
    <w:rsid w:val="00D3796E"/>
    <w:rsid w:val="00D37BDC"/>
    <w:rsid w:val="00D42677"/>
    <w:rsid w:val="00D4327A"/>
    <w:rsid w:val="00D4379A"/>
    <w:rsid w:val="00D4383A"/>
    <w:rsid w:val="00D43DF6"/>
    <w:rsid w:val="00D45314"/>
    <w:rsid w:val="00D45A21"/>
    <w:rsid w:val="00D46059"/>
    <w:rsid w:val="00D46AAC"/>
    <w:rsid w:val="00D46AFE"/>
    <w:rsid w:val="00D470AB"/>
    <w:rsid w:val="00D47769"/>
    <w:rsid w:val="00D47D3D"/>
    <w:rsid w:val="00D515DF"/>
    <w:rsid w:val="00D53CA8"/>
    <w:rsid w:val="00D53D85"/>
    <w:rsid w:val="00D55036"/>
    <w:rsid w:val="00D567C3"/>
    <w:rsid w:val="00D57DE9"/>
    <w:rsid w:val="00D604CB"/>
    <w:rsid w:val="00D60649"/>
    <w:rsid w:val="00D608F3"/>
    <w:rsid w:val="00D60ACF"/>
    <w:rsid w:val="00D60D8B"/>
    <w:rsid w:val="00D60F13"/>
    <w:rsid w:val="00D61AB5"/>
    <w:rsid w:val="00D61E88"/>
    <w:rsid w:val="00D629E8"/>
    <w:rsid w:val="00D63F69"/>
    <w:rsid w:val="00D64B7D"/>
    <w:rsid w:val="00D65309"/>
    <w:rsid w:val="00D6663D"/>
    <w:rsid w:val="00D6692C"/>
    <w:rsid w:val="00D66E29"/>
    <w:rsid w:val="00D670DB"/>
    <w:rsid w:val="00D67AEE"/>
    <w:rsid w:val="00D70189"/>
    <w:rsid w:val="00D703FC"/>
    <w:rsid w:val="00D70635"/>
    <w:rsid w:val="00D70D6D"/>
    <w:rsid w:val="00D71159"/>
    <w:rsid w:val="00D7182A"/>
    <w:rsid w:val="00D71D06"/>
    <w:rsid w:val="00D720E5"/>
    <w:rsid w:val="00D72415"/>
    <w:rsid w:val="00D72648"/>
    <w:rsid w:val="00D73C09"/>
    <w:rsid w:val="00D74758"/>
    <w:rsid w:val="00D7507F"/>
    <w:rsid w:val="00D75A11"/>
    <w:rsid w:val="00D75E49"/>
    <w:rsid w:val="00D808A2"/>
    <w:rsid w:val="00D82787"/>
    <w:rsid w:val="00D82889"/>
    <w:rsid w:val="00D82A09"/>
    <w:rsid w:val="00D83001"/>
    <w:rsid w:val="00D8336F"/>
    <w:rsid w:val="00D83923"/>
    <w:rsid w:val="00D85978"/>
    <w:rsid w:val="00D87A54"/>
    <w:rsid w:val="00D90DCB"/>
    <w:rsid w:val="00D91282"/>
    <w:rsid w:val="00D91C06"/>
    <w:rsid w:val="00D91F25"/>
    <w:rsid w:val="00D9209D"/>
    <w:rsid w:val="00D923CE"/>
    <w:rsid w:val="00D93198"/>
    <w:rsid w:val="00D93199"/>
    <w:rsid w:val="00D9419D"/>
    <w:rsid w:val="00D950D4"/>
    <w:rsid w:val="00D96A36"/>
    <w:rsid w:val="00D9703D"/>
    <w:rsid w:val="00DA0699"/>
    <w:rsid w:val="00DA0812"/>
    <w:rsid w:val="00DA1563"/>
    <w:rsid w:val="00DA1660"/>
    <w:rsid w:val="00DA1863"/>
    <w:rsid w:val="00DA53FD"/>
    <w:rsid w:val="00DA5498"/>
    <w:rsid w:val="00DA5AC7"/>
    <w:rsid w:val="00DA6E1A"/>
    <w:rsid w:val="00DB1396"/>
    <w:rsid w:val="00DB17AE"/>
    <w:rsid w:val="00DB1989"/>
    <w:rsid w:val="00DB255F"/>
    <w:rsid w:val="00DB26AE"/>
    <w:rsid w:val="00DB310A"/>
    <w:rsid w:val="00DB33BD"/>
    <w:rsid w:val="00DB3489"/>
    <w:rsid w:val="00DB51C5"/>
    <w:rsid w:val="00DB541A"/>
    <w:rsid w:val="00DB67FE"/>
    <w:rsid w:val="00DB745F"/>
    <w:rsid w:val="00DB74EC"/>
    <w:rsid w:val="00DC00C9"/>
    <w:rsid w:val="00DC0AA0"/>
    <w:rsid w:val="00DC289B"/>
    <w:rsid w:val="00DC34DF"/>
    <w:rsid w:val="00DC3B28"/>
    <w:rsid w:val="00DC5BAD"/>
    <w:rsid w:val="00DC5CC6"/>
    <w:rsid w:val="00DC5E38"/>
    <w:rsid w:val="00DD07A9"/>
    <w:rsid w:val="00DD2CCF"/>
    <w:rsid w:val="00DD342D"/>
    <w:rsid w:val="00DD4EAA"/>
    <w:rsid w:val="00DD56CD"/>
    <w:rsid w:val="00DD6335"/>
    <w:rsid w:val="00DD68C1"/>
    <w:rsid w:val="00DD69A3"/>
    <w:rsid w:val="00DD6E59"/>
    <w:rsid w:val="00DD7A2D"/>
    <w:rsid w:val="00DE0521"/>
    <w:rsid w:val="00DE0D82"/>
    <w:rsid w:val="00DE205B"/>
    <w:rsid w:val="00DE261D"/>
    <w:rsid w:val="00DE43D1"/>
    <w:rsid w:val="00DE47BB"/>
    <w:rsid w:val="00DE498A"/>
    <w:rsid w:val="00DE6489"/>
    <w:rsid w:val="00DE6D7D"/>
    <w:rsid w:val="00DE6F7B"/>
    <w:rsid w:val="00DF0E90"/>
    <w:rsid w:val="00DF2795"/>
    <w:rsid w:val="00DF32E8"/>
    <w:rsid w:val="00DF454E"/>
    <w:rsid w:val="00DF4E3E"/>
    <w:rsid w:val="00DF5A8F"/>
    <w:rsid w:val="00DF5A94"/>
    <w:rsid w:val="00DF6ACD"/>
    <w:rsid w:val="00DF7517"/>
    <w:rsid w:val="00DF783D"/>
    <w:rsid w:val="00E01948"/>
    <w:rsid w:val="00E025FF"/>
    <w:rsid w:val="00E02CAB"/>
    <w:rsid w:val="00E02E35"/>
    <w:rsid w:val="00E0453D"/>
    <w:rsid w:val="00E04618"/>
    <w:rsid w:val="00E046BE"/>
    <w:rsid w:val="00E04A9A"/>
    <w:rsid w:val="00E04B71"/>
    <w:rsid w:val="00E05FA6"/>
    <w:rsid w:val="00E062CD"/>
    <w:rsid w:val="00E062FA"/>
    <w:rsid w:val="00E06721"/>
    <w:rsid w:val="00E07F79"/>
    <w:rsid w:val="00E108A5"/>
    <w:rsid w:val="00E111D0"/>
    <w:rsid w:val="00E11600"/>
    <w:rsid w:val="00E117A6"/>
    <w:rsid w:val="00E126B0"/>
    <w:rsid w:val="00E130E4"/>
    <w:rsid w:val="00E137A1"/>
    <w:rsid w:val="00E13941"/>
    <w:rsid w:val="00E13EF1"/>
    <w:rsid w:val="00E1499C"/>
    <w:rsid w:val="00E1540A"/>
    <w:rsid w:val="00E158AD"/>
    <w:rsid w:val="00E17791"/>
    <w:rsid w:val="00E1791A"/>
    <w:rsid w:val="00E17EC5"/>
    <w:rsid w:val="00E21DDE"/>
    <w:rsid w:val="00E2471A"/>
    <w:rsid w:val="00E25474"/>
    <w:rsid w:val="00E25503"/>
    <w:rsid w:val="00E25D2E"/>
    <w:rsid w:val="00E267F6"/>
    <w:rsid w:val="00E2692B"/>
    <w:rsid w:val="00E26ECA"/>
    <w:rsid w:val="00E270A0"/>
    <w:rsid w:val="00E270FB"/>
    <w:rsid w:val="00E273DD"/>
    <w:rsid w:val="00E3027A"/>
    <w:rsid w:val="00E30BB6"/>
    <w:rsid w:val="00E3108F"/>
    <w:rsid w:val="00E31D56"/>
    <w:rsid w:val="00E32F93"/>
    <w:rsid w:val="00E33C5B"/>
    <w:rsid w:val="00E3578D"/>
    <w:rsid w:val="00E357D3"/>
    <w:rsid w:val="00E36612"/>
    <w:rsid w:val="00E36613"/>
    <w:rsid w:val="00E36D73"/>
    <w:rsid w:val="00E37835"/>
    <w:rsid w:val="00E40681"/>
    <w:rsid w:val="00E41017"/>
    <w:rsid w:val="00E41663"/>
    <w:rsid w:val="00E4229A"/>
    <w:rsid w:val="00E42D68"/>
    <w:rsid w:val="00E42E3C"/>
    <w:rsid w:val="00E43401"/>
    <w:rsid w:val="00E43B64"/>
    <w:rsid w:val="00E43DA2"/>
    <w:rsid w:val="00E44450"/>
    <w:rsid w:val="00E45D5A"/>
    <w:rsid w:val="00E45DBA"/>
    <w:rsid w:val="00E46239"/>
    <w:rsid w:val="00E46B98"/>
    <w:rsid w:val="00E475DB"/>
    <w:rsid w:val="00E47D9A"/>
    <w:rsid w:val="00E5034A"/>
    <w:rsid w:val="00E504D1"/>
    <w:rsid w:val="00E51323"/>
    <w:rsid w:val="00E519EE"/>
    <w:rsid w:val="00E51DE9"/>
    <w:rsid w:val="00E52369"/>
    <w:rsid w:val="00E5289B"/>
    <w:rsid w:val="00E53171"/>
    <w:rsid w:val="00E54A54"/>
    <w:rsid w:val="00E54B2B"/>
    <w:rsid w:val="00E5741D"/>
    <w:rsid w:val="00E601DB"/>
    <w:rsid w:val="00E609D3"/>
    <w:rsid w:val="00E619C8"/>
    <w:rsid w:val="00E620C3"/>
    <w:rsid w:val="00E621CA"/>
    <w:rsid w:val="00E625B4"/>
    <w:rsid w:val="00E63225"/>
    <w:rsid w:val="00E6499B"/>
    <w:rsid w:val="00E65B39"/>
    <w:rsid w:val="00E65EF4"/>
    <w:rsid w:val="00E668AF"/>
    <w:rsid w:val="00E6784C"/>
    <w:rsid w:val="00E7147B"/>
    <w:rsid w:val="00E71E3F"/>
    <w:rsid w:val="00E72E88"/>
    <w:rsid w:val="00E74C79"/>
    <w:rsid w:val="00E75215"/>
    <w:rsid w:val="00E757B9"/>
    <w:rsid w:val="00E7606F"/>
    <w:rsid w:val="00E77D26"/>
    <w:rsid w:val="00E80317"/>
    <w:rsid w:val="00E8094F"/>
    <w:rsid w:val="00E820CE"/>
    <w:rsid w:val="00E83797"/>
    <w:rsid w:val="00E84E13"/>
    <w:rsid w:val="00E84F47"/>
    <w:rsid w:val="00E85386"/>
    <w:rsid w:val="00E860AC"/>
    <w:rsid w:val="00E87324"/>
    <w:rsid w:val="00E8798D"/>
    <w:rsid w:val="00E90EE4"/>
    <w:rsid w:val="00E92933"/>
    <w:rsid w:val="00E95FC2"/>
    <w:rsid w:val="00E9704D"/>
    <w:rsid w:val="00E97091"/>
    <w:rsid w:val="00E97355"/>
    <w:rsid w:val="00EA124E"/>
    <w:rsid w:val="00EA1943"/>
    <w:rsid w:val="00EA1EF0"/>
    <w:rsid w:val="00EA2340"/>
    <w:rsid w:val="00EA2546"/>
    <w:rsid w:val="00EA2575"/>
    <w:rsid w:val="00EA2B77"/>
    <w:rsid w:val="00EA2E2F"/>
    <w:rsid w:val="00EA34F1"/>
    <w:rsid w:val="00EA3639"/>
    <w:rsid w:val="00EA3F9D"/>
    <w:rsid w:val="00EA4C6F"/>
    <w:rsid w:val="00EA5E4B"/>
    <w:rsid w:val="00EA601C"/>
    <w:rsid w:val="00EA724C"/>
    <w:rsid w:val="00EA785C"/>
    <w:rsid w:val="00EB04EF"/>
    <w:rsid w:val="00EB06A9"/>
    <w:rsid w:val="00EB1915"/>
    <w:rsid w:val="00EB1C2D"/>
    <w:rsid w:val="00EB24BD"/>
    <w:rsid w:val="00EB2645"/>
    <w:rsid w:val="00EB28E2"/>
    <w:rsid w:val="00EB354E"/>
    <w:rsid w:val="00EB3694"/>
    <w:rsid w:val="00EB3747"/>
    <w:rsid w:val="00EB626D"/>
    <w:rsid w:val="00EB62A0"/>
    <w:rsid w:val="00EB7061"/>
    <w:rsid w:val="00EC06BB"/>
    <w:rsid w:val="00EC0791"/>
    <w:rsid w:val="00EC2B3E"/>
    <w:rsid w:val="00EC2CB6"/>
    <w:rsid w:val="00EC3845"/>
    <w:rsid w:val="00EC3EA4"/>
    <w:rsid w:val="00EC51A8"/>
    <w:rsid w:val="00EC5232"/>
    <w:rsid w:val="00EC54A3"/>
    <w:rsid w:val="00EC7F23"/>
    <w:rsid w:val="00ED0D84"/>
    <w:rsid w:val="00ED0F40"/>
    <w:rsid w:val="00ED271C"/>
    <w:rsid w:val="00ED36B4"/>
    <w:rsid w:val="00ED3CC9"/>
    <w:rsid w:val="00ED3ED2"/>
    <w:rsid w:val="00ED42BA"/>
    <w:rsid w:val="00ED4531"/>
    <w:rsid w:val="00ED53BC"/>
    <w:rsid w:val="00ED73E1"/>
    <w:rsid w:val="00ED7579"/>
    <w:rsid w:val="00ED7745"/>
    <w:rsid w:val="00EE01BC"/>
    <w:rsid w:val="00EE02C5"/>
    <w:rsid w:val="00EE0645"/>
    <w:rsid w:val="00EE093A"/>
    <w:rsid w:val="00EE1119"/>
    <w:rsid w:val="00EE1139"/>
    <w:rsid w:val="00EE1F49"/>
    <w:rsid w:val="00EE2472"/>
    <w:rsid w:val="00EE360B"/>
    <w:rsid w:val="00EE53CB"/>
    <w:rsid w:val="00EE5A28"/>
    <w:rsid w:val="00EE6F14"/>
    <w:rsid w:val="00EE796B"/>
    <w:rsid w:val="00EE7C81"/>
    <w:rsid w:val="00EF0ABA"/>
    <w:rsid w:val="00EF0C6E"/>
    <w:rsid w:val="00EF1D9B"/>
    <w:rsid w:val="00EF254F"/>
    <w:rsid w:val="00EF3C88"/>
    <w:rsid w:val="00EF3E6F"/>
    <w:rsid w:val="00EF3F23"/>
    <w:rsid w:val="00EF61D0"/>
    <w:rsid w:val="00EF6564"/>
    <w:rsid w:val="00EF6929"/>
    <w:rsid w:val="00EF6E2B"/>
    <w:rsid w:val="00EF783C"/>
    <w:rsid w:val="00F008BD"/>
    <w:rsid w:val="00F00D67"/>
    <w:rsid w:val="00F01CA5"/>
    <w:rsid w:val="00F02291"/>
    <w:rsid w:val="00F03927"/>
    <w:rsid w:val="00F03F25"/>
    <w:rsid w:val="00F0405B"/>
    <w:rsid w:val="00F052B2"/>
    <w:rsid w:val="00F07A16"/>
    <w:rsid w:val="00F10F95"/>
    <w:rsid w:val="00F11414"/>
    <w:rsid w:val="00F11A3A"/>
    <w:rsid w:val="00F11EB3"/>
    <w:rsid w:val="00F12069"/>
    <w:rsid w:val="00F12384"/>
    <w:rsid w:val="00F14A19"/>
    <w:rsid w:val="00F14A5B"/>
    <w:rsid w:val="00F14C4E"/>
    <w:rsid w:val="00F14F31"/>
    <w:rsid w:val="00F1527D"/>
    <w:rsid w:val="00F1606C"/>
    <w:rsid w:val="00F162D4"/>
    <w:rsid w:val="00F203C7"/>
    <w:rsid w:val="00F20B6C"/>
    <w:rsid w:val="00F219C8"/>
    <w:rsid w:val="00F22899"/>
    <w:rsid w:val="00F233B2"/>
    <w:rsid w:val="00F23FD6"/>
    <w:rsid w:val="00F24154"/>
    <w:rsid w:val="00F24810"/>
    <w:rsid w:val="00F254FF"/>
    <w:rsid w:val="00F26EDB"/>
    <w:rsid w:val="00F26F34"/>
    <w:rsid w:val="00F27510"/>
    <w:rsid w:val="00F2D642"/>
    <w:rsid w:val="00F3001A"/>
    <w:rsid w:val="00F3017C"/>
    <w:rsid w:val="00F30A38"/>
    <w:rsid w:val="00F31904"/>
    <w:rsid w:val="00F32C85"/>
    <w:rsid w:val="00F332B8"/>
    <w:rsid w:val="00F336AE"/>
    <w:rsid w:val="00F34707"/>
    <w:rsid w:val="00F35459"/>
    <w:rsid w:val="00F35616"/>
    <w:rsid w:val="00F35B1C"/>
    <w:rsid w:val="00F36896"/>
    <w:rsid w:val="00F377F8"/>
    <w:rsid w:val="00F4010B"/>
    <w:rsid w:val="00F4115B"/>
    <w:rsid w:val="00F41E63"/>
    <w:rsid w:val="00F4213C"/>
    <w:rsid w:val="00F44C18"/>
    <w:rsid w:val="00F459F3"/>
    <w:rsid w:val="00F46083"/>
    <w:rsid w:val="00F4702C"/>
    <w:rsid w:val="00F47680"/>
    <w:rsid w:val="00F47F2A"/>
    <w:rsid w:val="00F503D1"/>
    <w:rsid w:val="00F505B8"/>
    <w:rsid w:val="00F50631"/>
    <w:rsid w:val="00F52793"/>
    <w:rsid w:val="00F53397"/>
    <w:rsid w:val="00F53FE8"/>
    <w:rsid w:val="00F544A9"/>
    <w:rsid w:val="00F55347"/>
    <w:rsid w:val="00F558DD"/>
    <w:rsid w:val="00F55BEE"/>
    <w:rsid w:val="00F5625E"/>
    <w:rsid w:val="00F5662C"/>
    <w:rsid w:val="00F56E93"/>
    <w:rsid w:val="00F57F61"/>
    <w:rsid w:val="00F604AD"/>
    <w:rsid w:val="00F634F6"/>
    <w:rsid w:val="00F6388C"/>
    <w:rsid w:val="00F64343"/>
    <w:rsid w:val="00F6495D"/>
    <w:rsid w:val="00F65C27"/>
    <w:rsid w:val="00F668F4"/>
    <w:rsid w:val="00F70B90"/>
    <w:rsid w:val="00F7141C"/>
    <w:rsid w:val="00F71866"/>
    <w:rsid w:val="00F72741"/>
    <w:rsid w:val="00F7290A"/>
    <w:rsid w:val="00F72EA1"/>
    <w:rsid w:val="00F7352B"/>
    <w:rsid w:val="00F73849"/>
    <w:rsid w:val="00F739DA"/>
    <w:rsid w:val="00F741A2"/>
    <w:rsid w:val="00F746B1"/>
    <w:rsid w:val="00F74EDA"/>
    <w:rsid w:val="00F753AE"/>
    <w:rsid w:val="00F75B93"/>
    <w:rsid w:val="00F76A7B"/>
    <w:rsid w:val="00F8132F"/>
    <w:rsid w:val="00F82C51"/>
    <w:rsid w:val="00F8305F"/>
    <w:rsid w:val="00F843E9"/>
    <w:rsid w:val="00F850D7"/>
    <w:rsid w:val="00F85670"/>
    <w:rsid w:val="00F85E4A"/>
    <w:rsid w:val="00F85F32"/>
    <w:rsid w:val="00F863F7"/>
    <w:rsid w:val="00F8733E"/>
    <w:rsid w:val="00F873DC"/>
    <w:rsid w:val="00F87B07"/>
    <w:rsid w:val="00F87B83"/>
    <w:rsid w:val="00F90375"/>
    <w:rsid w:val="00F91EB2"/>
    <w:rsid w:val="00F921AE"/>
    <w:rsid w:val="00F922E6"/>
    <w:rsid w:val="00F92402"/>
    <w:rsid w:val="00F92F7F"/>
    <w:rsid w:val="00F9309E"/>
    <w:rsid w:val="00F9350A"/>
    <w:rsid w:val="00F93598"/>
    <w:rsid w:val="00F93A6A"/>
    <w:rsid w:val="00F93FD7"/>
    <w:rsid w:val="00F94473"/>
    <w:rsid w:val="00F94880"/>
    <w:rsid w:val="00F94E42"/>
    <w:rsid w:val="00F95F30"/>
    <w:rsid w:val="00F97926"/>
    <w:rsid w:val="00FA05F2"/>
    <w:rsid w:val="00FA174B"/>
    <w:rsid w:val="00FA1EF1"/>
    <w:rsid w:val="00FA1F3B"/>
    <w:rsid w:val="00FA2483"/>
    <w:rsid w:val="00FA3C05"/>
    <w:rsid w:val="00FA4A59"/>
    <w:rsid w:val="00FA530A"/>
    <w:rsid w:val="00FA73FB"/>
    <w:rsid w:val="00FB0791"/>
    <w:rsid w:val="00FB0900"/>
    <w:rsid w:val="00FB0D06"/>
    <w:rsid w:val="00FB0D65"/>
    <w:rsid w:val="00FB0F69"/>
    <w:rsid w:val="00FB1D42"/>
    <w:rsid w:val="00FB22F4"/>
    <w:rsid w:val="00FB23A8"/>
    <w:rsid w:val="00FB254C"/>
    <w:rsid w:val="00FB27D0"/>
    <w:rsid w:val="00FB4167"/>
    <w:rsid w:val="00FB4A9F"/>
    <w:rsid w:val="00FB51A7"/>
    <w:rsid w:val="00FB78D7"/>
    <w:rsid w:val="00FC0753"/>
    <w:rsid w:val="00FC2085"/>
    <w:rsid w:val="00FC2755"/>
    <w:rsid w:val="00FC2D8B"/>
    <w:rsid w:val="00FC48F8"/>
    <w:rsid w:val="00FC5127"/>
    <w:rsid w:val="00FC5827"/>
    <w:rsid w:val="00FC6334"/>
    <w:rsid w:val="00FC6755"/>
    <w:rsid w:val="00FD0FBF"/>
    <w:rsid w:val="00FD141F"/>
    <w:rsid w:val="00FD14FA"/>
    <w:rsid w:val="00FD2605"/>
    <w:rsid w:val="00FD3306"/>
    <w:rsid w:val="00FD4EEC"/>
    <w:rsid w:val="00FD4F8A"/>
    <w:rsid w:val="00FD5C25"/>
    <w:rsid w:val="00FD608C"/>
    <w:rsid w:val="00FD65D7"/>
    <w:rsid w:val="00FE017D"/>
    <w:rsid w:val="00FE19DE"/>
    <w:rsid w:val="00FE267E"/>
    <w:rsid w:val="00FE2760"/>
    <w:rsid w:val="00FE2C74"/>
    <w:rsid w:val="00FE3826"/>
    <w:rsid w:val="00FE3C57"/>
    <w:rsid w:val="00FE3C8D"/>
    <w:rsid w:val="00FE3FBA"/>
    <w:rsid w:val="00FE50CD"/>
    <w:rsid w:val="00FE57D8"/>
    <w:rsid w:val="00FE63A5"/>
    <w:rsid w:val="00FE65E9"/>
    <w:rsid w:val="00FE6FB1"/>
    <w:rsid w:val="00FE76B3"/>
    <w:rsid w:val="00FE7EB6"/>
    <w:rsid w:val="00FF10B6"/>
    <w:rsid w:val="00FF16D0"/>
    <w:rsid w:val="00FF2271"/>
    <w:rsid w:val="00FF3198"/>
    <w:rsid w:val="0128FE31"/>
    <w:rsid w:val="018584BC"/>
    <w:rsid w:val="02029E13"/>
    <w:rsid w:val="0213447B"/>
    <w:rsid w:val="029BFF36"/>
    <w:rsid w:val="02EE9563"/>
    <w:rsid w:val="039BFABC"/>
    <w:rsid w:val="04BE4D8C"/>
    <w:rsid w:val="04DD0EA2"/>
    <w:rsid w:val="04E97036"/>
    <w:rsid w:val="05036CE5"/>
    <w:rsid w:val="0527C4D0"/>
    <w:rsid w:val="0536348F"/>
    <w:rsid w:val="05D3BF23"/>
    <w:rsid w:val="0602312A"/>
    <w:rsid w:val="06419AC0"/>
    <w:rsid w:val="066D3EE8"/>
    <w:rsid w:val="06785196"/>
    <w:rsid w:val="06FB0596"/>
    <w:rsid w:val="07085192"/>
    <w:rsid w:val="07D15746"/>
    <w:rsid w:val="07D2CF1B"/>
    <w:rsid w:val="080DDB24"/>
    <w:rsid w:val="0845AA1F"/>
    <w:rsid w:val="08586084"/>
    <w:rsid w:val="08AB60F0"/>
    <w:rsid w:val="08AF6E6A"/>
    <w:rsid w:val="0919C32B"/>
    <w:rsid w:val="097BB913"/>
    <w:rsid w:val="09948B02"/>
    <w:rsid w:val="09A1ABCC"/>
    <w:rsid w:val="09D7B7D1"/>
    <w:rsid w:val="09F5B4A2"/>
    <w:rsid w:val="0A1A23A7"/>
    <w:rsid w:val="0A3623C5"/>
    <w:rsid w:val="0A977E0F"/>
    <w:rsid w:val="0B77513C"/>
    <w:rsid w:val="0B846105"/>
    <w:rsid w:val="0BC20C85"/>
    <w:rsid w:val="0CC8F96A"/>
    <w:rsid w:val="0D0DAEA9"/>
    <w:rsid w:val="0D4237C1"/>
    <w:rsid w:val="0DF844A9"/>
    <w:rsid w:val="0E419317"/>
    <w:rsid w:val="0EF35CDB"/>
    <w:rsid w:val="0F3F0073"/>
    <w:rsid w:val="0FA61120"/>
    <w:rsid w:val="0FD43F2B"/>
    <w:rsid w:val="0FFA8C33"/>
    <w:rsid w:val="102478DA"/>
    <w:rsid w:val="1060321F"/>
    <w:rsid w:val="10A7784F"/>
    <w:rsid w:val="10E1676C"/>
    <w:rsid w:val="1162EAF5"/>
    <w:rsid w:val="11AB081B"/>
    <w:rsid w:val="1259A085"/>
    <w:rsid w:val="128A2843"/>
    <w:rsid w:val="129C5711"/>
    <w:rsid w:val="12F88F60"/>
    <w:rsid w:val="1318EA02"/>
    <w:rsid w:val="1345DEC6"/>
    <w:rsid w:val="136E39F3"/>
    <w:rsid w:val="138D9DD4"/>
    <w:rsid w:val="13989F91"/>
    <w:rsid w:val="13D5CEA8"/>
    <w:rsid w:val="14BAF260"/>
    <w:rsid w:val="14FF062D"/>
    <w:rsid w:val="1510D861"/>
    <w:rsid w:val="15170737"/>
    <w:rsid w:val="151861E5"/>
    <w:rsid w:val="15357422"/>
    <w:rsid w:val="157A906C"/>
    <w:rsid w:val="16159E7F"/>
    <w:rsid w:val="165114A8"/>
    <w:rsid w:val="1697C50B"/>
    <w:rsid w:val="16A78FF3"/>
    <w:rsid w:val="16E38303"/>
    <w:rsid w:val="16F369B7"/>
    <w:rsid w:val="16F3F7E9"/>
    <w:rsid w:val="17BF2DDC"/>
    <w:rsid w:val="1800D80D"/>
    <w:rsid w:val="18191651"/>
    <w:rsid w:val="18425E1D"/>
    <w:rsid w:val="18486ABB"/>
    <w:rsid w:val="184AEB3D"/>
    <w:rsid w:val="1895675F"/>
    <w:rsid w:val="18C3ED18"/>
    <w:rsid w:val="190DD31B"/>
    <w:rsid w:val="1992B933"/>
    <w:rsid w:val="19E3E950"/>
    <w:rsid w:val="1A55A978"/>
    <w:rsid w:val="1AD141EA"/>
    <w:rsid w:val="1B5BB8A5"/>
    <w:rsid w:val="1BA855A5"/>
    <w:rsid w:val="1C034851"/>
    <w:rsid w:val="1C3B8358"/>
    <w:rsid w:val="1CBB5521"/>
    <w:rsid w:val="1D2DAD7D"/>
    <w:rsid w:val="1D367A69"/>
    <w:rsid w:val="1D60863C"/>
    <w:rsid w:val="1D77675A"/>
    <w:rsid w:val="1DE580AD"/>
    <w:rsid w:val="1E46F614"/>
    <w:rsid w:val="1E76BFD0"/>
    <w:rsid w:val="1F73045E"/>
    <w:rsid w:val="201B3AC4"/>
    <w:rsid w:val="20772724"/>
    <w:rsid w:val="214AFC41"/>
    <w:rsid w:val="21A4DE1A"/>
    <w:rsid w:val="223F0C07"/>
    <w:rsid w:val="22DC1FD5"/>
    <w:rsid w:val="22E36EB5"/>
    <w:rsid w:val="239B8EEF"/>
    <w:rsid w:val="239FF59C"/>
    <w:rsid w:val="23B8DB6F"/>
    <w:rsid w:val="241CD261"/>
    <w:rsid w:val="242B7B43"/>
    <w:rsid w:val="24C15813"/>
    <w:rsid w:val="24CD5D09"/>
    <w:rsid w:val="251885C4"/>
    <w:rsid w:val="25936B00"/>
    <w:rsid w:val="263694E2"/>
    <w:rsid w:val="263CD1EF"/>
    <w:rsid w:val="26C5BCD9"/>
    <w:rsid w:val="26DDD52F"/>
    <w:rsid w:val="26E0E490"/>
    <w:rsid w:val="2794CC80"/>
    <w:rsid w:val="28019D80"/>
    <w:rsid w:val="283C98F1"/>
    <w:rsid w:val="284547DF"/>
    <w:rsid w:val="28877E13"/>
    <w:rsid w:val="28CEBF17"/>
    <w:rsid w:val="292DE1F3"/>
    <w:rsid w:val="2954B2B2"/>
    <w:rsid w:val="29B98ABB"/>
    <w:rsid w:val="29CA3379"/>
    <w:rsid w:val="29EEA79B"/>
    <w:rsid w:val="2B0E3728"/>
    <w:rsid w:val="2B48AC45"/>
    <w:rsid w:val="2BDFDDA9"/>
    <w:rsid w:val="2CF40B46"/>
    <w:rsid w:val="2D56341C"/>
    <w:rsid w:val="2E9DC465"/>
    <w:rsid w:val="2EA1E034"/>
    <w:rsid w:val="2ED6E40D"/>
    <w:rsid w:val="2ED8B0F0"/>
    <w:rsid w:val="2EF5F793"/>
    <w:rsid w:val="2EFEE793"/>
    <w:rsid w:val="2F39633D"/>
    <w:rsid w:val="2F3C4F51"/>
    <w:rsid w:val="2F75F592"/>
    <w:rsid w:val="2F7E1AB1"/>
    <w:rsid w:val="2FB51A30"/>
    <w:rsid w:val="300237BA"/>
    <w:rsid w:val="306EC52C"/>
    <w:rsid w:val="316F3713"/>
    <w:rsid w:val="3180F700"/>
    <w:rsid w:val="32075D32"/>
    <w:rsid w:val="325618BF"/>
    <w:rsid w:val="329F47D6"/>
    <w:rsid w:val="32A55DBD"/>
    <w:rsid w:val="32C69B94"/>
    <w:rsid w:val="33B0E753"/>
    <w:rsid w:val="33B602A8"/>
    <w:rsid w:val="342F4521"/>
    <w:rsid w:val="34366746"/>
    <w:rsid w:val="34443C29"/>
    <w:rsid w:val="34625079"/>
    <w:rsid w:val="349D8955"/>
    <w:rsid w:val="34C813A3"/>
    <w:rsid w:val="3503A0BA"/>
    <w:rsid w:val="35B8C880"/>
    <w:rsid w:val="35FDC122"/>
    <w:rsid w:val="36A666EF"/>
    <w:rsid w:val="36F1AB59"/>
    <w:rsid w:val="36F6394C"/>
    <w:rsid w:val="3720EE60"/>
    <w:rsid w:val="3743261E"/>
    <w:rsid w:val="37E1E2A3"/>
    <w:rsid w:val="383B7C33"/>
    <w:rsid w:val="384E47DB"/>
    <w:rsid w:val="386E1FDB"/>
    <w:rsid w:val="387C4C03"/>
    <w:rsid w:val="391E22B8"/>
    <w:rsid w:val="3985C383"/>
    <w:rsid w:val="3A6589DF"/>
    <w:rsid w:val="3A65D9EF"/>
    <w:rsid w:val="3ACE44F0"/>
    <w:rsid w:val="3AF09716"/>
    <w:rsid w:val="3BBDE40C"/>
    <w:rsid w:val="3BC6C18C"/>
    <w:rsid w:val="3C24D3BA"/>
    <w:rsid w:val="3C56C197"/>
    <w:rsid w:val="3C8022D0"/>
    <w:rsid w:val="3CEBDFEB"/>
    <w:rsid w:val="3CEE0DBC"/>
    <w:rsid w:val="3D018F63"/>
    <w:rsid w:val="3D134847"/>
    <w:rsid w:val="3D293CCB"/>
    <w:rsid w:val="3D2B4D3D"/>
    <w:rsid w:val="3D5EBE19"/>
    <w:rsid w:val="3DAE941A"/>
    <w:rsid w:val="3E3AD304"/>
    <w:rsid w:val="3E588C05"/>
    <w:rsid w:val="3E693959"/>
    <w:rsid w:val="3F6CDE30"/>
    <w:rsid w:val="3F7E90F5"/>
    <w:rsid w:val="3FCB1F2F"/>
    <w:rsid w:val="3FD3EE83"/>
    <w:rsid w:val="3FFB430A"/>
    <w:rsid w:val="406E350B"/>
    <w:rsid w:val="4078CA59"/>
    <w:rsid w:val="4099F7E9"/>
    <w:rsid w:val="41173ED6"/>
    <w:rsid w:val="41EB48B7"/>
    <w:rsid w:val="42331A62"/>
    <w:rsid w:val="4236B20B"/>
    <w:rsid w:val="42B92A0E"/>
    <w:rsid w:val="43024DC0"/>
    <w:rsid w:val="448A895C"/>
    <w:rsid w:val="4565CCB4"/>
    <w:rsid w:val="4593FEE4"/>
    <w:rsid w:val="45E85B73"/>
    <w:rsid w:val="461DC94C"/>
    <w:rsid w:val="466DF40F"/>
    <w:rsid w:val="469E2EBE"/>
    <w:rsid w:val="46AD953D"/>
    <w:rsid w:val="46D19DCE"/>
    <w:rsid w:val="4757F6D7"/>
    <w:rsid w:val="47E1E96E"/>
    <w:rsid w:val="481AB8B2"/>
    <w:rsid w:val="48369A53"/>
    <w:rsid w:val="4885F03E"/>
    <w:rsid w:val="48DC6DE7"/>
    <w:rsid w:val="49081717"/>
    <w:rsid w:val="49F34A7E"/>
    <w:rsid w:val="4A1A3210"/>
    <w:rsid w:val="4A3C3F84"/>
    <w:rsid w:val="4A426D17"/>
    <w:rsid w:val="4A80565D"/>
    <w:rsid w:val="4ACD2DDD"/>
    <w:rsid w:val="4AF2B552"/>
    <w:rsid w:val="4B1540EC"/>
    <w:rsid w:val="4B4144C9"/>
    <w:rsid w:val="4B6815B6"/>
    <w:rsid w:val="4C0FAA22"/>
    <w:rsid w:val="4C3E2FA7"/>
    <w:rsid w:val="4CC1D3B6"/>
    <w:rsid w:val="4CDC0024"/>
    <w:rsid w:val="4D0EA2CA"/>
    <w:rsid w:val="4D2DDD19"/>
    <w:rsid w:val="4DBA3F3A"/>
    <w:rsid w:val="4DD86746"/>
    <w:rsid w:val="4E300346"/>
    <w:rsid w:val="4E408879"/>
    <w:rsid w:val="4E4B1397"/>
    <w:rsid w:val="4EAF6A70"/>
    <w:rsid w:val="50756EA9"/>
    <w:rsid w:val="50E99DC4"/>
    <w:rsid w:val="5104C67A"/>
    <w:rsid w:val="5190B81C"/>
    <w:rsid w:val="52184A77"/>
    <w:rsid w:val="5241E11D"/>
    <w:rsid w:val="5332E9B9"/>
    <w:rsid w:val="53C823D2"/>
    <w:rsid w:val="53FFEDDE"/>
    <w:rsid w:val="54804307"/>
    <w:rsid w:val="549FFE82"/>
    <w:rsid w:val="54BF4162"/>
    <w:rsid w:val="54F82DD6"/>
    <w:rsid w:val="551C0E94"/>
    <w:rsid w:val="567C0D2A"/>
    <w:rsid w:val="575B9FCC"/>
    <w:rsid w:val="57D413D0"/>
    <w:rsid w:val="57D92E25"/>
    <w:rsid w:val="57E16A0E"/>
    <w:rsid w:val="57ED57BC"/>
    <w:rsid w:val="58B15FC1"/>
    <w:rsid w:val="58B5C928"/>
    <w:rsid w:val="58E4F8FB"/>
    <w:rsid w:val="594478E0"/>
    <w:rsid w:val="598151BD"/>
    <w:rsid w:val="59938779"/>
    <w:rsid w:val="5ABE6619"/>
    <w:rsid w:val="5B30F983"/>
    <w:rsid w:val="5B95DF26"/>
    <w:rsid w:val="5BFEB4C0"/>
    <w:rsid w:val="5C2D92A7"/>
    <w:rsid w:val="5CA4E79E"/>
    <w:rsid w:val="5CD6BE51"/>
    <w:rsid w:val="5CE0B347"/>
    <w:rsid w:val="5CEC3E4C"/>
    <w:rsid w:val="5D70256A"/>
    <w:rsid w:val="5E0B0268"/>
    <w:rsid w:val="5E2B7A7E"/>
    <w:rsid w:val="5E9E12AE"/>
    <w:rsid w:val="5EB7B6AE"/>
    <w:rsid w:val="5EF9B53A"/>
    <w:rsid w:val="5F075717"/>
    <w:rsid w:val="5F126450"/>
    <w:rsid w:val="5F1B0A5F"/>
    <w:rsid w:val="5F1FAB21"/>
    <w:rsid w:val="5F2900B1"/>
    <w:rsid w:val="5F49F2C5"/>
    <w:rsid w:val="5F9DD24F"/>
    <w:rsid w:val="60285A1A"/>
    <w:rsid w:val="6101E2F0"/>
    <w:rsid w:val="6123044A"/>
    <w:rsid w:val="61361F78"/>
    <w:rsid w:val="6176D275"/>
    <w:rsid w:val="622D76A0"/>
    <w:rsid w:val="624355E9"/>
    <w:rsid w:val="62479023"/>
    <w:rsid w:val="6255751E"/>
    <w:rsid w:val="62C764A4"/>
    <w:rsid w:val="62F97B77"/>
    <w:rsid w:val="63712D5C"/>
    <w:rsid w:val="6393111E"/>
    <w:rsid w:val="640027BB"/>
    <w:rsid w:val="640DD5FD"/>
    <w:rsid w:val="64C96F34"/>
    <w:rsid w:val="64F9049F"/>
    <w:rsid w:val="65563D80"/>
    <w:rsid w:val="6577948E"/>
    <w:rsid w:val="65EB2F11"/>
    <w:rsid w:val="66546A60"/>
    <w:rsid w:val="667F4062"/>
    <w:rsid w:val="66882586"/>
    <w:rsid w:val="671CA16A"/>
    <w:rsid w:val="679DA07C"/>
    <w:rsid w:val="67E9EE54"/>
    <w:rsid w:val="67EA3408"/>
    <w:rsid w:val="68594864"/>
    <w:rsid w:val="6868A52B"/>
    <w:rsid w:val="68D5C557"/>
    <w:rsid w:val="6950E729"/>
    <w:rsid w:val="69985D7D"/>
    <w:rsid w:val="6A580348"/>
    <w:rsid w:val="6A79338F"/>
    <w:rsid w:val="6B69E127"/>
    <w:rsid w:val="6B91D1A5"/>
    <w:rsid w:val="6BAED9F0"/>
    <w:rsid w:val="6BE70407"/>
    <w:rsid w:val="6C051452"/>
    <w:rsid w:val="6C13CEFE"/>
    <w:rsid w:val="6C6F2D80"/>
    <w:rsid w:val="6C9A2A49"/>
    <w:rsid w:val="6DAEFBE9"/>
    <w:rsid w:val="6E72B6CF"/>
    <w:rsid w:val="6E742986"/>
    <w:rsid w:val="6EE3183B"/>
    <w:rsid w:val="6F461BC4"/>
    <w:rsid w:val="6F5D5911"/>
    <w:rsid w:val="6F8AFE80"/>
    <w:rsid w:val="700FE69A"/>
    <w:rsid w:val="706F8D17"/>
    <w:rsid w:val="70972286"/>
    <w:rsid w:val="70D39DE2"/>
    <w:rsid w:val="714D4254"/>
    <w:rsid w:val="722351BA"/>
    <w:rsid w:val="72398F1C"/>
    <w:rsid w:val="72A27297"/>
    <w:rsid w:val="733AB676"/>
    <w:rsid w:val="736E9273"/>
    <w:rsid w:val="754A19E7"/>
    <w:rsid w:val="757682F8"/>
    <w:rsid w:val="7600B6C5"/>
    <w:rsid w:val="76589B56"/>
    <w:rsid w:val="768390D0"/>
    <w:rsid w:val="76AFC928"/>
    <w:rsid w:val="76B34CF4"/>
    <w:rsid w:val="76D148B7"/>
    <w:rsid w:val="770D31F5"/>
    <w:rsid w:val="773DFA14"/>
    <w:rsid w:val="778CF666"/>
    <w:rsid w:val="77A24EE6"/>
    <w:rsid w:val="78C65871"/>
    <w:rsid w:val="79C927F1"/>
    <w:rsid w:val="79E68983"/>
    <w:rsid w:val="7A00FF49"/>
    <w:rsid w:val="7A2CAF4D"/>
    <w:rsid w:val="7A5147CC"/>
    <w:rsid w:val="7A6846AC"/>
    <w:rsid w:val="7A7FC216"/>
    <w:rsid w:val="7B59F306"/>
    <w:rsid w:val="7B73B1BD"/>
    <w:rsid w:val="7B95F32F"/>
    <w:rsid w:val="7BBC01C4"/>
    <w:rsid w:val="7BFF3A7A"/>
    <w:rsid w:val="7C0559DA"/>
    <w:rsid w:val="7C644B77"/>
    <w:rsid w:val="7CD42748"/>
    <w:rsid w:val="7D2E9EA9"/>
    <w:rsid w:val="7D3B5F83"/>
    <w:rsid w:val="7D6FC73F"/>
    <w:rsid w:val="7E5CD23F"/>
    <w:rsid w:val="7E71FD35"/>
    <w:rsid w:val="7EB38FE9"/>
    <w:rsid w:val="7F24E5CD"/>
    <w:rsid w:val="7F6B70C2"/>
    <w:rsid w:val="7F93BC69"/>
    <w:rsid w:val="7FAD58F7"/>
    <w:rsid w:val="7FE137F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4D8C9"/>
  <w15:chartTrackingRefBased/>
  <w15:docId w15:val="{617E8AAD-F01A-4106-A7EB-CD6B7799A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iPriority="0"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861942"/>
    <w:pPr>
      <w:keepNext/>
      <w:keepLines/>
      <w:numPr>
        <w:numId w:val="15"/>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15"/>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61942"/>
    <w:pPr>
      <w:keepNext/>
      <w:keepLines/>
      <w:numPr>
        <w:ilvl w:val="2"/>
        <w:numId w:val="15"/>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A81B0F"/>
    <w:pPr>
      <w:keepNext/>
      <w:keepLines/>
      <w:numPr>
        <w:ilvl w:val="3"/>
        <w:numId w:val="15"/>
      </w:numPr>
      <w:outlineLvl w:val="3"/>
    </w:pPr>
    <w:rPr>
      <w:rFonts w:asciiTheme="majorHAnsi" w:eastAsiaTheme="majorEastAsia" w:hAnsiTheme="majorHAnsi" w:cstheme="majorBidi"/>
      <w:b/>
      <w:iCs/>
    </w:rPr>
  </w:style>
  <w:style w:type="paragraph" w:styleId="Heading5">
    <w:name w:val="heading 5"/>
    <w:basedOn w:val="Heading4-Numbered"/>
    <w:next w:val="Normal"/>
    <w:link w:val="Heading5Char"/>
    <w:uiPriority w:val="9"/>
    <w:unhideWhenUsed/>
    <w:qFormat/>
    <w:rsid w:val="00E062FA"/>
    <w:pPr>
      <w:numPr>
        <w:ilvl w:val="4"/>
      </w:numPr>
      <w:outlineLvl w:val="4"/>
    </w:pPr>
  </w:style>
  <w:style w:type="paragraph" w:styleId="Heading6">
    <w:name w:val="heading 6"/>
    <w:basedOn w:val="Normal"/>
    <w:next w:val="Normal"/>
    <w:link w:val="Heading6Char"/>
    <w:uiPriority w:val="9"/>
    <w:semiHidden/>
    <w:rsid w:val="00861942"/>
    <w:pPr>
      <w:keepNext/>
      <w:keepLines/>
      <w:numPr>
        <w:ilvl w:val="5"/>
        <w:numId w:val="15"/>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semiHidden/>
    <w:qFormat/>
    <w:rsid w:val="00861942"/>
    <w:pPr>
      <w:keepNext/>
      <w:keepLines/>
      <w:numPr>
        <w:ilvl w:val="6"/>
        <w:numId w:val="15"/>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basedOn w:val="Normal"/>
    <w:next w:val="Normal"/>
    <w:link w:val="Heading8Char"/>
    <w:uiPriority w:val="9"/>
    <w:semiHidden/>
    <w:qFormat/>
    <w:rsid w:val="0086194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86194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D83923"/>
    <w:pPr>
      <w:numPr>
        <w:numId w:val="2"/>
      </w:numPr>
      <w:contextualSpacing/>
    </w:pPr>
  </w:style>
  <w:style w:type="paragraph" w:styleId="ListBullet2">
    <w:name w:val="List Bullet 2"/>
    <w:basedOn w:val="Normal"/>
    <w:uiPriority w:val="99"/>
    <w:unhideWhenUsed/>
    <w:qFormat/>
    <w:rsid w:val="00D83923"/>
    <w:pPr>
      <w:tabs>
        <w:tab w:val="num" w:pos="680"/>
      </w:tabs>
      <w:ind w:left="680" w:hanging="340"/>
      <w:contextualSpacing/>
    </w:pPr>
  </w:style>
  <w:style w:type="paragraph" w:styleId="ListNumber">
    <w:name w:val="List Number"/>
    <w:basedOn w:val="Normal"/>
    <w:unhideWhenUsed/>
    <w:qFormat/>
    <w:rsid w:val="00D16F74"/>
    <w:pPr>
      <w:tabs>
        <w:tab w:val="num" w:pos="1049"/>
      </w:tabs>
      <w:ind w:left="1049" w:hanging="369"/>
      <w:contextualSpacing/>
    </w:pPr>
  </w:style>
  <w:style w:type="numbering" w:customStyle="1" w:styleId="Bullets">
    <w:name w:val="Bullets"/>
    <w:uiPriority w:val="99"/>
    <w:rsid w:val="00D83923"/>
    <w:pPr>
      <w:numPr>
        <w:numId w:val="4"/>
      </w:numPr>
    </w:pPr>
  </w:style>
  <w:style w:type="character" w:customStyle="1" w:styleId="Heading1Char">
    <w:name w:val="Heading 1 Char"/>
    <w:basedOn w:val="DefaultParagraphFont"/>
    <w:link w:val="Heading1"/>
    <w:uiPriority w:val="9"/>
    <w:rsid w:val="00861942"/>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ind w:left="567" w:hanging="567"/>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5"/>
      </w:numPr>
    </w:pPr>
  </w:style>
  <w:style w:type="paragraph" w:styleId="ListBullet3">
    <w:name w:val="List Bullet 3"/>
    <w:basedOn w:val="Normal"/>
    <w:uiPriority w:val="99"/>
    <w:unhideWhenUsed/>
    <w:rsid w:val="00D83923"/>
    <w:pPr>
      <w:ind w:left="851" w:hanging="284"/>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nhideWhenUsed/>
    <w:qFormat/>
    <w:rsid w:val="00D16F74"/>
    <w:pPr>
      <w:tabs>
        <w:tab w:val="num" w:pos="1134"/>
      </w:tabs>
      <w:ind w:left="851" w:hanging="851"/>
      <w:contextualSpacing/>
    </w:pPr>
  </w:style>
  <w:style w:type="paragraph" w:styleId="ListNumber4">
    <w:name w:val="List Number 4"/>
    <w:basedOn w:val="Normal"/>
    <w:uiPriority w:val="99"/>
    <w:unhideWhenUsed/>
    <w:qFormat/>
    <w:rsid w:val="00D16F74"/>
    <w:pPr>
      <w:ind w:left="1134" w:hanging="1134"/>
      <w:contextualSpacing/>
    </w:pPr>
  </w:style>
  <w:style w:type="paragraph" w:styleId="ListNumber5">
    <w:name w:val="List Number 5"/>
    <w:basedOn w:val="Normal"/>
    <w:uiPriority w:val="99"/>
    <w:unhideWhenUsed/>
    <w:rsid w:val="00D16F74"/>
    <w:pPr>
      <w:ind w:left="1418" w:hanging="1418"/>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861942"/>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A81B0F"/>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E062FA"/>
    <w:rPr>
      <w:rFonts w:asciiTheme="majorHAnsi" w:eastAsiaTheme="majorEastAsia" w:hAnsiTheme="majorHAnsi" w:cstheme="majorBidi"/>
      <w:caps/>
      <w:color w:val="000000" w:themeColor="text1"/>
      <w:sz w:val="18"/>
    </w:rPr>
  </w:style>
  <w:style w:type="numbering" w:customStyle="1" w:styleId="ListHeadings">
    <w:name w:val="List Headings"/>
    <w:uiPriority w:val="99"/>
    <w:rsid w:val="00D16F74"/>
    <w:pPr>
      <w:numPr>
        <w:numId w:val="6"/>
      </w:numPr>
    </w:pPr>
  </w:style>
  <w:style w:type="paragraph" w:styleId="Title">
    <w:name w:val="Title"/>
    <w:basedOn w:val="Normal"/>
    <w:next w:val="Normal"/>
    <w:link w:val="TitleChar"/>
    <w:uiPriority w:val="10"/>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10"/>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uiPriority w:val="19"/>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19"/>
    <w:rsid w:val="004B609E"/>
    <w:rPr>
      <w:b/>
    </w:rPr>
  </w:style>
  <w:style w:type="character" w:customStyle="1" w:styleId="Pull-outQuoteChar">
    <w:name w:val="Pull-out Quote Char"/>
    <w:basedOn w:val="DefaultParagraphFont"/>
    <w:link w:val="Pull-outQuote"/>
    <w:uiPriority w:val="19"/>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uiPriority w:val="19"/>
    <w:rsid w:val="0050670B"/>
    <w:rPr>
      <w:b/>
      <w:color w:val="FFFFFF" w:themeColor="background1"/>
      <w:sz w:val="20"/>
      <w:shd w:val="clear" w:color="auto" w:fill="00B2A9" w:themeFill="text2"/>
    </w:rPr>
  </w:style>
  <w:style w:type="paragraph" w:customStyle="1" w:styleId="Heading1-numbered0">
    <w:name w:val="Heading 1-numbered"/>
    <w:basedOn w:val="Heading1"/>
    <w:next w:val="Normal"/>
    <w:link w:val="Heading1-numberedChar"/>
    <w:uiPriority w:val="9"/>
    <w:semiHidden/>
    <w:rsid w:val="00D16F74"/>
    <w:pPr>
      <w:tabs>
        <w:tab w:val="num" w:pos="360"/>
      </w:tabs>
      <w:ind w:left="340" w:hanging="340"/>
    </w:pPr>
  </w:style>
  <w:style w:type="paragraph" w:customStyle="1" w:styleId="Heading2-numbered">
    <w:name w:val="Heading 2-numbered"/>
    <w:basedOn w:val="Heading2"/>
    <w:next w:val="Normal"/>
    <w:link w:val="Heading2-numberedChar"/>
    <w:uiPriority w:val="9"/>
    <w:semiHidden/>
    <w:rsid w:val="00D16F74"/>
    <w:pPr>
      <w:ind w:left="680" w:hanging="680"/>
    </w:pPr>
  </w:style>
  <w:style w:type="character" w:customStyle="1" w:styleId="Heading1-numberedChar">
    <w:name w:val="Heading 1-numbered Char"/>
    <w:basedOn w:val="Heading1Char"/>
    <w:link w:val="Heading1-numbered0"/>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before="120" w:after="240"/>
    </w:pPr>
    <w:rPr>
      <w:i/>
      <w:iCs/>
      <w:color w:val="53565A" w:themeColor="accent6"/>
      <w:sz w:val="18"/>
      <w:szCs w:val="18"/>
    </w:rPr>
  </w:style>
  <w:style w:type="paragraph" w:styleId="List">
    <w:name w:val="List"/>
    <w:basedOn w:val="Normal"/>
    <w:uiPriority w:val="99"/>
    <w:unhideWhenUsed/>
    <w:qFormat/>
    <w:rsid w:val="00E25474"/>
    <w:pPr>
      <w:numPr>
        <w:numId w:val="7"/>
      </w:numPr>
      <w:contextualSpacing/>
    </w:pPr>
  </w:style>
  <w:style w:type="paragraph" w:styleId="List2">
    <w:name w:val="List 2"/>
    <w:basedOn w:val="Normal"/>
    <w:uiPriority w:val="99"/>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11"/>
    <w:rsid w:val="00855777"/>
    <w:pPr>
      <w:framePr w:h="1134" w:wrap="around" w:y="4934"/>
    </w:pPr>
    <w:rPr>
      <w:sz w:val="40"/>
    </w:rPr>
  </w:style>
  <w:style w:type="character" w:customStyle="1" w:styleId="SubtitleChar">
    <w:name w:val="Subtitle Char"/>
    <w:basedOn w:val="DefaultParagraphFont"/>
    <w:link w:val="Subtitle"/>
    <w:uiPriority w:val="11"/>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rsid w:val="00F70B90"/>
    <w:pPr>
      <w:spacing w:after="0" w:line="259" w:lineRule="auto"/>
      <w:outlineLvl w:val="9"/>
    </w:pPr>
    <w:rPr>
      <w:lang w:val="en-US"/>
    </w:rPr>
  </w:style>
  <w:style w:type="paragraph" w:styleId="TOC1">
    <w:name w:val="toc 1"/>
    <w:basedOn w:val="Normal"/>
    <w:next w:val="Normal"/>
    <w:autoRedefine/>
    <w:uiPriority w:val="39"/>
    <w:unhideWhenUsed/>
    <w:rsid w:val="00716CBF"/>
    <w:pPr>
      <w:tabs>
        <w:tab w:val="right" w:leader="underscore" w:pos="10762"/>
      </w:tabs>
      <w:spacing w:before="240" w:after="100"/>
    </w:pPr>
    <w:rPr>
      <w:b/>
    </w:rPr>
  </w:style>
  <w:style w:type="paragraph" w:styleId="TOC2">
    <w:name w:val="toc 2"/>
    <w:basedOn w:val="Normal"/>
    <w:next w:val="Normal"/>
    <w:autoRedefine/>
    <w:uiPriority w:val="39"/>
    <w:unhideWhenUsed/>
    <w:rsid w:val="00716CBF"/>
    <w:pPr>
      <w:tabs>
        <w:tab w:val="right" w:leader="underscore" w:pos="10762"/>
      </w:tabs>
      <w:spacing w:after="100"/>
    </w:pPr>
  </w:style>
  <w:style w:type="paragraph" w:styleId="TOC3">
    <w:name w:val="toc 3"/>
    <w:basedOn w:val="Normal"/>
    <w:next w:val="Normal"/>
    <w:autoRedefine/>
    <w:uiPriority w:val="39"/>
    <w:unhideWhenUsed/>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numId w:val="3"/>
      </w:numPr>
      <w:contextualSpacing/>
    </w:pPr>
  </w:style>
  <w:style w:type="paragraph" w:customStyle="1" w:styleId="Heading1-Numbered">
    <w:name w:val="Heading 1 - Numbered"/>
    <w:basedOn w:val="Heading1"/>
    <w:next w:val="Normal"/>
    <w:link w:val="Heading1-NumberedChar0"/>
    <w:uiPriority w:val="9"/>
    <w:qFormat/>
    <w:rsid w:val="00D4383A"/>
    <w:pPr>
      <w:numPr>
        <w:numId w:val="14"/>
      </w:numPr>
      <w:ind w:left="426" w:hanging="426"/>
      <w:contextualSpacing/>
    </w:pPr>
  </w:style>
  <w:style w:type="paragraph" w:customStyle="1" w:styleId="Heading2-Numbered0">
    <w:name w:val="Heading 2 - Numbered"/>
    <w:basedOn w:val="Heading2"/>
    <w:next w:val="Normal"/>
    <w:link w:val="Heading2-NumberedChar0"/>
    <w:uiPriority w:val="9"/>
    <w:qFormat/>
    <w:rsid w:val="00D4383A"/>
    <w:pPr>
      <w:contextualSpacing/>
    </w:pPr>
  </w:style>
  <w:style w:type="character" w:customStyle="1" w:styleId="Heading1-NumberedChar0">
    <w:name w:val="Heading 1 - Numbered Char"/>
    <w:basedOn w:val="Heading1Char"/>
    <w:link w:val="Heading1-Numbered"/>
    <w:uiPriority w:val="9"/>
    <w:rsid w:val="00D4383A"/>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D4383A"/>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pPr>
  </w:style>
  <w:style w:type="paragraph" w:customStyle="1" w:styleId="Heading4-Numbered">
    <w:name w:val="Heading 4 - Numbered"/>
    <w:basedOn w:val="Heading4"/>
    <w:link w:val="Heading4-NumberedChar"/>
    <w:uiPriority w:val="9"/>
    <w:qFormat/>
    <w:rsid w:val="004411F6"/>
    <w:pPr>
      <w:keepNext w:val="0"/>
      <w:keepLines w:val="0"/>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styleId="BodyText">
    <w:name w:val="Body Text"/>
    <w:aliases w:val="(Alt+1),Body Text Char Char Char Char,Body Text Char1,Body Text Char Char,Body Text Char Char Char Char Char1 Char,Body Text Char Char Char Char Char1,Body Text Char2 Char Char,(Alt+1) Char Char Char,Body Text Char2 Char,block,b,Body,body"/>
    <w:basedOn w:val="Normal"/>
    <w:link w:val="BodyTextChar"/>
    <w:qFormat/>
    <w:rsid w:val="002479E7"/>
    <w:pPr>
      <w:spacing w:before="60" w:line="240" w:lineRule="atLeast"/>
    </w:pPr>
    <w:rPr>
      <w:rFonts w:eastAsia="Times New Roman" w:cs="Times New Roman"/>
      <w:color w:val="000000" w:themeColor="text1"/>
      <w:szCs w:val="20"/>
    </w:rPr>
  </w:style>
  <w:style w:type="character" w:customStyle="1" w:styleId="BodyTextChar">
    <w:name w:val="Body Text Char"/>
    <w:aliases w:val="(Alt+1) Char,Body Text Char Char Char Char Char,Body Text Char1 Char,Body Text Char Char Char,Body Text Char Char Char Char Char1 Char Char,Body Text Char Char Char Char Char1 Char1,Body Text Char2 Char Char Char,block Char,b Char"/>
    <w:basedOn w:val="DefaultParagraphFont"/>
    <w:link w:val="BodyText"/>
    <w:rsid w:val="002479E7"/>
    <w:rPr>
      <w:rFonts w:eastAsia="Times New Roman" w:cs="Times New Roman"/>
      <w:color w:val="000000" w:themeColor="text1"/>
      <w:sz w:val="20"/>
      <w:szCs w:val="20"/>
    </w:rPr>
  </w:style>
  <w:style w:type="character" w:styleId="CommentReference">
    <w:name w:val="annotation reference"/>
    <w:basedOn w:val="DefaultParagraphFont"/>
    <w:semiHidden/>
    <w:unhideWhenUsed/>
    <w:rsid w:val="0062309E"/>
    <w:rPr>
      <w:sz w:val="16"/>
      <w:szCs w:val="16"/>
    </w:rPr>
  </w:style>
  <w:style w:type="paragraph" w:styleId="CommentText">
    <w:name w:val="annotation text"/>
    <w:basedOn w:val="Normal"/>
    <w:link w:val="CommentTextChar"/>
    <w:unhideWhenUsed/>
    <w:rsid w:val="0062309E"/>
    <w:rPr>
      <w:szCs w:val="20"/>
    </w:rPr>
  </w:style>
  <w:style w:type="character" w:customStyle="1" w:styleId="CommentTextChar">
    <w:name w:val="Comment Text Char"/>
    <w:basedOn w:val="DefaultParagraphFont"/>
    <w:link w:val="CommentText"/>
    <w:rsid w:val="0062309E"/>
    <w:rPr>
      <w:sz w:val="20"/>
      <w:szCs w:val="20"/>
    </w:rPr>
  </w:style>
  <w:style w:type="paragraph" w:styleId="CommentSubject">
    <w:name w:val="annotation subject"/>
    <w:basedOn w:val="CommentText"/>
    <w:next w:val="CommentText"/>
    <w:link w:val="CommentSubjectChar"/>
    <w:uiPriority w:val="99"/>
    <w:semiHidden/>
    <w:unhideWhenUsed/>
    <w:rsid w:val="0062309E"/>
    <w:rPr>
      <w:b/>
      <w:bCs/>
    </w:rPr>
  </w:style>
  <w:style w:type="character" w:customStyle="1" w:styleId="CommentSubjectChar">
    <w:name w:val="Comment Subject Char"/>
    <w:basedOn w:val="CommentTextChar"/>
    <w:link w:val="CommentSubject"/>
    <w:uiPriority w:val="99"/>
    <w:semiHidden/>
    <w:rsid w:val="0062309E"/>
    <w:rPr>
      <w:b/>
      <w:bCs/>
      <w:sz w:val="20"/>
      <w:szCs w:val="20"/>
    </w:rPr>
  </w:style>
  <w:style w:type="character" w:styleId="FootnoteReference">
    <w:name w:val="footnote reference"/>
    <w:basedOn w:val="DefaultParagraphFont"/>
    <w:uiPriority w:val="99"/>
    <w:rsid w:val="00327780"/>
    <w:rPr>
      <w:color w:val="000000" w:themeColor="text1"/>
      <w:vertAlign w:val="superscript"/>
    </w:rPr>
  </w:style>
  <w:style w:type="paragraph" w:styleId="FootnoteText">
    <w:name w:val="footnote text"/>
    <w:basedOn w:val="Normal"/>
    <w:link w:val="FootnoteTextChar"/>
    <w:uiPriority w:val="99"/>
    <w:rsid w:val="00327780"/>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uiPriority w:val="99"/>
    <w:rsid w:val="00327780"/>
    <w:rPr>
      <w:rFonts w:eastAsia="Times New Roman" w:cs="Arial"/>
      <w:color w:val="000000" w:themeColor="text1"/>
      <w:kern w:val="16"/>
      <w:sz w:val="14"/>
      <w:szCs w:val="20"/>
      <w:lang w:eastAsia="en-AU"/>
    </w:rPr>
  </w:style>
  <w:style w:type="paragraph" w:customStyle="1" w:styleId="QuoteBullet">
    <w:name w:val="Quote Bullet"/>
    <w:basedOn w:val="Quote"/>
    <w:qFormat/>
    <w:rsid w:val="00327780"/>
    <w:pPr>
      <w:numPr>
        <w:numId w:val="8"/>
      </w:numPr>
      <w:tabs>
        <w:tab w:val="left" w:pos="1134"/>
      </w:tabs>
      <w:spacing w:before="120" w:after="120" w:line="240" w:lineRule="atLeast"/>
      <w:ind w:right="0"/>
      <w:jc w:val="left"/>
    </w:pPr>
    <w:rPr>
      <w:rFonts w:eastAsia="Times New Roman" w:cs="Arial"/>
      <w:color w:val="000000" w:themeColor="text1"/>
      <w:szCs w:val="20"/>
      <w:lang w:eastAsia="en-AU"/>
    </w:rPr>
  </w:style>
  <w:style w:type="paragraph" w:customStyle="1" w:styleId="QuoteBullet2">
    <w:name w:val="Quote Bullet 2"/>
    <w:basedOn w:val="Quote"/>
    <w:qFormat/>
    <w:rsid w:val="00327780"/>
    <w:pPr>
      <w:numPr>
        <w:ilvl w:val="1"/>
        <w:numId w:val="8"/>
      </w:numPr>
      <w:tabs>
        <w:tab w:val="clear" w:pos="624"/>
        <w:tab w:val="num" w:pos="360"/>
      </w:tabs>
      <w:spacing w:before="120" w:after="120" w:line="240" w:lineRule="atLeast"/>
      <w:ind w:left="864" w:right="0" w:firstLine="0"/>
      <w:jc w:val="left"/>
    </w:pPr>
    <w:rPr>
      <w:rFonts w:eastAsia="Times New Roman" w:cs="Arial"/>
      <w:color w:val="000000" w:themeColor="text1"/>
      <w:szCs w:val="20"/>
      <w:lang w:eastAsia="en-AU"/>
    </w:rPr>
  </w:style>
  <w:style w:type="paragraph" w:styleId="Quote">
    <w:name w:val="Quote"/>
    <w:basedOn w:val="Normal"/>
    <w:next w:val="Normal"/>
    <w:link w:val="QuoteChar"/>
    <w:uiPriority w:val="29"/>
    <w:rsid w:val="0032778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27780"/>
    <w:rPr>
      <w:i/>
      <w:iCs/>
      <w:color w:val="404040" w:themeColor="text1" w:themeTint="BF"/>
      <w:sz w:val="20"/>
    </w:rPr>
  </w:style>
  <w:style w:type="paragraph" w:customStyle="1" w:styleId="BodyText12ptBefore">
    <w:name w:val="Body Text 12pt Before"/>
    <w:basedOn w:val="BodyText"/>
    <w:next w:val="BodyText"/>
    <w:qFormat/>
    <w:rsid w:val="003E1121"/>
    <w:pPr>
      <w:spacing w:before="240"/>
    </w:pPr>
  </w:style>
  <w:style w:type="character" w:styleId="UnresolvedMention">
    <w:name w:val="Unresolved Mention"/>
    <w:basedOn w:val="DefaultParagraphFont"/>
    <w:uiPriority w:val="99"/>
    <w:semiHidden/>
    <w:unhideWhenUsed/>
    <w:rsid w:val="00BC6C6F"/>
    <w:rPr>
      <w:color w:val="605E5C"/>
      <w:shd w:val="clear" w:color="auto" w:fill="E1DFDD"/>
    </w:rPr>
  </w:style>
  <w:style w:type="paragraph" w:styleId="Revision">
    <w:name w:val="Revision"/>
    <w:hidden/>
    <w:uiPriority w:val="99"/>
    <w:semiHidden/>
    <w:rsid w:val="006877A2"/>
    <w:pPr>
      <w:spacing w:after="0" w:line="240" w:lineRule="auto"/>
    </w:pPr>
    <w:rPr>
      <w:sz w:val="20"/>
    </w:rPr>
  </w:style>
  <w:style w:type="character" w:customStyle="1" w:styleId="Heading6Char">
    <w:name w:val="Heading 6 Char"/>
    <w:basedOn w:val="DefaultParagraphFont"/>
    <w:link w:val="Heading6"/>
    <w:uiPriority w:val="9"/>
    <w:semiHidden/>
    <w:rsid w:val="00861942"/>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semiHidden/>
    <w:rsid w:val="00861942"/>
    <w:rPr>
      <w:rFonts w:asciiTheme="majorHAnsi" w:eastAsiaTheme="majorEastAsia" w:hAnsiTheme="majorHAnsi" w:cstheme="majorBidi"/>
      <w:i/>
      <w:iCs/>
      <w:color w:val="666D00" w:themeColor="accent1" w:themeShade="7F"/>
      <w:sz w:val="20"/>
    </w:rPr>
  </w:style>
  <w:style w:type="character" w:customStyle="1" w:styleId="Heading8Char">
    <w:name w:val="Heading 8 Char"/>
    <w:basedOn w:val="DefaultParagraphFont"/>
    <w:link w:val="Heading8"/>
    <w:uiPriority w:val="9"/>
    <w:semiHidden/>
    <w:rsid w:val="0086194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61942"/>
    <w:rPr>
      <w:rFonts w:asciiTheme="majorHAnsi" w:eastAsiaTheme="majorEastAsia" w:hAnsiTheme="majorHAnsi" w:cstheme="majorBidi"/>
      <w:i/>
      <w:iCs/>
      <w:color w:val="272727" w:themeColor="text1" w:themeTint="D8"/>
      <w:sz w:val="21"/>
      <w:szCs w:val="21"/>
    </w:rPr>
  </w:style>
  <w:style w:type="paragraph" w:customStyle="1" w:styleId="Default">
    <w:name w:val="Default"/>
    <w:rsid w:val="006F4AEC"/>
    <w:pPr>
      <w:autoSpaceDE w:val="0"/>
      <w:autoSpaceDN w:val="0"/>
      <w:adjustRightInd w:val="0"/>
      <w:spacing w:after="0" w:line="240" w:lineRule="auto"/>
    </w:pPr>
    <w:rPr>
      <w:rFonts w:ascii="Arial" w:hAnsi="Arial" w:cs="Arial"/>
      <w:color w:val="000000"/>
      <w:sz w:val="24"/>
      <w:szCs w:val="24"/>
    </w:rPr>
  </w:style>
  <w:style w:type="table" w:styleId="TableGrid1">
    <w:name w:val="Table Grid 1"/>
    <w:basedOn w:val="TableNormal"/>
    <w:rsid w:val="00832453"/>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4-Accent4">
    <w:name w:val="Grid Table 4 Accent 4"/>
    <w:basedOn w:val="TableNormal"/>
    <w:uiPriority w:val="49"/>
    <w:rsid w:val="006215E8"/>
    <w:pPr>
      <w:spacing w:after="0" w:line="240" w:lineRule="auto"/>
    </w:pPr>
    <w:tblPr>
      <w:tblStyleRowBandSize w:val="1"/>
      <w:tblStyleColBandSize w:val="1"/>
      <w:tblBorders>
        <w:top w:val="single" w:sz="4" w:space="0" w:color="D0F1EF" w:themeColor="accent4" w:themeTint="99"/>
        <w:left w:val="single" w:sz="4" w:space="0" w:color="D0F1EF" w:themeColor="accent4" w:themeTint="99"/>
        <w:bottom w:val="single" w:sz="4" w:space="0" w:color="D0F1EF" w:themeColor="accent4" w:themeTint="99"/>
        <w:right w:val="single" w:sz="4" w:space="0" w:color="D0F1EF" w:themeColor="accent4" w:themeTint="99"/>
        <w:insideH w:val="single" w:sz="4" w:space="0" w:color="D0F1EF" w:themeColor="accent4" w:themeTint="99"/>
        <w:insideV w:val="single" w:sz="4" w:space="0" w:color="D0F1EF" w:themeColor="accent4" w:themeTint="99"/>
      </w:tblBorders>
    </w:tblPr>
    <w:tblStylePr w:type="firstRow">
      <w:rPr>
        <w:b/>
        <w:bCs/>
        <w:color w:val="FFFFFF" w:themeColor="background1"/>
      </w:rPr>
      <w:tblPr/>
      <w:tcPr>
        <w:tcBorders>
          <w:top w:val="single" w:sz="4" w:space="0" w:color="B2E8E5" w:themeColor="accent4"/>
          <w:left w:val="single" w:sz="4" w:space="0" w:color="B2E8E5" w:themeColor="accent4"/>
          <w:bottom w:val="single" w:sz="4" w:space="0" w:color="B2E8E5" w:themeColor="accent4"/>
          <w:right w:val="single" w:sz="4" w:space="0" w:color="B2E8E5" w:themeColor="accent4"/>
          <w:insideH w:val="nil"/>
          <w:insideV w:val="nil"/>
        </w:tcBorders>
        <w:shd w:val="clear" w:color="auto" w:fill="B2E8E5" w:themeFill="accent4"/>
      </w:tcPr>
    </w:tblStylePr>
    <w:tblStylePr w:type="lastRow">
      <w:rPr>
        <w:b/>
        <w:bCs/>
      </w:rPr>
      <w:tblPr/>
      <w:tcPr>
        <w:tcBorders>
          <w:top w:val="double" w:sz="4" w:space="0" w:color="B2E8E5" w:themeColor="accent4"/>
        </w:tcBorders>
      </w:tcPr>
    </w:tblStylePr>
    <w:tblStylePr w:type="firstCol">
      <w:rPr>
        <w:b/>
        <w:bCs/>
      </w:rPr>
    </w:tblStylePr>
    <w:tblStylePr w:type="lastCol">
      <w:rPr>
        <w:b/>
        <w:bCs/>
      </w:rPr>
    </w:tblStylePr>
    <w:tblStylePr w:type="band1Vert">
      <w:tblPr/>
      <w:tcPr>
        <w:shd w:val="clear" w:color="auto" w:fill="EFFAF9" w:themeFill="accent4" w:themeFillTint="33"/>
      </w:tcPr>
    </w:tblStylePr>
    <w:tblStylePr w:type="band1Horz">
      <w:tblPr/>
      <w:tcPr>
        <w:shd w:val="clear" w:color="auto" w:fill="EFFAF9" w:themeFill="accent4" w:themeFillTint="33"/>
      </w:tcPr>
    </w:tblStylePr>
  </w:style>
  <w:style w:type="character" w:styleId="Mention">
    <w:name w:val="Mention"/>
    <w:basedOn w:val="DefaultParagraphFont"/>
    <w:uiPriority w:val="99"/>
    <w:unhideWhenUsed/>
    <w:rsid w:val="00FC2755"/>
    <w:rPr>
      <w:color w:val="2B579A"/>
      <w:shd w:val="clear" w:color="auto" w:fill="E1DFDD"/>
    </w:rPr>
  </w:style>
  <w:style w:type="paragraph" w:customStyle="1" w:styleId="Bodycopy">
    <w:name w:val="Body copy"/>
    <w:basedOn w:val="Normal"/>
    <w:link w:val="BodycopyChar"/>
    <w:qFormat/>
    <w:rsid w:val="002038F4"/>
    <w:pPr>
      <w:spacing w:before="0" w:after="160" w:line="260" w:lineRule="exact"/>
      <w:ind w:right="-46"/>
    </w:pPr>
    <w:rPr>
      <w:kern w:val="2"/>
      <w14:ligatures w14:val="standardContextual"/>
    </w:rPr>
  </w:style>
  <w:style w:type="character" w:customStyle="1" w:styleId="BodycopyChar">
    <w:name w:val="Body copy Char"/>
    <w:basedOn w:val="DefaultParagraphFont"/>
    <w:link w:val="Bodycopy"/>
    <w:rsid w:val="002038F4"/>
    <w:rPr>
      <w:kern w:val="2"/>
      <w:sz w:val="20"/>
      <w14:ligatures w14:val="standardContextual"/>
    </w:rPr>
  </w:style>
  <w:style w:type="character" w:styleId="FollowedHyperlink">
    <w:name w:val="FollowedHyperlink"/>
    <w:basedOn w:val="DefaultParagraphFont"/>
    <w:uiPriority w:val="99"/>
    <w:semiHidden/>
    <w:unhideWhenUsed/>
    <w:rsid w:val="00C007BB"/>
    <w:rPr>
      <w:color w:val="53565A" w:themeColor="followedHyperlink"/>
      <w:u w:val="single"/>
    </w:rPr>
  </w:style>
  <w:style w:type="character" w:customStyle="1" w:styleId="contentcontrolboundarysink">
    <w:name w:val="contentcontrolboundarysink"/>
    <w:basedOn w:val="DefaultParagraphFont"/>
    <w:rsid w:val="000E32A0"/>
  </w:style>
  <w:style w:type="character" w:customStyle="1" w:styleId="normaltextrun">
    <w:name w:val="normaltextrun"/>
    <w:basedOn w:val="DefaultParagraphFont"/>
    <w:rsid w:val="000E32A0"/>
  </w:style>
  <w:style w:type="character" w:customStyle="1" w:styleId="eop">
    <w:name w:val="eop"/>
    <w:basedOn w:val="DefaultParagraphFont"/>
    <w:rsid w:val="000E3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5848">
      <w:bodyDiv w:val="1"/>
      <w:marLeft w:val="0"/>
      <w:marRight w:val="0"/>
      <w:marTop w:val="0"/>
      <w:marBottom w:val="0"/>
      <w:divBdr>
        <w:top w:val="none" w:sz="0" w:space="0" w:color="auto"/>
        <w:left w:val="none" w:sz="0" w:space="0" w:color="auto"/>
        <w:bottom w:val="none" w:sz="0" w:space="0" w:color="auto"/>
        <w:right w:val="none" w:sz="0" w:space="0" w:color="auto"/>
      </w:divBdr>
      <w:divsChild>
        <w:div w:id="1988970614">
          <w:marLeft w:val="547"/>
          <w:marRight w:val="0"/>
          <w:marTop w:val="0"/>
          <w:marBottom w:val="0"/>
          <w:divBdr>
            <w:top w:val="none" w:sz="0" w:space="0" w:color="auto"/>
            <w:left w:val="none" w:sz="0" w:space="0" w:color="auto"/>
            <w:bottom w:val="none" w:sz="0" w:space="0" w:color="auto"/>
            <w:right w:val="none" w:sz="0" w:space="0" w:color="auto"/>
          </w:divBdr>
        </w:div>
      </w:divsChild>
    </w:div>
    <w:div w:id="139154225">
      <w:bodyDiv w:val="1"/>
      <w:marLeft w:val="0"/>
      <w:marRight w:val="0"/>
      <w:marTop w:val="0"/>
      <w:marBottom w:val="0"/>
      <w:divBdr>
        <w:top w:val="none" w:sz="0" w:space="0" w:color="auto"/>
        <w:left w:val="none" w:sz="0" w:space="0" w:color="auto"/>
        <w:bottom w:val="none" w:sz="0" w:space="0" w:color="auto"/>
        <w:right w:val="none" w:sz="0" w:space="0" w:color="auto"/>
      </w:divBdr>
    </w:div>
    <w:div w:id="183400906">
      <w:bodyDiv w:val="1"/>
      <w:marLeft w:val="0"/>
      <w:marRight w:val="0"/>
      <w:marTop w:val="0"/>
      <w:marBottom w:val="0"/>
      <w:divBdr>
        <w:top w:val="none" w:sz="0" w:space="0" w:color="auto"/>
        <w:left w:val="none" w:sz="0" w:space="0" w:color="auto"/>
        <w:bottom w:val="none" w:sz="0" w:space="0" w:color="auto"/>
        <w:right w:val="none" w:sz="0" w:space="0" w:color="auto"/>
      </w:divBdr>
    </w:div>
    <w:div w:id="186992826">
      <w:bodyDiv w:val="1"/>
      <w:marLeft w:val="0"/>
      <w:marRight w:val="0"/>
      <w:marTop w:val="0"/>
      <w:marBottom w:val="0"/>
      <w:divBdr>
        <w:top w:val="none" w:sz="0" w:space="0" w:color="auto"/>
        <w:left w:val="none" w:sz="0" w:space="0" w:color="auto"/>
        <w:bottom w:val="none" w:sz="0" w:space="0" w:color="auto"/>
        <w:right w:val="none" w:sz="0" w:space="0" w:color="auto"/>
      </w:divBdr>
      <w:divsChild>
        <w:div w:id="306520396">
          <w:marLeft w:val="547"/>
          <w:marRight w:val="0"/>
          <w:marTop w:val="0"/>
          <w:marBottom w:val="0"/>
          <w:divBdr>
            <w:top w:val="none" w:sz="0" w:space="0" w:color="auto"/>
            <w:left w:val="none" w:sz="0" w:space="0" w:color="auto"/>
            <w:bottom w:val="none" w:sz="0" w:space="0" w:color="auto"/>
            <w:right w:val="none" w:sz="0" w:space="0" w:color="auto"/>
          </w:divBdr>
        </w:div>
        <w:div w:id="1364794541">
          <w:marLeft w:val="547"/>
          <w:marRight w:val="0"/>
          <w:marTop w:val="0"/>
          <w:marBottom w:val="0"/>
          <w:divBdr>
            <w:top w:val="none" w:sz="0" w:space="0" w:color="auto"/>
            <w:left w:val="none" w:sz="0" w:space="0" w:color="auto"/>
            <w:bottom w:val="none" w:sz="0" w:space="0" w:color="auto"/>
            <w:right w:val="none" w:sz="0" w:space="0" w:color="auto"/>
          </w:divBdr>
        </w:div>
        <w:div w:id="1590233639">
          <w:marLeft w:val="547"/>
          <w:marRight w:val="0"/>
          <w:marTop w:val="0"/>
          <w:marBottom w:val="0"/>
          <w:divBdr>
            <w:top w:val="none" w:sz="0" w:space="0" w:color="auto"/>
            <w:left w:val="none" w:sz="0" w:space="0" w:color="auto"/>
            <w:bottom w:val="none" w:sz="0" w:space="0" w:color="auto"/>
            <w:right w:val="none" w:sz="0" w:space="0" w:color="auto"/>
          </w:divBdr>
        </w:div>
        <w:div w:id="1635137204">
          <w:marLeft w:val="547"/>
          <w:marRight w:val="0"/>
          <w:marTop w:val="0"/>
          <w:marBottom w:val="0"/>
          <w:divBdr>
            <w:top w:val="none" w:sz="0" w:space="0" w:color="auto"/>
            <w:left w:val="none" w:sz="0" w:space="0" w:color="auto"/>
            <w:bottom w:val="none" w:sz="0" w:space="0" w:color="auto"/>
            <w:right w:val="none" w:sz="0" w:space="0" w:color="auto"/>
          </w:divBdr>
        </w:div>
        <w:div w:id="1884244198">
          <w:marLeft w:val="547"/>
          <w:marRight w:val="0"/>
          <w:marTop w:val="0"/>
          <w:marBottom w:val="0"/>
          <w:divBdr>
            <w:top w:val="none" w:sz="0" w:space="0" w:color="auto"/>
            <w:left w:val="none" w:sz="0" w:space="0" w:color="auto"/>
            <w:bottom w:val="none" w:sz="0" w:space="0" w:color="auto"/>
            <w:right w:val="none" w:sz="0" w:space="0" w:color="auto"/>
          </w:divBdr>
        </w:div>
        <w:div w:id="2090299573">
          <w:marLeft w:val="547"/>
          <w:marRight w:val="0"/>
          <w:marTop w:val="0"/>
          <w:marBottom w:val="0"/>
          <w:divBdr>
            <w:top w:val="none" w:sz="0" w:space="0" w:color="auto"/>
            <w:left w:val="none" w:sz="0" w:space="0" w:color="auto"/>
            <w:bottom w:val="none" w:sz="0" w:space="0" w:color="auto"/>
            <w:right w:val="none" w:sz="0" w:space="0" w:color="auto"/>
          </w:divBdr>
        </w:div>
      </w:divsChild>
    </w:div>
    <w:div w:id="682705445">
      <w:bodyDiv w:val="1"/>
      <w:marLeft w:val="0"/>
      <w:marRight w:val="0"/>
      <w:marTop w:val="0"/>
      <w:marBottom w:val="0"/>
      <w:divBdr>
        <w:top w:val="none" w:sz="0" w:space="0" w:color="auto"/>
        <w:left w:val="none" w:sz="0" w:space="0" w:color="auto"/>
        <w:bottom w:val="none" w:sz="0" w:space="0" w:color="auto"/>
        <w:right w:val="none" w:sz="0" w:space="0" w:color="auto"/>
      </w:divBdr>
    </w:div>
    <w:div w:id="823351143">
      <w:bodyDiv w:val="1"/>
      <w:marLeft w:val="0"/>
      <w:marRight w:val="0"/>
      <w:marTop w:val="0"/>
      <w:marBottom w:val="0"/>
      <w:divBdr>
        <w:top w:val="none" w:sz="0" w:space="0" w:color="auto"/>
        <w:left w:val="none" w:sz="0" w:space="0" w:color="auto"/>
        <w:bottom w:val="none" w:sz="0" w:space="0" w:color="auto"/>
        <w:right w:val="none" w:sz="0" w:space="0" w:color="auto"/>
      </w:divBdr>
    </w:div>
    <w:div w:id="896286247">
      <w:bodyDiv w:val="1"/>
      <w:marLeft w:val="0"/>
      <w:marRight w:val="0"/>
      <w:marTop w:val="0"/>
      <w:marBottom w:val="0"/>
      <w:divBdr>
        <w:top w:val="none" w:sz="0" w:space="0" w:color="auto"/>
        <w:left w:val="none" w:sz="0" w:space="0" w:color="auto"/>
        <w:bottom w:val="none" w:sz="0" w:space="0" w:color="auto"/>
        <w:right w:val="none" w:sz="0" w:space="0" w:color="auto"/>
      </w:divBdr>
    </w:div>
    <w:div w:id="1201437019">
      <w:bodyDiv w:val="1"/>
      <w:marLeft w:val="0"/>
      <w:marRight w:val="0"/>
      <w:marTop w:val="0"/>
      <w:marBottom w:val="0"/>
      <w:divBdr>
        <w:top w:val="none" w:sz="0" w:space="0" w:color="auto"/>
        <w:left w:val="none" w:sz="0" w:space="0" w:color="auto"/>
        <w:bottom w:val="none" w:sz="0" w:space="0" w:color="auto"/>
        <w:right w:val="none" w:sz="0" w:space="0" w:color="auto"/>
      </w:divBdr>
    </w:div>
    <w:div w:id="1674340075">
      <w:bodyDiv w:val="1"/>
      <w:marLeft w:val="0"/>
      <w:marRight w:val="0"/>
      <w:marTop w:val="0"/>
      <w:marBottom w:val="0"/>
      <w:divBdr>
        <w:top w:val="none" w:sz="0" w:space="0" w:color="auto"/>
        <w:left w:val="none" w:sz="0" w:space="0" w:color="auto"/>
        <w:bottom w:val="none" w:sz="0" w:space="0" w:color="auto"/>
        <w:right w:val="none" w:sz="0" w:space="0" w:color="auto"/>
      </w:divBdr>
    </w:div>
    <w:div w:id="174656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planning.vic.gov.au/contact-u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environment.assessment@transport.vic.gov.au"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5.jpeg"/><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planning.vic.gov.au/environmental-assessments/browse-projects/gippsland-offshore-wind-transmission-2-gw-proj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k\OneDrive%20-%20Department%20of%20Environment,%20Land,%20Water%20and%20Planning\Templates%20DTP\DTP_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BD006DF3064BB28464970FD26F483D"/>
        <w:category>
          <w:name w:val="General"/>
          <w:gallery w:val="placeholder"/>
        </w:category>
        <w:types>
          <w:type w:val="bbPlcHdr"/>
        </w:types>
        <w:behaviors>
          <w:behavior w:val="content"/>
        </w:behaviors>
        <w:guid w:val="{6969A74A-DB61-44FC-96CB-6330D7B3633C}"/>
      </w:docPartPr>
      <w:docPartBody>
        <w:p w:rsidR="00ED2439" w:rsidRDefault="00EE01BC">
          <w:pPr>
            <w:pStyle w:val="FABD006DF3064BB28464970FD26F483D"/>
          </w:pPr>
          <w:r w:rsidRPr="008A2D94">
            <w:t>[Click to add Subtitle]</w:t>
          </w:r>
        </w:p>
      </w:docPartBody>
    </w:docPart>
    <w:docPart>
      <w:docPartPr>
        <w:name w:val="9122713747AE4158AFE05AAA760E8BAF"/>
        <w:category>
          <w:name w:val="General"/>
          <w:gallery w:val="placeholder"/>
        </w:category>
        <w:types>
          <w:type w:val="bbPlcHdr"/>
        </w:types>
        <w:behaviors>
          <w:behavior w:val="content"/>
        </w:behaviors>
        <w:guid w:val="{03FE7E24-8F7F-46BF-AD40-BA725CACC9C4}"/>
      </w:docPartPr>
      <w:docPartBody>
        <w:p w:rsidR="00ED2439" w:rsidRDefault="00EE01BC" w:rsidP="00EE01BC">
          <w:pPr>
            <w:pStyle w:val="9122713747AE4158AFE05AAA760E8BAF"/>
          </w:pPr>
          <w:r w:rsidRPr="005F4A00">
            <w:rPr>
              <w:rStyle w:val="PlaceholderText"/>
            </w:rPr>
            <w:t>[</w:t>
          </w:r>
          <w:r>
            <w:rPr>
              <w:rStyle w:val="PlaceholderText"/>
            </w:rPr>
            <w:t xml:space="preserve">Click to add </w:t>
          </w:r>
          <w:r w:rsidRPr="005F4A00">
            <w:rPr>
              <w:rStyle w:val="PlaceholderText"/>
            </w:rPr>
            <w:t>Sub</w:t>
          </w:r>
          <w:r>
            <w:rPr>
              <w:rStyle w:val="PlaceholderText"/>
            </w:rPr>
            <w:t>title</w:t>
          </w:r>
          <w:r w:rsidRPr="005F4A00">
            <w:rPr>
              <w:rStyle w:val="PlaceholderText"/>
            </w:rPr>
            <w:t>]</w:t>
          </w:r>
        </w:p>
      </w:docPartBody>
    </w:docPart>
    <w:docPart>
      <w:docPartPr>
        <w:name w:val="915BD8F6F6F64873996F04D994687B1C"/>
        <w:category>
          <w:name w:val="General"/>
          <w:gallery w:val="placeholder"/>
        </w:category>
        <w:types>
          <w:type w:val="bbPlcHdr"/>
        </w:types>
        <w:behaviors>
          <w:behavior w:val="content"/>
        </w:behaviors>
        <w:guid w:val="{569CC8BF-5BBE-44BA-8D4D-CAF1D41EEFE2}"/>
      </w:docPartPr>
      <w:docPartBody>
        <w:p w:rsidR="00B01B00" w:rsidRDefault="00EE01BC">
          <w:pPr>
            <w:pStyle w:val="915BD8F6F6F64873996F04D994687B1C"/>
          </w:pPr>
          <w:r w:rsidRPr="005F4A00">
            <w:rPr>
              <w:rStyle w:val="PlaceholderText"/>
            </w:rPr>
            <w:t>[Title]</w:t>
          </w:r>
        </w:p>
      </w:docPartBody>
    </w:docPart>
    <w:docPart>
      <w:docPartPr>
        <w:name w:val="F9946DD4F61449F1913839D7660EE1B3"/>
        <w:category>
          <w:name w:val="General"/>
          <w:gallery w:val="placeholder"/>
        </w:category>
        <w:types>
          <w:type w:val="bbPlcHdr"/>
        </w:types>
        <w:behaviors>
          <w:behavior w:val="content"/>
        </w:behaviors>
        <w:guid w:val="{0249A808-8312-4E2C-89D7-C1715CFC6FF9}"/>
      </w:docPartPr>
      <w:docPartBody>
        <w:p w:rsidR="00B01B00" w:rsidRDefault="00EE01BC">
          <w:pPr>
            <w:pStyle w:val="F9946DD4F61449F1913839D7660EE1B3"/>
          </w:pPr>
          <w:r w:rsidRPr="005F4A00">
            <w:rPr>
              <w:rStyle w:val="PlaceholderText"/>
            </w:rPr>
            <w:t>[</w:t>
          </w:r>
          <w:r w:rsidRPr="00660DE4">
            <w:rPr>
              <w:rStyle w:val="PlaceholderText"/>
            </w:rPr>
            <w:t>Click to add Title</w:t>
          </w:r>
          <w:r w:rsidRPr="005F4A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BC"/>
    <w:rsid w:val="0002707C"/>
    <w:rsid w:val="0003390A"/>
    <w:rsid w:val="000755E6"/>
    <w:rsid w:val="00082C5F"/>
    <w:rsid w:val="0009648E"/>
    <w:rsid w:val="000C6D92"/>
    <w:rsid w:val="000E3089"/>
    <w:rsid w:val="0011768D"/>
    <w:rsid w:val="001227CB"/>
    <w:rsid w:val="00133C23"/>
    <w:rsid w:val="001607D9"/>
    <w:rsid w:val="00162A86"/>
    <w:rsid w:val="00174064"/>
    <w:rsid w:val="001B71F2"/>
    <w:rsid w:val="001C00A5"/>
    <w:rsid w:val="00255F85"/>
    <w:rsid w:val="00262AD4"/>
    <w:rsid w:val="002D3E93"/>
    <w:rsid w:val="002D477A"/>
    <w:rsid w:val="002E7658"/>
    <w:rsid w:val="00300F2B"/>
    <w:rsid w:val="00311BFF"/>
    <w:rsid w:val="003315D7"/>
    <w:rsid w:val="00340A79"/>
    <w:rsid w:val="00343251"/>
    <w:rsid w:val="00395A09"/>
    <w:rsid w:val="00396721"/>
    <w:rsid w:val="003A6C37"/>
    <w:rsid w:val="003B5A4D"/>
    <w:rsid w:val="003B7936"/>
    <w:rsid w:val="003D322D"/>
    <w:rsid w:val="003E79FA"/>
    <w:rsid w:val="003F779A"/>
    <w:rsid w:val="0040634A"/>
    <w:rsid w:val="00406456"/>
    <w:rsid w:val="00440D50"/>
    <w:rsid w:val="0046577A"/>
    <w:rsid w:val="004C56A6"/>
    <w:rsid w:val="004F1FA3"/>
    <w:rsid w:val="004F5DC6"/>
    <w:rsid w:val="00500A79"/>
    <w:rsid w:val="0055075F"/>
    <w:rsid w:val="00571ACC"/>
    <w:rsid w:val="005C52FA"/>
    <w:rsid w:val="006506BA"/>
    <w:rsid w:val="00663F8F"/>
    <w:rsid w:val="006B1C4B"/>
    <w:rsid w:val="006B2605"/>
    <w:rsid w:val="006D4C15"/>
    <w:rsid w:val="006F10DA"/>
    <w:rsid w:val="007065F3"/>
    <w:rsid w:val="0072371B"/>
    <w:rsid w:val="00741771"/>
    <w:rsid w:val="00746038"/>
    <w:rsid w:val="007524B9"/>
    <w:rsid w:val="0075380A"/>
    <w:rsid w:val="007662F7"/>
    <w:rsid w:val="007A5E49"/>
    <w:rsid w:val="007C4596"/>
    <w:rsid w:val="007C6B4A"/>
    <w:rsid w:val="007D2DC7"/>
    <w:rsid w:val="007E1672"/>
    <w:rsid w:val="007E293F"/>
    <w:rsid w:val="007E52D5"/>
    <w:rsid w:val="007F666D"/>
    <w:rsid w:val="0082405E"/>
    <w:rsid w:val="008274F4"/>
    <w:rsid w:val="008342B9"/>
    <w:rsid w:val="008639BD"/>
    <w:rsid w:val="00867294"/>
    <w:rsid w:val="00880597"/>
    <w:rsid w:val="00882606"/>
    <w:rsid w:val="00893C95"/>
    <w:rsid w:val="008A4004"/>
    <w:rsid w:val="008C6E40"/>
    <w:rsid w:val="008D134F"/>
    <w:rsid w:val="008D6D2A"/>
    <w:rsid w:val="008F605D"/>
    <w:rsid w:val="00902C52"/>
    <w:rsid w:val="00940158"/>
    <w:rsid w:val="009431F4"/>
    <w:rsid w:val="00964207"/>
    <w:rsid w:val="00964A8A"/>
    <w:rsid w:val="00A42A5D"/>
    <w:rsid w:val="00A657DD"/>
    <w:rsid w:val="00AA1466"/>
    <w:rsid w:val="00AB0DBF"/>
    <w:rsid w:val="00AE5CA4"/>
    <w:rsid w:val="00AF51BF"/>
    <w:rsid w:val="00B01B00"/>
    <w:rsid w:val="00B15D56"/>
    <w:rsid w:val="00B35249"/>
    <w:rsid w:val="00B4094F"/>
    <w:rsid w:val="00B47EF5"/>
    <w:rsid w:val="00B54F4C"/>
    <w:rsid w:val="00B56CEF"/>
    <w:rsid w:val="00B751FF"/>
    <w:rsid w:val="00B77F88"/>
    <w:rsid w:val="00C07FB3"/>
    <w:rsid w:val="00C27CDA"/>
    <w:rsid w:val="00C51778"/>
    <w:rsid w:val="00C57185"/>
    <w:rsid w:val="00C61057"/>
    <w:rsid w:val="00C666F4"/>
    <w:rsid w:val="00C93230"/>
    <w:rsid w:val="00CC45F6"/>
    <w:rsid w:val="00CD0BEF"/>
    <w:rsid w:val="00CD6634"/>
    <w:rsid w:val="00D00DA6"/>
    <w:rsid w:val="00D2226F"/>
    <w:rsid w:val="00D45A21"/>
    <w:rsid w:val="00D93198"/>
    <w:rsid w:val="00D93760"/>
    <w:rsid w:val="00D9703D"/>
    <w:rsid w:val="00DA6CBA"/>
    <w:rsid w:val="00E267F6"/>
    <w:rsid w:val="00E33AED"/>
    <w:rsid w:val="00E51DE9"/>
    <w:rsid w:val="00EA4779"/>
    <w:rsid w:val="00ED2439"/>
    <w:rsid w:val="00EE01BC"/>
    <w:rsid w:val="00EE2472"/>
    <w:rsid w:val="00F30CCD"/>
    <w:rsid w:val="00F53FE8"/>
    <w:rsid w:val="00F96F1E"/>
    <w:rsid w:val="00FB4A5F"/>
    <w:rsid w:val="00FE15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1BC"/>
    <w:rPr>
      <w:color w:val="808080"/>
    </w:rPr>
  </w:style>
  <w:style w:type="paragraph" w:customStyle="1" w:styleId="FABD006DF3064BB28464970FD26F483D">
    <w:name w:val="FABD006DF3064BB28464970FD26F483D"/>
  </w:style>
  <w:style w:type="paragraph" w:customStyle="1" w:styleId="9122713747AE4158AFE05AAA760E8BAF">
    <w:name w:val="9122713747AE4158AFE05AAA760E8BAF"/>
    <w:rsid w:val="00EE01BC"/>
  </w:style>
  <w:style w:type="paragraph" w:customStyle="1" w:styleId="915BD8F6F6F64873996F04D994687B1C">
    <w:name w:val="915BD8F6F6F64873996F04D994687B1C"/>
  </w:style>
  <w:style w:type="paragraph" w:customStyle="1" w:styleId="F9946DD4F61449F1913839D7660EE1B3">
    <w:name w:val="F9946DD4F61449F1913839D7660EE1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usiness Case" ma:contentTypeID="0x0101000FBD631C08969841B140C3CA3EA3592A0802009BB91F24A9A6FB47B9EF97CC14FB29F6" ma:contentTypeVersion="86" ma:contentTypeDescription="Business Case - Documentation establishing the need and business logic for a project, organisational structure or bod." ma:contentTypeScope="" ma:versionID="23c61b0155358a9f6bb8b73d7fc9f9bd">
  <xsd:schema xmlns:xsd="http://www.w3.org/2001/XMLSchema" xmlns:xs="http://www.w3.org/2001/XMLSchema" xmlns:p="http://schemas.microsoft.com/office/2006/metadata/properties" xmlns:ns1="http://schemas.microsoft.com/sharepoint/v3" xmlns:ns2="a5f32de4-e402-4188-b034-e71ca7d22e54" xmlns:ns3="2b736c8e-0663-4610-bc5e-0df5f1e71011" xmlns:ns4="44cb0fe0-8826-47e9-aefb-ed5a24acb0df" xmlns:ns5="250cf1c6-575d-4e28-b1f6-06e31032967c" targetNamespace="http://schemas.microsoft.com/office/2006/metadata/properties" ma:root="true" ma:fieldsID="cc550cc1cff41aad9ed51f747f29b93e" ns1:_="" ns2:_="" ns3:_="" ns4:_="" ns5:_="">
    <xsd:import namespace="http://schemas.microsoft.com/sharepoint/v3"/>
    <xsd:import namespace="a5f32de4-e402-4188-b034-e71ca7d22e54"/>
    <xsd:import namespace="2b736c8e-0663-4610-bc5e-0df5f1e71011"/>
    <xsd:import namespace="44cb0fe0-8826-47e9-aefb-ed5a24acb0df"/>
    <xsd:import namespace="250cf1c6-575d-4e28-b1f6-06e31032967c"/>
    <xsd:element name="properties">
      <xsd:complexType>
        <xsd:sequence>
          <xsd:element name="documentManagement">
            <xsd:complexType>
              <xsd:all>
                <xsd:element ref="ns1:RoutingRuleDescription" minOccurs="0"/>
                <xsd:element ref="ns1:Language"/>
                <xsd:element ref="ns3:TaxCatchAll" minOccurs="0"/>
                <xsd:element ref="ns4:Stage" minOccurs="0"/>
                <xsd:element ref="ns4:IUA_x0020_Type" minOccurs="0"/>
                <xsd:element ref="ns5:Project_x0020_Name" minOccurs="0"/>
                <xsd:element ref="ns4:MediaServiceAutoKeyPoints" minOccurs="0"/>
                <xsd:element ref="ns4:Project_x0020_Statu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3:k1bd994a94c2413797db3bab8f123f6f" minOccurs="0"/>
                <xsd:element ref="ns3:a25c4e3633654d669cbaa09ae6b70789" minOccurs="0"/>
                <xsd:element ref="ns3:mfe9accc5a0b4653a7b513b67ffd122d" minOccurs="0"/>
                <xsd:element ref="ns3:pd01c257034b4e86b1f58279a3bd54c6" minOccurs="0"/>
                <xsd:element ref="ns3:fb3179c379644f499d7166d0c985669b" minOccurs="0"/>
                <xsd:element ref="ns3:TaxCatchAllLabel" minOccurs="0"/>
                <xsd:element ref="ns3:ece32f50ba964e1fbf627a9d83fe6c01" minOccurs="0"/>
                <xsd:element ref="ns3:ic50d0a05a8e4d9791dac67f8a1e716c" minOccurs="0"/>
                <xsd:element ref="ns3:n771d69a070c4babbf278c67c8a2b859" minOccurs="0"/>
                <xsd:element ref="ns2:_dlc_DocId" minOccurs="0"/>
                <xsd:element ref="ns2:_dlc_DocIdUrl" minOccurs="0"/>
                <xsd:element ref="ns2:_dlc_DocIdPersistId"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43" nillable="true" ma:displayName="Document ID Value" ma:description="The value of the document ID assigned to this item." ma:internalName="_dlc_DocId" ma:readOnly="true">
      <xsd:simpleType>
        <xsd:restriction base="dms:Text"/>
      </xsd:simpleType>
    </xsd:element>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736c8e-0663-4610-bc5e-0df5f1e71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684afe-c608-4a16-9b90-ac28a59a7476}" ma:internalName="TaxCatchAll" ma:readOnly="false" ma:showField="CatchAllData"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k1bd994a94c2413797db3bab8f123f6f" ma:index="34" nillable="true" ma:taxonomy="true" ma:internalName="k1bd994a94c2413797db3bab8f123f6f" ma:taxonomyFieldName="Section" ma:displayName="Section" ma:readOnly="false" ma:default="4;#All|8270565e-a836-42c0-aa61-1ac7b0ff14aa" ma:fieldId="{41bd994a-94c2-4137-97db-3bab8f123f6f}" ma:sspId="02e39827-7633-4725-95e2-462bd363dd90"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5" nillable="true" ma:taxonomy="true" ma:internalName="a25c4e3633654d669cbaa09ae6b70789" ma:taxonomyFieldName="Sub_x002d_Section" ma:displayName="Sub-Section" ma:readOnly="false" ma:fieldId="{a25c4e36-3365-4d66-9cba-a09ae6b70789}" ma:sspId="02e39827-7633-4725-95e2-462bd363dd90"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36" ma:taxonomy="true" ma:internalName="mfe9accc5a0b4653a7b513b67ffd122d" ma:taxonomyFieldName="Branch" ma:displayName="Branch" ma:readOnly="false" ma:default="13;#Impact Assessment|27013645-8e33-4b93-bd17-833b2e397a14" ma:fieldId="{6fe9accc-5a0b-4653-a7b5-13b67ffd122d}" ma:sspId="02e39827-7633-4725-95e2-462bd363dd90"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37" ma:taxonomy="true" ma:internalName="pd01c257034b4e86b1f58279a3bd54c6" ma:taxonomyFieldName="Security_x0020_Classification" ma:displayName="Security Classification" ma:readOnly="false" ma:default="7;#Unclassified|7fa379f4-4aba-4692-ab80-7d39d3a23cf4" ma:fieldId="{9d01c257-034b-4e86-b1f5-8279a3bd54c6}" ma:sspId="02e39827-7633-4725-95e2-462bd363dd90"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38" ma:taxonomy="true" ma:internalName="fb3179c379644f499d7166d0c985669b" ma:taxonomyFieldName="Dissemination_x0020_Limiting_x0020_Marker" ma:displayName="Dissemination Limiting Marker" ma:readOnly="false" ma:default="11;#FOUO|955eb6fc-b35a-4808-8aa5-31e514fa3f26" ma:fieldId="{fb3179c3-7964-4f49-9d71-66d0c985669b}" ma:sspId="02e39827-7633-4725-95e2-462bd363dd90" ma:termSetId="f41b4dff-1c0e-42ed-b4e6-3638cbec140f" ma:anchorId="00000000-0000-0000-0000-000000000000" ma:open="false" ma:isKeyword="false">
      <xsd:complexType>
        <xsd:sequence>
          <xsd:element ref="pc:Terms" minOccurs="0" maxOccurs="1"/>
        </xsd:sequence>
      </xsd:complexType>
    </xsd:element>
    <xsd:element name="TaxCatchAllLabel" ma:index="39" nillable="true" ma:displayName="Taxonomy Catch All Column1" ma:hidden="true" ma:list="{4b684afe-c608-4a16-9b90-ac28a59a7476}" ma:internalName="TaxCatchAllLabel" ma:readOnly="true" ma:showField="CatchAllDataLabel"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40" ma:taxonomy="true" ma:internalName="ece32f50ba964e1fbf627a9d83fe6c01" ma:taxonomyFieldName="Agency" ma:displayName="Agency" ma:readOnly="false" ma:default="5;#Department of Environment, Land, Water and Planning|607a3f87-1228-4cd9-82a5-076aa8776274" ma:fieldId="{ece32f50-ba96-4e1f-bf62-7a9d83fe6c01}" ma:sspId="02e39827-7633-4725-95e2-462bd363dd90"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41" ma:taxonomy="true" ma:internalName="ic50d0a05a8e4d9791dac67f8a1e716c" ma:taxonomyFieldName="Group1" ma:displayName="Group" ma:readOnly="false" ma:default="10;#Planning|a27341dd-7be7-4882-a552-a667d667e276" ma:fieldId="{2c50d0a0-5a8e-4d97-91da-c67f8a1e716c}" ma:sspId="02e39827-7633-4725-95e2-462bd363dd90"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42" ma:taxonomy="true" ma:internalName="n771d69a070c4babbf278c67c8a2b859" ma:taxonomyFieldName="Division" ma:displayName="Division" ma:readOnly="false" ma:default="9;#Planning Facilitation|077ee7e9-78f7-4284-be7c-0fd82ad6a24c" ma:fieldId="{7771d69a-070c-4bab-bf27-8c67c8a2b859}" ma:sspId="02e39827-7633-4725-95e2-462bd363dd90"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cb0fe0-8826-47e9-aefb-ed5a24acb0df" elementFormDefault="qualified">
    <xsd:import namespace="http://schemas.microsoft.com/office/2006/documentManagement/types"/>
    <xsd:import namespace="http://schemas.microsoft.com/office/infopath/2007/PartnerControls"/>
    <xsd:element name="Stage" ma:index="19" nillable="true" ma:displayName="Stage" ma:format="Dropdown" ma:indexed="true" ma:internalName="Stage" ma:readOnly="false">
      <xsd:simpleType>
        <xsd:restriction base="dms:Choice">
          <xsd:enumeration value="Consultation and Stakeholder Engagement Materials"/>
          <xsd:enumeration value="Correspondence"/>
          <xsd:enumeration value="Draft EES"/>
          <xsd:enumeration value="Referral"/>
          <xsd:enumeration value="EPBC/Bilateral"/>
          <xsd:enumeration value="Exhibition &amp; Inquiry"/>
          <xsd:enumeration value="Final EES"/>
          <xsd:enumeration value="Ministers Assessment"/>
          <xsd:enumeration value="Planning Scheme Amendment / Planning Permit"/>
          <xsd:enumeration value="Project Management"/>
          <xsd:enumeration value="Proponent Information"/>
          <xsd:enumeration value="Scoping Requirements"/>
          <xsd:enumeration value="Secondary Approvals under the Incorporated Document"/>
          <xsd:enumeration value="Study Program"/>
          <xsd:enumeration value="SRL Digital EES Adequacy Review Documents"/>
          <xsd:enumeration value="TRG"/>
          <xsd:enumeration value="Supplementary EES"/>
        </xsd:restriction>
      </xsd:simpleType>
    </xsd:element>
    <xsd:element name="IUA_x0020_Type" ma:index="20" nillable="true" ma:displayName="IAU Type" ma:default="General" ma:format="Dropdown" ma:indexed="true" ma:internalName="IUA_x0020_Type" ma:readOnly="false">
      <xsd:simpleType>
        <xsd:restriction base="dms:Choice">
          <xsd:enumeration value="BSGC and RIMG"/>
          <xsd:enumeration value="C196melt - Ravenhall Concrete Batching Plant"/>
          <xsd:enumeration value="City Screens"/>
          <xsd:enumeration value="Community, Stakeholder Engagement &amp; Management Framework"/>
          <xsd:enumeration value="Correspondence"/>
          <xsd:enumeration value="DELWP Media &amp; Comms"/>
          <xsd:enumeration value="Development Plan Review Committee (DPRC)"/>
          <xsd:enumeration value="Development Plan Submissions"/>
          <xsd:enumeration value="Development Plans - ANZAC"/>
          <xsd:enumeration value="Development Plans - Construction Power"/>
          <xsd:enumeration value="Development Plans - Eastern Portal"/>
          <xsd:enumeration value="Development Plans - North Melb"/>
          <xsd:enumeration value="Development Plans - Park Street Tram Stop"/>
          <xsd:enumeration value="Development Plans - Parkville"/>
          <xsd:enumeration value="Development Plans - State Library"/>
          <xsd:enumeration value="Development Plans - Town Hall"/>
          <xsd:enumeration value="Development Plans - Western Portal"/>
          <xsd:enumeration value="Development Plans Eastern Portal (RIA Contractor)"/>
          <xsd:enumeration value="Development Plans Western Portal (RIA Contractor)"/>
          <xsd:enumeration value="Development Plans Western Turnback (RIA Contractor)"/>
          <xsd:enumeration value="Draft EES Chapters"/>
          <xsd:enumeration value="Draft Technical Reports"/>
          <xsd:enumeration value="Early Works Plan - CYP"/>
          <xsd:enumeration value="Early Works Plan - Managing Contractor - John Holland"/>
          <xsd:enumeration value="Early Works Plan - Park Street Tram Stop"/>
          <xsd:enumeration value="Early Works Plan - Tunnel Portals"/>
          <xsd:enumeration value="EES Attachments"/>
          <xsd:enumeration value="EES Adequacy"/>
          <xsd:enumeration value="EES Authorisation"/>
          <xsd:enumeration value="EES Consultation Plan / Materials"/>
          <xsd:enumeration value="EES map book and surface plans"/>
          <xsd:enumeration value="EES PDF Chapters"/>
          <xsd:enumeration value="EES Schedule"/>
          <xsd:enumeration value="EES Summary Report"/>
          <xsd:enumeration value="EES Technical Appendicies"/>
          <xsd:enumeration value="EES Website - Exhibited"/>
          <xsd:enumeration value="Environmental Performance Requirements - Amendments"/>
          <xsd:enumeration value="Exhibition Documents"/>
          <xsd:enumeration value="Flinders Street Closure"/>
          <xsd:enumeration value="GC45"/>
          <xsd:enumeration value="GC67"/>
          <xsd:enumeration value="GC82"/>
          <xsd:enumeration value="General"/>
          <xsd:enumeration value="Ground Water Planning Permit"/>
          <xsd:enumeration value="IAU Review Comments"/>
          <xsd:enumeration value="Inquiry - Report"/>
          <xsd:enumeration value="Inquiry - Submissions"/>
          <xsd:enumeration value="Inquiry - Tabled Documents"/>
          <xsd:enumeration value="Legal Advice"/>
          <xsd:enumeration value="Minister review files"/>
          <xsd:enumeration value="Ministers Assessment - Draft"/>
          <xsd:enumeration value="Ministers Assessment - Final"/>
          <xsd:enumeration value="Newell's Paddock - C152 Maribyrnong"/>
          <xsd:enumeration value="Oversite Development - CBD North"/>
          <xsd:enumeration value="Oversite Development - CBD South"/>
          <xsd:enumeration value="Oversite Development - General (CBD North &amp; CBD South)"/>
          <xsd:enumeration value="Peer Review"/>
          <xsd:enumeration value="Project Boundary Variation - MTPF Act"/>
          <xsd:enumeration value="Project Mapping"/>
          <xsd:enumeration value="Proponent Comments"/>
          <xsd:enumeration value="Public Notice"/>
          <xsd:enumeration value="Resourcing"/>
          <xsd:enumeration value="Scoping Requirements - Submissions"/>
          <xsd:enumeration value="Secondary Approvals"/>
          <xsd:enumeration value="Signed Briefs"/>
          <xsd:enumeration value="Templates"/>
          <xsd:enumeration value="Terms of Reference"/>
          <xsd:enumeration value="TRG Administration"/>
          <xsd:enumeration value="TRG Meeting Notes"/>
          <xsd:enumeration value="TRG Review Comments"/>
          <xsd:enumeration value="TRG Review Schedule"/>
          <xsd:enumeration value="Urban Design Strategy"/>
          <xsd:enumeration value="VAGO"/>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Project_x0020_Status" ma:index="23" nillable="true" ma:displayName="Project Status" ma:default="Active" ma:format="Dropdown" ma:internalName="Project_x0020_Status" ma:readOnly="false">
      <xsd:simpleType>
        <xsd:restriction base="dms:Choice">
          <xsd:enumeration value="Active"/>
          <xsd:enumeration value="Complete"/>
          <xsd:enumeration value="On hold"/>
        </xsd:restriction>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0cf1c6-575d-4e28-b1f6-06e31032967c" elementFormDefault="qualified">
    <xsd:import namespace="http://schemas.microsoft.com/office/2006/documentManagement/types"/>
    <xsd:import namespace="http://schemas.microsoft.com/office/infopath/2007/PartnerControls"/>
    <xsd:element name="Project_x0020_Name" ma:index="21" nillable="true" ma:displayName="Project Name" ma:indexed="true" ma:list="{c926f8ef-ab40-497a-8285-e9b5548d6edf}" ma:internalName="Project_x0020_Name" ma:readOnly="false" ma:showField="Title" ma:web="2b736c8e-0663-4610-bc5e-0df5f1e71011">
      <xsd:simpleType>
        <xsd:restriction base="dms:Lookup"/>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LengthInSeconds" ma:index="4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RoutingRuleDescription xmlns="http://schemas.microsoft.com/sharepoint/v3" xsi:nil="true"/>
    <_dlc_DocId xmlns="a5f32de4-e402-4188-b034-e71ca7d22e54">DOCID360-2007974373-17417</_dlc_DocId>
    <_dlc_DocIdUrl xmlns="a5f32de4-e402-4188-b034-e71ca7d22e54">
      <Url>https://vicroads.sharepoint.com/sites/ecm_360/_layouts/15/DocIdRedir.aspx?ID=DOCID360-2007974373-17417</Url>
      <Description>DOCID360-2007974373-17417</Description>
    </_dlc_DocIdUrl>
    <Stage xmlns="44cb0fe0-8826-47e9-aefb-ed5a24acb0df">Scoping Requirements</Stage>
    <Project_x0020_Status xmlns="44cb0fe0-8826-47e9-aefb-ed5a24acb0df">Active</Project_x0020_Status>
    <IUA_x0020_Type xmlns="44cb0fe0-8826-47e9-aefb-ed5a24acb0df">General</IUA_x0020_Type>
    <TaxCatchAll xmlns="2b736c8e-0663-4610-bc5e-0df5f1e71011">
      <Value>13</Value>
      <Value>11</Value>
      <Value>10</Value>
      <Value>9</Value>
      <Value>7</Value>
      <Value>5</Value>
      <Value>4</Value>
    </TaxCatchAll>
    <ece32f50ba964e1fbf627a9d83fe6c01 xmlns="2b736c8e-0663-4610-bc5e-0df5f1e71011">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2b736c8e-0663-4610-bc5e-0df5f1e7101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2b736c8e-0663-4610-bc5e-0df5f1e710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2b736c8e-0663-4610-bc5e-0df5f1e71011">
      <Terms xmlns="http://schemas.microsoft.com/office/infopath/2007/PartnerControls">
        <TermInfo xmlns="http://schemas.microsoft.com/office/infopath/2007/PartnerControls">
          <TermName xmlns="http://schemas.microsoft.com/office/infopath/2007/PartnerControls">Planning Facilitation</TermName>
          <TermId xmlns="http://schemas.microsoft.com/office/infopath/2007/PartnerControls">077ee7e9-78f7-4284-be7c-0fd82ad6a24c</TermId>
        </TermInfo>
      </Terms>
    </n771d69a070c4babbf278c67c8a2b859>
    <mfe9accc5a0b4653a7b513b67ffd122d xmlns="2b736c8e-0663-4610-bc5e-0df5f1e71011">
      <Terms xmlns="http://schemas.microsoft.com/office/infopath/2007/PartnerControls">
        <TermInfo xmlns="http://schemas.microsoft.com/office/infopath/2007/PartnerControls">
          <TermName xmlns="http://schemas.microsoft.com/office/infopath/2007/PartnerControls">Impact Assessment</TermName>
          <TermId xmlns="http://schemas.microsoft.com/office/infopath/2007/PartnerControls">27013645-8e33-4b93-bd17-833b2e397a14</TermId>
        </TermInfo>
      </Terms>
    </mfe9accc5a0b4653a7b513b67ffd122d>
    <fb3179c379644f499d7166d0c985669b xmlns="2b736c8e-0663-4610-bc5e-0df5f1e71011">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a25c4e3633654d669cbaa09ae6b70789 xmlns="2b736c8e-0663-4610-bc5e-0df5f1e71011">
      <Terms xmlns="http://schemas.microsoft.com/office/infopath/2007/PartnerControls"/>
    </a25c4e3633654d669cbaa09ae6b70789>
    <ic50d0a05a8e4d9791dac67f8a1e716c xmlns="2b736c8e-0663-4610-bc5e-0df5f1e71011">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Project_x0020_Name xmlns="250cf1c6-575d-4e28-b1f6-06e31032967c" xsi:nil="true"/>
    <lcf76f155ced4ddcb4097134ff3c332f xmlns="250cf1c6-575d-4e28-b1f6-06e31032967c">
      <Terms xmlns="http://schemas.microsoft.com/office/infopath/2007/PartnerControls"/>
    </lcf76f155ced4ddcb4097134ff3c332f>
    <_dlc_DocIdPersistId xmlns="a5f32de4-e402-4188-b034-e71ca7d22e54" xsi:nil="true"/>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EF2F40E4-D969-4DFC-9173-A75DF61DF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2b736c8e-0663-4610-bc5e-0df5f1e71011"/>
    <ds:schemaRef ds:uri="44cb0fe0-8826-47e9-aefb-ed5a24acb0df"/>
    <ds:schemaRef ds:uri="250cf1c6-575d-4e28-b1f6-06e310329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62367-7124-4223-BDB8-5C2821AD054B}">
  <ds:schemaRefs>
    <ds:schemaRef ds:uri="http://schemas.microsoft.com/sharepoint/v3/contenttype/forms"/>
  </ds:schemaRefs>
</ds:datastoreItem>
</file>

<file path=customXml/itemProps3.xml><?xml version="1.0" encoding="utf-8"?>
<ds:datastoreItem xmlns:ds="http://schemas.openxmlformats.org/officeDocument/2006/customXml" ds:itemID="{BD3F2D65-2937-4B7B-B30E-A91845582E21}">
  <ds:schemaRefs>
    <ds:schemaRef ds:uri="http://schemas.microsoft.com/sharepoint/events"/>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4985CDED-C91B-4A69-B071-BA2A092E65A5}">
  <ds:schemaRefs>
    <ds:schemaRef ds:uri="http://purl.org/dc/terms/"/>
    <ds:schemaRef ds:uri="250cf1c6-575d-4e28-b1f6-06e31032967c"/>
    <ds:schemaRef ds:uri="http://schemas.microsoft.com/office/2006/documentManagement/types"/>
    <ds:schemaRef ds:uri="44cb0fe0-8826-47e9-aefb-ed5a24acb0df"/>
    <ds:schemaRef ds:uri="a5f32de4-e402-4188-b034-e71ca7d22e54"/>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schemas.microsoft.com/sharepoint/v3"/>
    <ds:schemaRef ds:uri="2b736c8e-0663-4610-bc5e-0df5f1e71011"/>
    <ds:schemaRef ds:uri="http://www.w3.org/XML/1998/namespace"/>
    <ds:schemaRef ds:uri="http://purl.org/dc/dcmitype/"/>
  </ds:schemaRefs>
</ds:datastoreItem>
</file>

<file path=customXml/itemProps6.xml><?xml version="1.0" encoding="utf-8"?>
<ds:datastoreItem xmlns:ds="http://schemas.openxmlformats.org/officeDocument/2006/customXml" ds:itemID="{8F11EAE4-237C-41FB-8D16-C4B8CBEF1E1C}">
  <ds:schemaRefs>
    <ds:schemaRef ds:uri="http://schemas.microsoft.com/office/2006/metadata/customXsn"/>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DTP_Report.dotx</Template>
  <TotalTime>11</TotalTime>
  <Pages>22</Pages>
  <Words>8848</Words>
  <Characters>50437</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Scoping Requirements 
Gippsland Offshore Wind Transmission 2GW Project Environment Effects Statement</vt:lpstr>
    </vt:vector>
  </TitlesOfParts>
  <Company/>
  <LinksUpToDate>false</LinksUpToDate>
  <CharactersWithSpaces>59167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Scoping Requirements 
Gippsland Offshore Wind Transmission 2GW Project Environment Effects Statement</dc:title>
  <dc:subject>Environment Effects Act 1978</dc:subject>
  <dc:creator>Daniel Banfai</dc:creator>
  <cp:keywords/>
  <dc:description/>
  <cp:lastModifiedBy>Rachael Peters (DTP)</cp:lastModifiedBy>
  <cp:revision>4</cp:revision>
  <cp:lastPrinted>2025-07-02T03:45:00Z</cp:lastPrinted>
  <dcterms:created xsi:type="dcterms:W3CDTF">2025-06-20T05:48:00Z</dcterms:created>
  <dcterms:modified xsi:type="dcterms:W3CDTF">2025-07-02T03:48:00Z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0x0101000FBD631C08969841B140C3CA3EA3592A0802009BB91F24A9A6FB47B9EF97CC14FB29F6</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2023-01-16T01:26:14Z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2dba958e-8ae1-491a-b029-ffe61e39e6e6</vt:lpwstr>
  </property>
  <property fmtid="{D5CDD505-2E9C-101B-9397-08002B2CF9AE}" pid="10" name="MSIP_Label_4257e2ab-f512-40e2-9c9a-c64247360765_ContentBits">
    <vt:lpwstr>2</vt:lpwstr>
  </property>
  <property fmtid="{D5CDD505-2E9C-101B-9397-08002B2CF9AE}" pid="11" name="Section">
    <vt:lpwstr>4;#All|8270565e-a836-42c0-aa61-1ac7b0ff14aa</vt:lpwstr>
  </property>
  <property fmtid="{D5CDD505-2E9C-101B-9397-08002B2CF9AE}" pid="12" name="Agency">
    <vt:lpwstr>5;#Department of Environment, Land, Water and Planning|607a3f87-1228-4cd9-82a5-076aa8776274</vt:lpwstr>
  </property>
  <property fmtid="{D5CDD505-2E9C-101B-9397-08002B2CF9AE}" pid="13" name="Branch">
    <vt:lpwstr>13;#Impact Assessment|27013645-8e33-4b93-bd17-833b2e397a14</vt:lpwstr>
  </property>
  <property fmtid="{D5CDD505-2E9C-101B-9397-08002B2CF9AE}" pid="14" name="Division">
    <vt:lpwstr>9;#Planning Facilitation|077ee7e9-78f7-4284-be7c-0fd82ad6a24c</vt:lpwstr>
  </property>
  <property fmtid="{D5CDD505-2E9C-101B-9397-08002B2CF9AE}" pid="15" name="Group1">
    <vt:lpwstr>10;#Planning|a27341dd-7be7-4882-a552-a667d667e276</vt:lpwstr>
  </property>
  <property fmtid="{D5CDD505-2E9C-101B-9397-08002B2CF9AE}" pid="16" name="Dissemination Limiting Marker">
    <vt:lpwstr>11;#FOUO|955eb6fc-b35a-4808-8aa5-31e514fa3f26</vt:lpwstr>
  </property>
  <property fmtid="{D5CDD505-2E9C-101B-9397-08002B2CF9AE}" pid="17" name="Security Classification">
    <vt:lpwstr>7;#Unclassified|7fa379f4-4aba-4692-ab80-7d39d3a23cf4</vt:lpwstr>
  </property>
  <property fmtid="{D5CDD505-2E9C-101B-9397-08002B2CF9AE}" pid="18" name="Sub-Section">
    <vt:lpwstr/>
  </property>
  <property fmtid="{D5CDD505-2E9C-101B-9397-08002B2CF9AE}" pid="19" name="Assessment Process Stage">
    <vt:lpwstr>43;#E3. Scoping ＆ Preparation of EES|68d88e65-1bb0-49b2-b241-039464860b6b</vt:lpwstr>
  </property>
  <property fmtid="{D5CDD505-2E9C-101B-9397-08002B2CF9AE}" pid="20" name="Reference_x0020_Type">
    <vt:lpwstr/>
  </property>
  <property fmtid="{D5CDD505-2E9C-101B-9397-08002B2CF9AE}" pid="21" name="Location_x0020_Type">
    <vt:lpwstr/>
  </property>
  <property fmtid="{D5CDD505-2E9C-101B-9397-08002B2CF9AE}" pid="22" name="o2e611f6ba3e4c8f9a895dfb7980639e">
    <vt:lpwstr/>
  </property>
  <property fmtid="{D5CDD505-2E9C-101B-9397-08002B2CF9AE}" pid="23" name="ld508a88e6264ce89693af80a72862cb">
    <vt:lpwstr/>
  </property>
  <property fmtid="{D5CDD505-2E9C-101B-9397-08002B2CF9AE}" pid="24" name="Location Type">
    <vt:lpwstr/>
  </property>
  <property fmtid="{D5CDD505-2E9C-101B-9397-08002B2CF9AE}" pid="25" name="Reference Type">
    <vt:lpwstr/>
  </property>
  <property fmtid="{D5CDD505-2E9C-101B-9397-08002B2CF9AE}" pid="26" name="Sub_x002d_Section">
    <vt:lpwstr/>
  </property>
  <property fmtid="{D5CDD505-2E9C-101B-9397-08002B2CF9AE}" pid="27" name="Security_x0020_Classification">
    <vt:lpwstr>7;#Unclassified|7fa379f4-4aba-4692-ab80-7d39d3a23cf4</vt:lpwstr>
  </property>
  <property fmtid="{D5CDD505-2E9C-101B-9397-08002B2CF9AE}" pid="28" name="Dissemination_x0020_Limiting_x0020_Marker">
    <vt:lpwstr>11;#FOUO|955eb6fc-b35a-4808-8aa5-31e514fa3f26</vt:lpwstr>
  </property>
  <property fmtid="{D5CDD505-2E9C-101B-9397-08002B2CF9AE}" pid="29" name="_dlc_DocIdItemGuid">
    <vt:lpwstr>624a8eb7-94bc-432f-a3ea-d134134b075d</vt:lpwstr>
  </property>
</Properties>
</file>