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5C0" w:rsidRPr="00DC7F63" w:rsidRDefault="009F17C7" w:rsidP="00C345C0">
      <w:pPr>
        <w:pStyle w:val="HeadA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102235</wp:posOffset>
                </wp:positionV>
                <wp:extent cx="685800" cy="274320"/>
                <wp:effectExtent l="0" t="0" r="0" b="0"/>
                <wp:wrapNone/>
                <wp:docPr id="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D74" w:rsidRPr="0078181E" w:rsidRDefault="00725D74" w:rsidP="00725D74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725D74" w:rsidRPr="0078181E" w:rsidRDefault="00725D74" w:rsidP="00725D74">
                            <w:pPr>
                              <w:pStyle w:val="BodyText1"/>
                            </w:pPr>
                            <w:r w:rsidRPr="0078181E">
                              <w:t>C--</w:t>
                            </w:r>
                          </w:p>
                          <w:p w:rsidR="00725D74" w:rsidRPr="00F733A1" w:rsidRDefault="00725D74" w:rsidP="00725D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-3.85pt;margin-top:8.05pt;width:54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sehQIAABA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" stroked="f">
                <v:textbox>
                  <w:txbxContent>
                    <w:p w:rsidR="00725D74" w:rsidRPr="0078181E" w:rsidRDefault="00725D74" w:rsidP="00725D74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725D74" w:rsidRPr="0078181E" w:rsidRDefault="00725D74" w:rsidP="00725D74">
                      <w:pPr>
                        <w:pStyle w:val="BodyText1"/>
                      </w:pPr>
                      <w:r w:rsidRPr="0078181E">
                        <w:t>C--</w:t>
                      </w:r>
                    </w:p>
                    <w:p w:rsidR="00725D74" w:rsidRPr="00F733A1" w:rsidRDefault="00725D74" w:rsidP="00725D74"/>
                  </w:txbxContent>
                </v:textbox>
              </v:shape>
            </w:pict>
          </mc:Fallback>
        </mc:AlternateContent>
      </w:r>
      <w:r w:rsidR="00725D74" w:rsidRPr="00DC7F63">
        <w:tab/>
      </w:r>
      <w:r w:rsidR="00C345C0" w:rsidRPr="00DC7F63">
        <w:t>SCHEDULE</w:t>
      </w:r>
      <w:r w:rsidR="00C345C0">
        <w:rPr>
          <w:color w:val="0000FF"/>
        </w:rPr>
        <w:t xml:space="preserve"> </w:t>
      </w:r>
      <w:r w:rsidR="00C345C0" w:rsidRPr="00DC7F63">
        <w:t xml:space="preserve">TO </w:t>
      </w:r>
      <w:r w:rsidR="00C345C0">
        <w:t>CLAUSE 45.01</w:t>
      </w:r>
      <w:r w:rsidR="00C345C0" w:rsidRPr="00DC7F63">
        <w:t xml:space="preserve"> PUBLIC ACQUISITION OVERLAY</w:t>
      </w:r>
    </w:p>
    <w:tbl>
      <w:tblPr>
        <w:tblW w:w="7938" w:type="dxa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683"/>
        <w:gridCol w:w="1683"/>
        <w:gridCol w:w="4572"/>
      </w:tblGrid>
      <w:tr w:rsidR="00C345C0" w:rsidTr="005039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83" w:type="dxa"/>
            <w:tcBorders>
              <w:left w:val="single" w:sz="4" w:space="0" w:color="auto"/>
              <w:bottom w:val="nil"/>
            </w:tcBorders>
            <w:shd w:val="solid" w:color="auto" w:fill="auto"/>
          </w:tcPr>
          <w:p w:rsidR="00C345C0" w:rsidRDefault="00C345C0" w:rsidP="00503908">
            <w:pPr>
              <w:pStyle w:val="Tablelabel"/>
            </w:pPr>
            <w:r>
              <w:t xml:space="preserve">PS Map </w:t>
            </w:r>
          </w:p>
        </w:tc>
        <w:tc>
          <w:tcPr>
            <w:tcW w:w="1683" w:type="dxa"/>
            <w:tcBorders>
              <w:bottom w:val="nil"/>
            </w:tcBorders>
            <w:shd w:val="solid" w:color="auto" w:fill="auto"/>
          </w:tcPr>
          <w:p w:rsidR="00C345C0" w:rsidRDefault="00C345C0" w:rsidP="00503908">
            <w:pPr>
              <w:pStyle w:val="Tablelabel"/>
            </w:pPr>
            <w:r>
              <w:t>Acquiring Authority</w:t>
            </w:r>
          </w:p>
        </w:tc>
        <w:tc>
          <w:tcPr>
            <w:tcW w:w="4572" w:type="dxa"/>
            <w:tcBorders>
              <w:bottom w:val="nil"/>
              <w:right w:val="single" w:sz="4" w:space="0" w:color="auto"/>
            </w:tcBorders>
            <w:shd w:val="solid" w:color="auto" w:fill="auto"/>
          </w:tcPr>
          <w:p w:rsidR="00C345C0" w:rsidRDefault="00C345C0" w:rsidP="00503908">
            <w:pPr>
              <w:pStyle w:val="Tablelabel"/>
            </w:pPr>
            <w:r>
              <w:t>Purpose of Acquisition</w:t>
            </w:r>
          </w:p>
        </w:tc>
      </w:tr>
      <w:tr w:rsidR="00C345C0" w:rsidTr="005039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83" w:type="dxa"/>
            <w:tcBorders>
              <w:top w:val="nil"/>
              <w:bottom w:val="single" w:sz="12" w:space="0" w:color="auto"/>
            </w:tcBorders>
          </w:tcPr>
          <w:p w:rsidR="00C345C0" w:rsidRPr="00D261AB" w:rsidRDefault="00C345C0" w:rsidP="00503908">
            <w:pPr>
              <w:pStyle w:val="Tabletextbold"/>
              <w:rPr>
                <w:color w:val="FF0000"/>
              </w:rPr>
            </w:pPr>
            <w:r w:rsidRPr="00D261AB">
              <w:rPr>
                <w:color w:val="FF0000"/>
              </w:rPr>
              <w:t>PAO</w:t>
            </w:r>
            <w:r>
              <w:rPr>
                <w:color w:val="FF0000"/>
              </w:rPr>
              <w:t>[</w:t>
            </w:r>
            <w:r w:rsidRPr="00D261AB">
              <w:rPr>
                <w:color w:val="FF0000"/>
              </w:rPr>
              <w:t>number</w:t>
            </w:r>
            <w:r>
              <w:rPr>
                <w:color w:val="FF0000"/>
              </w:rPr>
              <w:t>]</w:t>
            </w:r>
          </w:p>
        </w:tc>
        <w:tc>
          <w:tcPr>
            <w:tcW w:w="1683" w:type="dxa"/>
            <w:tcBorders>
              <w:bottom w:val="single" w:sz="12" w:space="0" w:color="auto"/>
            </w:tcBorders>
          </w:tcPr>
          <w:p w:rsidR="00C345C0" w:rsidRPr="00D261AB" w:rsidRDefault="00C345C0" w:rsidP="00503908">
            <w:pPr>
              <w:pStyle w:val="Tabletext1"/>
              <w:rPr>
                <w:color w:val="FF0000"/>
              </w:rPr>
            </w:pPr>
            <w:r w:rsidRPr="00D261AB">
              <w:rPr>
                <w:color w:val="FF0000"/>
              </w:rPr>
              <w:t xml:space="preserve">Name of </w:t>
            </w:r>
            <w:r>
              <w:rPr>
                <w:color w:val="FF0000"/>
              </w:rPr>
              <w:t>acquiring</w:t>
            </w:r>
            <w:r w:rsidRPr="00D261AB">
              <w:rPr>
                <w:color w:val="FF0000"/>
              </w:rPr>
              <w:t xml:space="preserve"> authority</w:t>
            </w:r>
          </w:p>
        </w:tc>
        <w:tc>
          <w:tcPr>
            <w:tcW w:w="4572" w:type="dxa"/>
            <w:tcBorders>
              <w:top w:val="nil"/>
              <w:bottom w:val="single" w:sz="12" w:space="0" w:color="auto"/>
            </w:tcBorders>
          </w:tcPr>
          <w:p w:rsidR="00C345C0" w:rsidRPr="00D261AB" w:rsidRDefault="00C345C0" w:rsidP="00503908">
            <w:pPr>
              <w:pStyle w:val="Tabletext1"/>
              <w:rPr>
                <w:color w:val="FF0000"/>
              </w:rPr>
            </w:pPr>
            <w:r w:rsidRPr="00D261AB">
              <w:rPr>
                <w:color w:val="FF0000"/>
              </w:rPr>
              <w:t>Reason for acquisition</w:t>
            </w:r>
          </w:p>
        </w:tc>
      </w:tr>
    </w:tbl>
    <w:p w:rsidR="00C345C0" w:rsidRDefault="00C345C0" w:rsidP="00C345C0">
      <w:pPr>
        <w:pStyle w:val="Bodytext2"/>
      </w:pPr>
    </w:p>
    <w:p w:rsidR="00C345C0" w:rsidRPr="00A97567" w:rsidRDefault="00C345C0" w:rsidP="00C345C0">
      <w:pPr>
        <w:pStyle w:val="Bodytext2"/>
      </w:pPr>
    </w:p>
    <w:p w:rsidR="00725D74" w:rsidRDefault="00725D74" w:rsidP="00C345C0">
      <w:pPr>
        <w:pStyle w:val="HeadA"/>
      </w:pPr>
    </w:p>
    <w:p w:rsidR="00DD1FFA" w:rsidRPr="00A97567" w:rsidRDefault="00DD1FFA" w:rsidP="00A97567">
      <w:pPr>
        <w:pStyle w:val="Bodytext2"/>
      </w:pPr>
    </w:p>
    <w:sectPr w:rsidR="00DD1FFA" w:rsidRPr="00A97567" w:rsidSect="005F02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7C7" w:rsidRDefault="009F17C7">
      <w:r>
        <w:separator/>
      </w:r>
    </w:p>
    <w:p w:rsidR="009F17C7" w:rsidRDefault="009F17C7"/>
    <w:p w:rsidR="009F17C7" w:rsidRDefault="009F17C7"/>
    <w:p w:rsidR="009F17C7" w:rsidRDefault="009F17C7"/>
  </w:endnote>
  <w:endnote w:type="continuationSeparator" w:id="0">
    <w:p w:rsidR="009F17C7" w:rsidRDefault="009F17C7">
      <w:r>
        <w:continuationSeparator/>
      </w:r>
    </w:p>
    <w:p w:rsidR="009F17C7" w:rsidRDefault="009F17C7"/>
    <w:p w:rsidR="009F17C7" w:rsidRDefault="009F17C7"/>
    <w:p w:rsidR="009F17C7" w:rsidRDefault="009F17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72C541-7167-4644-937E-7378C000AA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3160DD8-0858-47C4-8BF1-F71E7F88BD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D195B6C-3195-4A2A-BF83-0FE5112B41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8114809-F2FE-4FB6-9316-25AD4FDF0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C0" w:rsidRDefault="00C345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2EF" w:rsidRDefault="00725D74" w:rsidP="00A97567">
    <w:pPr>
      <w:pStyle w:val="Footer"/>
      <w:tabs>
        <w:tab w:val="clear" w:pos="8640"/>
        <w:tab w:val="right" w:pos="8505"/>
      </w:tabs>
    </w:pPr>
    <w:r w:rsidRPr="00725D74">
      <w:t>Public Acquisition Overlay - Schedule</w:t>
    </w:r>
    <w:r w:rsidR="000741CC" w:rsidRPr="000741CC">
      <w:tab/>
    </w:r>
    <w:r w:rsidR="000741CC" w:rsidRPr="000741CC">
      <w:tab/>
      <w:t xml:space="preserve">Page </w:t>
    </w:r>
    <w:r w:rsidR="000741CC">
      <w:rPr>
        <w:rStyle w:val="PageNumber"/>
      </w:rPr>
      <w:fldChar w:fldCharType="begin"/>
    </w:r>
    <w:r w:rsidR="000741CC" w:rsidRPr="000741CC">
      <w:rPr>
        <w:rStyle w:val="PageNumber"/>
      </w:rPr>
      <w:instrText xml:space="preserve"> PAGE </w:instrText>
    </w:r>
    <w:r w:rsidR="000741CC">
      <w:rPr>
        <w:rStyle w:val="PageNumber"/>
      </w:rPr>
      <w:fldChar w:fldCharType="separate"/>
    </w:r>
    <w:r w:rsidR="009F17C7">
      <w:rPr>
        <w:rStyle w:val="PageNumber"/>
        <w:noProof/>
      </w:rPr>
      <w:t>1</w:t>
    </w:r>
    <w:r w:rsidR="000741CC">
      <w:rPr>
        <w:rStyle w:val="PageNumber"/>
      </w:rPr>
      <w:fldChar w:fldCharType="end"/>
    </w:r>
    <w:r w:rsidR="000741CC" w:rsidRPr="000741CC">
      <w:t xml:space="preserve"> of </w:t>
    </w:r>
    <w:r w:rsidR="000741CC">
      <w:rPr>
        <w:rStyle w:val="PageNumber"/>
      </w:rPr>
      <w:fldChar w:fldCharType="begin"/>
    </w:r>
    <w:r w:rsidR="000741CC" w:rsidRPr="000741CC">
      <w:rPr>
        <w:rStyle w:val="PageNumber"/>
      </w:rPr>
      <w:instrText xml:space="preserve"> NUMPAGES  \* Arabic </w:instrText>
    </w:r>
    <w:r w:rsidR="000741CC">
      <w:rPr>
        <w:rStyle w:val="PageNumber"/>
      </w:rPr>
      <w:fldChar w:fldCharType="separate"/>
    </w:r>
    <w:r w:rsidR="009F17C7">
      <w:rPr>
        <w:rStyle w:val="PageNumber"/>
        <w:noProof/>
      </w:rPr>
      <w:t>1</w:t>
    </w:r>
    <w:r w:rsidR="000741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C0" w:rsidRDefault="00C345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7C7" w:rsidRDefault="009F17C7">
      <w:r>
        <w:separator/>
      </w:r>
    </w:p>
    <w:p w:rsidR="009F17C7" w:rsidRDefault="009F17C7"/>
    <w:p w:rsidR="009F17C7" w:rsidRDefault="009F17C7"/>
    <w:p w:rsidR="009F17C7" w:rsidRDefault="009F17C7"/>
  </w:footnote>
  <w:footnote w:type="continuationSeparator" w:id="0">
    <w:p w:rsidR="009F17C7" w:rsidRDefault="009F17C7">
      <w:r>
        <w:continuationSeparator/>
      </w:r>
    </w:p>
    <w:p w:rsidR="009F17C7" w:rsidRDefault="009F17C7"/>
    <w:p w:rsidR="009F17C7" w:rsidRDefault="009F17C7"/>
    <w:p w:rsidR="009F17C7" w:rsidRDefault="009F17C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C0" w:rsidRDefault="00C345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2EF" w:rsidRDefault="00C345C0">
    <w:pPr>
      <w:jc w:val="center"/>
    </w:pPr>
    <w:r w:rsidRPr="00040BDC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5F02EF">
      <w:rPr>
        <w:smallCaps/>
        <w:sz w:val="18"/>
      </w:rPr>
      <w:t>Planning Scheme</w:t>
    </w:r>
  </w:p>
  <w:p w:rsidR="005F02EF" w:rsidRDefault="005F02E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5C0" w:rsidRDefault="00C345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grammar="clean"/>
  <w:attachedTemplate r:id="rId1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7C7"/>
    <w:rsid w:val="00007292"/>
    <w:rsid w:val="000252D5"/>
    <w:rsid w:val="00040242"/>
    <w:rsid w:val="000741CC"/>
    <w:rsid w:val="000D2A26"/>
    <w:rsid w:val="000E610D"/>
    <w:rsid w:val="00125850"/>
    <w:rsid w:val="001469D4"/>
    <w:rsid w:val="00146C62"/>
    <w:rsid w:val="001557DD"/>
    <w:rsid w:val="00155A71"/>
    <w:rsid w:val="00162485"/>
    <w:rsid w:val="001643B4"/>
    <w:rsid w:val="00187C9C"/>
    <w:rsid w:val="001B0165"/>
    <w:rsid w:val="001D2606"/>
    <w:rsid w:val="001D5E5A"/>
    <w:rsid w:val="001E73D9"/>
    <w:rsid w:val="001F3FD6"/>
    <w:rsid w:val="001F7184"/>
    <w:rsid w:val="00224F22"/>
    <w:rsid w:val="00263FFC"/>
    <w:rsid w:val="002A29A8"/>
    <w:rsid w:val="002B09AA"/>
    <w:rsid w:val="002B1E3A"/>
    <w:rsid w:val="002B2152"/>
    <w:rsid w:val="002B3041"/>
    <w:rsid w:val="002C6DE9"/>
    <w:rsid w:val="002D0F4F"/>
    <w:rsid w:val="002E3536"/>
    <w:rsid w:val="003003E6"/>
    <w:rsid w:val="003177D7"/>
    <w:rsid w:val="0035716C"/>
    <w:rsid w:val="00374F9B"/>
    <w:rsid w:val="003924B4"/>
    <w:rsid w:val="00392F5B"/>
    <w:rsid w:val="003A5955"/>
    <w:rsid w:val="003B4808"/>
    <w:rsid w:val="003C3E63"/>
    <w:rsid w:val="003D595D"/>
    <w:rsid w:val="003D6891"/>
    <w:rsid w:val="00423909"/>
    <w:rsid w:val="00443A42"/>
    <w:rsid w:val="004443C1"/>
    <w:rsid w:val="00480CCC"/>
    <w:rsid w:val="004A3635"/>
    <w:rsid w:val="004F10C0"/>
    <w:rsid w:val="004F6A09"/>
    <w:rsid w:val="00503908"/>
    <w:rsid w:val="005043D6"/>
    <w:rsid w:val="005147AF"/>
    <w:rsid w:val="005165C1"/>
    <w:rsid w:val="005222EA"/>
    <w:rsid w:val="00530B12"/>
    <w:rsid w:val="005419EE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6049F2"/>
    <w:rsid w:val="00613F16"/>
    <w:rsid w:val="006942DE"/>
    <w:rsid w:val="006A0152"/>
    <w:rsid w:val="006B2587"/>
    <w:rsid w:val="006B585A"/>
    <w:rsid w:val="006C5087"/>
    <w:rsid w:val="006D5439"/>
    <w:rsid w:val="006D5F59"/>
    <w:rsid w:val="006D7A37"/>
    <w:rsid w:val="006E62B9"/>
    <w:rsid w:val="006E77A8"/>
    <w:rsid w:val="00705E61"/>
    <w:rsid w:val="007071B0"/>
    <w:rsid w:val="007145A1"/>
    <w:rsid w:val="00725D74"/>
    <w:rsid w:val="00740A4E"/>
    <w:rsid w:val="007465B6"/>
    <w:rsid w:val="00747ED6"/>
    <w:rsid w:val="00756434"/>
    <w:rsid w:val="00762A45"/>
    <w:rsid w:val="007723FF"/>
    <w:rsid w:val="00782A23"/>
    <w:rsid w:val="007B4510"/>
    <w:rsid w:val="007D1BE5"/>
    <w:rsid w:val="007D582C"/>
    <w:rsid w:val="007D6D4E"/>
    <w:rsid w:val="007F7045"/>
    <w:rsid w:val="00803810"/>
    <w:rsid w:val="00806BE6"/>
    <w:rsid w:val="008377A2"/>
    <w:rsid w:val="00853BC0"/>
    <w:rsid w:val="008614BA"/>
    <w:rsid w:val="00871280"/>
    <w:rsid w:val="008741C7"/>
    <w:rsid w:val="008A44A4"/>
    <w:rsid w:val="008B1E6C"/>
    <w:rsid w:val="008D5806"/>
    <w:rsid w:val="00910D3E"/>
    <w:rsid w:val="00916988"/>
    <w:rsid w:val="0092480B"/>
    <w:rsid w:val="009612A0"/>
    <w:rsid w:val="0097068F"/>
    <w:rsid w:val="009B02CB"/>
    <w:rsid w:val="009D3694"/>
    <w:rsid w:val="009F17C7"/>
    <w:rsid w:val="009F3C9E"/>
    <w:rsid w:val="00A57BD3"/>
    <w:rsid w:val="00A57E91"/>
    <w:rsid w:val="00A75810"/>
    <w:rsid w:val="00A80BD8"/>
    <w:rsid w:val="00A847A9"/>
    <w:rsid w:val="00A9256F"/>
    <w:rsid w:val="00A97567"/>
    <w:rsid w:val="00AB45F5"/>
    <w:rsid w:val="00AD13C6"/>
    <w:rsid w:val="00AD4D20"/>
    <w:rsid w:val="00AD6798"/>
    <w:rsid w:val="00B0050B"/>
    <w:rsid w:val="00B24A6A"/>
    <w:rsid w:val="00B24E7A"/>
    <w:rsid w:val="00B253FE"/>
    <w:rsid w:val="00B26325"/>
    <w:rsid w:val="00B27E18"/>
    <w:rsid w:val="00B34842"/>
    <w:rsid w:val="00B72330"/>
    <w:rsid w:val="00B87436"/>
    <w:rsid w:val="00B95F65"/>
    <w:rsid w:val="00BC2518"/>
    <w:rsid w:val="00BE762B"/>
    <w:rsid w:val="00C14C0E"/>
    <w:rsid w:val="00C157F0"/>
    <w:rsid w:val="00C234B7"/>
    <w:rsid w:val="00C33FF8"/>
    <w:rsid w:val="00C345C0"/>
    <w:rsid w:val="00C4136F"/>
    <w:rsid w:val="00C52E26"/>
    <w:rsid w:val="00C71D4D"/>
    <w:rsid w:val="00CF6C95"/>
    <w:rsid w:val="00D0306C"/>
    <w:rsid w:val="00D2572D"/>
    <w:rsid w:val="00D76F13"/>
    <w:rsid w:val="00D86263"/>
    <w:rsid w:val="00DC5DC1"/>
    <w:rsid w:val="00DD1FFA"/>
    <w:rsid w:val="00DD680C"/>
    <w:rsid w:val="00DF555B"/>
    <w:rsid w:val="00DF6768"/>
    <w:rsid w:val="00E12E8B"/>
    <w:rsid w:val="00E25799"/>
    <w:rsid w:val="00E411D1"/>
    <w:rsid w:val="00E67049"/>
    <w:rsid w:val="00E9046D"/>
    <w:rsid w:val="00EA6662"/>
    <w:rsid w:val="00EC4533"/>
    <w:rsid w:val="00EF053A"/>
    <w:rsid w:val="00F05F3D"/>
    <w:rsid w:val="00F56982"/>
    <w:rsid w:val="00F63A2B"/>
    <w:rsid w:val="00F84355"/>
    <w:rsid w:val="00F97B83"/>
    <w:rsid w:val="00FA22F0"/>
    <w:rsid w:val="00FD2D8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EPI\HomeDirs1\rw78\Desktop\45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065E7-22D9-4DD2-BDF1-29293FB6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45_01s.dot</Template>
  <TotalTime>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Robert Walters</dc:creator>
  <cp:lastModifiedBy>Robert Walters</cp:lastModifiedBy>
  <cp:revision>1</cp:revision>
  <cp:lastPrinted>2011-09-14T23:20:00Z</cp:lastPrinted>
  <dcterms:created xsi:type="dcterms:W3CDTF">2017-03-08T22:40:00Z</dcterms:created>
  <dcterms:modified xsi:type="dcterms:W3CDTF">2017-03-08T22:41:00Z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