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1D6" w:rsidRPr="000E610D" w:rsidRDefault="00F411D6" w:rsidP="00F411D6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111760</wp:posOffset>
                </wp:positionV>
                <wp:extent cx="771525" cy="274320"/>
                <wp:effectExtent l="0" t="0" r="9525" b="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7544" w:rsidRPr="00446707" w:rsidRDefault="00DF7544" w:rsidP="00DF7544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F411D6" w:rsidRPr="00095763" w:rsidRDefault="00F411D6" w:rsidP="00F411D6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.05pt;margin-top:8.8pt;width:60.75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umNgwIAAA8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" stroked="f">
                <v:textbox>
                  <w:txbxContent>
                    <w:p w:rsidR="00DF7544" w:rsidRPr="00446707" w:rsidRDefault="00DF7544" w:rsidP="00DF7544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F411D6" w:rsidRPr="00095763" w:rsidRDefault="00F411D6" w:rsidP="00F411D6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  <w:r w:rsidRPr="00DC7F63">
        <w:t>SCHEDULE TO CLAUSE 66.04</w:t>
      </w:r>
      <w:r>
        <w:t xml:space="preserve"> </w:t>
      </w:r>
      <w:r w:rsidRPr="00D0076C">
        <w:t>Referral of permit applications under local provisions</w:t>
      </w:r>
      <w:bookmarkStart w:id="0" w:name="_GoBack"/>
      <w:bookmarkEnd w:id="0"/>
    </w:p>
    <w:p w:rsidR="00F411D6" w:rsidRPr="00DC67C1" w:rsidRDefault="00F411D6" w:rsidP="00F411D6">
      <w:pPr>
        <w:pStyle w:val="HeadC"/>
      </w:pPr>
      <w:r>
        <w:t>1.0</w:t>
      </w:r>
      <w:r>
        <w:tab/>
      </w:r>
      <w:r w:rsidRPr="00DC67C1">
        <w:t>Referral of permit applications under local provisions</w:t>
      </w:r>
    </w:p>
    <w:tbl>
      <w:tblPr>
        <w:tblW w:w="7574" w:type="dxa"/>
        <w:tblInd w:w="1213" w:type="dxa"/>
        <w:tblBorders>
          <w:bottom w:val="single" w:sz="12" w:space="0" w:color="auto"/>
          <w:insideH w:val="single" w:sz="2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1418"/>
        <w:gridCol w:w="1904"/>
        <w:gridCol w:w="1984"/>
        <w:gridCol w:w="2268"/>
      </w:tblGrid>
      <w:tr w:rsidR="00F411D6" w:rsidTr="00683BE8">
        <w:trPr>
          <w:cantSplit/>
          <w:tblHeader/>
        </w:trPr>
        <w:tc>
          <w:tcPr>
            <w:tcW w:w="1418" w:type="dxa"/>
            <w:tcBorders>
              <w:top w:val="nil"/>
              <w:bottom w:val="nil"/>
            </w:tcBorders>
            <w:shd w:val="solid" w:color="auto" w:fill="auto"/>
          </w:tcPr>
          <w:p w:rsidR="00F411D6" w:rsidRPr="009B1035" w:rsidRDefault="00DF7544" w:rsidP="00683BE8">
            <w:pPr>
              <w:pStyle w:val="Tablelabel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631D382" wp14:editId="508C0069">
                      <wp:simplePos x="0" y="0"/>
                      <wp:positionH relativeFrom="column">
                        <wp:posOffset>-888365</wp:posOffset>
                      </wp:positionH>
                      <wp:positionV relativeFrom="paragraph">
                        <wp:posOffset>27940</wp:posOffset>
                      </wp:positionV>
                      <wp:extent cx="581025" cy="274320"/>
                      <wp:effectExtent l="0" t="0" r="9525" b="0"/>
                      <wp:wrapNone/>
                      <wp:docPr id="1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F7544" w:rsidRPr="00446707" w:rsidRDefault="00DF7544" w:rsidP="00DF7544">
                                  <w:pPr>
                                    <w:pStyle w:val="BodyText1"/>
                                  </w:pPr>
                                  <w:r>
                                    <w:t>25/05</w:t>
                                  </w:r>
                                  <w:r w:rsidRPr="00446707">
                                    <w:t>/</w:t>
                                  </w:r>
                                  <w:r>
                                    <w:t>2017</w:t>
                                  </w:r>
                                </w:p>
                                <w:p w:rsidR="00F411D6" w:rsidRPr="00446707" w:rsidRDefault="00F411D6" w:rsidP="00F411D6">
                                  <w:pPr>
                                    <w:pStyle w:val="BodyText1"/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27" type="#_x0000_t202" style="position:absolute;left:0;text-align:left;margin-left:-69.95pt;margin-top:2.2pt;width:45.75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" stroked="f">
                      <v:textbox>
                        <w:txbxContent>
                          <w:p w:rsidR="00DF7544" w:rsidRPr="00446707" w:rsidRDefault="00DF7544" w:rsidP="00DF7544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F411D6" w:rsidRPr="00446707" w:rsidRDefault="00F411D6" w:rsidP="00F411D6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11D6" w:rsidRPr="009B1035">
              <w:t>Clause</w:t>
            </w:r>
          </w:p>
        </w:tc>
        <w:tc>
          <w:tcPr>
            <w:tcW w:w="1904" w:type="dxa"/>
            <w:tcBorders>
              <w:top w:val="nil"/>
              <w:bottom w:val="nil"/>
            </w:tcBorders>
            <w:shd w:val="solid" w:color="auto" w:fill="auto"/>
          </w:tcPr>
          <w:p w:rsidR="00F411D6" w:rsidRPr="009B1035" w:rsidRDefault="00F411D6" w:rsidP="00683BE8">
            <w:pPr>
              <w:pStyle w:val="Tablelabel"/>
            </w:pPr>
            <w:r w:rsidRPr="009B1035">
              <w:t>Kind of application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solid" w:color="auto" w:fill="auto"/>
          </w:tcPr>
          <w:p w:rsidR="00F411D6" w:rsidRPr="009B1035" w:rsidRDefault="00F411D6" w:rsidP="00683BE8">
            <w:pPr>
              <w:pStyle w:val="Tablelabel"/>
            </w:pPr>
            <w:r w:rsidRPr="009B1035">
              <w:t>Referral authority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solid" w:color="auto" w:fill="auto"/>
          </w:tcPr>
          <w:p w:rsidR="00F411D6" w:rsidRPr="009B1035" w:rsidRDefault="00F411D6" w:rsidP="00683BE8">
            <w:pPr>
              <w:pStyle w:val="Tablelabel"/>
            </w:pPr>
            <w:r w:rsidRPr="009B1035">
              <w:t>Referral authority type</w:t>
            </w:r>
          </w:p>
        </w:tc>
      </w:tr>
      <w:tr w:rsidR="00F411D6" w:rsidTr="00683BE8">
        <w:trPr>
          <w:cantSplit/>
        </w:trPr>
        <w:tc>
          <w:tcPr>
            <w:tcW w:w="1418" w:type="dxa"/>
            <w:tcBorders>
              <w:top w:val="single" w:sz="2" w:space="0" w:color="auto"/>
              <w:bottom w:val="single" w:sz="12" w:space="0" w:color="auto"/>
            </w:tcBorders>
          </w:tcPr>
          <w:p w:rsidR="00F411D6" w:rsidRPr="00F411D6" w:rsidRDefault="00F411D6" w:rsidP="00F411D6">
            <w:pPr>
              <w:pStyle w:val="Tabletext1"/>
              <w:rPr>
                <w:color w:val="0000FF"/>
              </w:rPr>
            </w:pPr>
            <w:r w:rsidRPr="00F411D6">
              <w:rPr>
                <w:color w:val="0000FF"/>
              </w:rPr>
              <w:t>Insert the specific Clause number subject to the referral</w:t>
            </w:r>
          </w:p>
          <w:p w:rsidR="00F411D6" w:rsidRPr="00F411D6" w:rsidRDefault="00F411D6" w:rsidP="00F411D6">
            <w:pPr>
              <w:pStyle w:val="Tabletext1"/>
              <w:rPr>
                <w:color w:val="0000FF"/>
              </w:rPr>
            </w:pPr>
            <w:r w:rsidRPr="00F411D6">
              <w:rPr>
                <w:color w:val="0000FF"/>
              </w:rPr>
              <w:t>or</w:t>
            </w:r>
          </w:p>
          <w:p w:rsidR="00F411D6" w:rsidRPr="00F411D6" w:rsidRDefault="00F411D6" w:rsidP="00F411D6">
            <w:pPr>
              <w:pStyle w:val="Tabletext1"/>
              <w:rPr>
                <w:color w:val="0000FF"/>
              </w:rPr>
            </w:pPr>
            <w:r w:rsidRPr="00F411D6">
              <w:rPr>
                <w:color w:val="0000FF"/>
              </w:rPr>
              <w:t>Insert “None specified”</w:t>
            </w:r>
          </w:p>
        </w:tc>
        <w:tc>
          <w:tcPr>
            <w:tcW w:w="1904" w:type="dxa"/>
            <w:tcBorders>
              <w:top w:val="single" w:sz="2" w:space="0" w:color="auto"/>
              <w:bottom w:val="single" w:sz="12" w:space="0" w:color="auto"/>
            </w:tcBorders>
          </w:tcPr>
          <w:p w:rsidR="00F411D6" w:rsidRPr="00F411D6" w:rsidRDefault="00F411D6" w:rsidP="00F411D6">
            <w:pPr>
              <w:pStyle w:val="Tabletext1"/>
              <w:rPr>
                <w:color w:val="0000FF"/>
              </w:rPr>
            </w:pPr>
            <w:r w:rsidRPr="00F411D6">
              <w:rPr>
                <w:color w:val="0000FF"/>
              </w:rPr>
              <w:t>Insert the kind of application subject to the referral</w:t>
            </w:r>
          </w:p>
          <w:p w:rsidR="00F411D6" w:rsidRPr="00F411D6" w:rsidRDefault="00F411D6" w:rsidP="00F411D6">
            <w:pPr>
              <w:pStyle w:val="Tabletext1"/>
              <w:rPr>
                <w:color w:val="0000FF"/>
              </w:rPr>
            </w:pPr>
            <w:r w:rsidRPr="00F411D6">
              <w:rPr>
                <w:color w:val="0000FF"/>
              </w:rPr>
              <w:t>or</w:t>
            </w:r>
          </w:p>
          <w:p w:rsidR="00F411D6" w:rsidRPr="00F411D6" w:rsidRDefault="00F411D6" w:rsidP="00F411D6">
            <w:pPr>
              <w:pStyle w:val="Tabletext1"/>
              <w:rPr>
                <w:color w:val="0000FF"/>
              </w:rPr>
            </w:pPr>
            <w:r w:rsidRPr="00F411D6">
              <w:rPr>
                <w:color w:val="0000FF"/>
              </w:rPr>
              <w:t>Insert “None specified”</w:t>
            </w:r>
          </w:p>
        </w:tc>
        <w:tc>
          <w:tcPr>
            <w:tcW w:w="1984" w:type="dxa"/>
            <w:tcBorders>
              <w:top w:val="single" w:sz="2" w:space="0" w:color="auto"/>
              <w:bottom w:val="single" w:sz="12" w:space="0" w:color="auto"/>
            </w:tcBorders>
          </w:tcPr>
          <w:p w:rsidR="00F411D6" w:rsidRPr="00F411D6" w:rsidRDefault="00F411D6" w:rsidP="00F411D6">
            <w:pPr>
              <w:pStyle w:val="Tabletext1"/>
              <w:rPr>
                <w:color w:val="0000FF"/>
              </w:rPr>
            </w:pPr>
            <w:r w:rsidRPr="00F411D6">
              <w:rPr>
                <w:color w:val="0000FF"/>
              </w:rPr>
              <w:t>Insert Referral authority name</w:t>
            </w:r>
          </w:p>
          <w:p w:rsidR="00F411D6" w:rsidRPr="00F411D6" w:rsidRDefault="00F411D6" w:rsidP="00F411D6">
            <w:pPr>
              <w:pStyle w:val="Tabletext1"/>
              <w:rPr>
                <w:color w:val="0000FF"/>
              </w:rPr>
            </w:pPr>
            <w:r w:rsidRPr="00F411D6">
              <w:rPr>
                <w:color w:val="0000FF"/>
              </w:rPr>
              <w:t>or</w:t>
            </w:r>
          </w:p>
          <w:p w:rsidR="00F411D6" w:rsidRPr="00F411D6" w:rsidRDefault="00F411D6" w:rsidP="00F411D6">
            <w:pPr>
              <w:pStyle w:val="Tabletext1"/>
              <w:rPr>
                <w:color w:val="0000FF"/>
              </w:rPr>
            </w:pPr>
            <w:r w:rsidRPr="00F411D6">
              <w:rPr>
                <w:color w:val="0000FF"/>
              </w:rPr>
              <w:t>Insert “None specified”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12" w:space="0" w:color="auto"/>
            </w:tcBorders>
          </w:tcPr>
          <w:p w:rsidR="00F411D6" w:rsidRPr="00F411D6" w:rsidRDefault="00F411D6" w:rsidP="00F411D6">
            <w:pPr>
              <w:pStyle w:val="Tabletext1"/>
              <w:rPr>
                <w:color w:val="0000FF"/>
              </w:rPr>
            </w:pPr>
            <w:r w:rsidRPr="00F411D6">
              <w:rPr>
                <w:color w:val="0000FF"/>
              </w:rPr>
              <w:t>Insert Referral authority type (Determining authority or Recommending authority)</w:t>
            </w:r>
          </w:p>
          <w:p w:rsidR="00F411D6" w:rsidRPr="00F411D6" w:rsidRDefault="00F411D6" w:rsidP="00F411D6">
            <w:pPr>
              <w:pStyle w:val="Tabletext1"/>
              <w:rPr>
                <w:color w:val="0000FF"/>
              </w:rPr>
            </w:pPr>
            <w:r w:rsidRPr="00F411D6">
              <w:rPr>
                <w:color w:val="0000FF"/>
              </w:rPr>
              <w:t>or</w:t>
            </w:r>
          </w:p>
          <w:p w:rsidR="00F411D6" w:rsidRPr="00F411D6" w:rsidRDefault="00F411D6" w:rsidP="00F411D6">
            <w:pPr>
              <w:pStyle w:val="Tabletext1"/>
              <w:rPr>
                <w:color w:val="0000FF"/>
              </w:rPr>
            </w:pPr>
            <w:r w:rsidRPr="00F411D6">
              <w:rPr>
                <w:color w:val="0000FF"/>
              </w:rPr>
              <w:t>Insert “None specified”</w:t>
            </w:r>
          </w:p>
        </w:tc>
      </w:tr>
    </w:tbl>
    <w:p w:rsidR="00DD1FFA" w:rsidRPr="00A6043D" w:rsidRDefault="00DD1FFA" w:rsidP="00A6043D">
      <w:pPr>
        <w:pStyle w:val="BodyText10"/>
      </w:pPr>
    </w:p>
    <w:sectPr w:rsidR="00DD1FFA" w:rsidRPr="00A6043D" w:rsidSect="005F02EF">
      <w:headerReference w:type="default" r:id="rId9"/>
      <w:footerReference w:type="default" r:id="rId10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1D6" w:rsidRDefault="00F411D6">
      <w:r>
        <w:separator/>
      </w:r>
    </w:p>
    <w:p w:rsidR="00F411D6" w:rsidRDefault="00F411D6"/>
    <w:p w:rsidR="00F411D6" w:rsidRDefault="00F411D6"/>
    <w:p w:rsidR="00F411D6" w:rsidRDefault="00F411D6"/>
  </w:endnote>
  <w:endnote w:type="continuationSeparator" w:id="0">
    <w:p w:rsidR="00F411D6" w:rsidRDefault="00F411D6">
      <w:r>
        <w:continuationSeparator/>
      </w:r>
    </w:p>
    <w:p w:rsidR="00F411D6" w:rsidRDefault="00F411D6"/>
    <w:p w:rsidR="00F411D6" w:rsidRDefault="00F411D6"/>
    <w:p w:rsidR="00F411D6" w:rsidRDefault="00F411D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8F94247-FD96-4667-84AC-E817C98D4632}"/>
    <w:embedBold r:id="rId2" w:fontKey="{4155DDC3-ED5C-426E-BF3E-C5C0CA776B42}"/>
    <w:embedItalic r:id="rId3" w:fontKey="{EF75515D-0ADA-4717-9D5A-FD62F98B23B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C89A047-28A9-4A11-AEBD-CDC87DBEC2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2E09FB-1A5E-4EAF-8612-28CFDA849D2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BEAA4087-F85D-4BD1-8266-8EC1C9718F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Pr="00FF2CB7" w:rsidRDefault="00F411D6" w:rsidP="00FF2CB7">
    <w:pPr>
      <w:pStyle w:val="Footer"/>
      <w:tabs>
        <w:tab w:val="clear" w:pos="8640"/>
        <w:tab w:val="right" w:pos="8505"/>
      </w:tabs>
    </w:pPr>
    <w:r w:rsidRPr="00F411D6">
      <w:t>General Provisions – Clause 66.04 –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DF7544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DF7544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1D6" w:rsidRDefault="00F411D6">
      <w:r>
        <w:separator/>
      </w:r>
    </w:p>
    <w:p w:rsidR="00F411D6" w:rsidRDefault="00F411D6"/>
    <w:p w:rsidR="00F411D6" w:rsidRDefault="00F411D6"/>
    <w:p w:rsidR="00F411D6" w:rsidRDefault="00F411D6"/>
  </w:footnote>
  <w:footnote w:type="continuationSeparator" w:id="0">
    <w:p w:rsidR="00F411D6" w:rsidRDefault="00F411D6">
      <w:r>
        <w:continuationSeparator/>
      </w:r>
    </w:p>
    <w:p w:rsidR="00F411D6" w:rsidRDefault="00F411D6"/>
    <w:p w:rsidR="00F411D6" w:rsidRDefault="00F411D6"/>
    <w:p w:rsidR="00F411D6" w:rsidRDefault="00F411D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Default="00F411D6" w:rsidP="00F411D6">
    <w:pPr>
      <w:jc w:val="center"/>
    </w:pPr>
    <w:r w:rsidRPr="00040BDC">
      <w:rPr>
        <w:smallCaps/>
        <w:color w:val="FF0000"/>
        <w:sz w:val="18"/>
        <w:u w:color="0000FF"/>
      </w:rPr>
      <w:t>[Insert Planning Scheme name]</w:t>
    </w:r>
    <w:r>
      <w:rPr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>
    <w:nsid w:val="70844923"/>
    <w:multiLevelType w:val="hybridMultilevel"/>
    <w:tmpl w:val="129AF67E"/>
    <w:lvl w:ilvl="0" w:tplc="CAF6E9F0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5AEEB150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C44898FA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1FEA9D9A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B770D962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1E3EBA9E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E41E0B52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B3B4B104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731C561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TrueTypeFonts/>
  <w:hideSpellingErrors/>
  <w:hideGrammaticalErrors/>
  <w:proofState w:spelling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1D6"/>
    <w:rsid w:val="000104C5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57BD3"/>
    <w:rsid w:val="00A57E91"/>
    <w:rsid w:val="00A6043D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DF7544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411D6"/>
    <w:rsid w:val="00F56982"/>
    <w:rsid w:val="00F56C09"/>
    <w:rsid w:val="00F63A2B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043D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A6043D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F411D6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HeadC">
    <w:name w:val="Head C"/>
    <w:basedOn w:val="HeadB"/>
    <w:qFormat/>
    <w:rsid w:val="00F411D6"/>
    <w:rPr>
      <w:noProof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043D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A6043D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F411D6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HeadC">
    <w:name w:val="Head C"/>
    <w:basedOn w:val="HeadB"/>
    <w:qFormat/>
    <w:rsid w:val="00F411D6"/>
    <w:rPr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F7FCB-9ED7-4371-B3D0-13BB990F0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6</TotalTime>
  <Pages>1</Pages>
  <Words>75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Jess Moulton</cp:lastModifiedBy>
  <cp:revision>3</cp:revision>
  <cp:lastPrinted>2011-09-16T06:11:00Z</cp:lastPrinted>
  <dcterms:created xsi:type="dcterms:W3CDTF">2017-05-17T23:52:00Z</dcterms:created>
  <dcterms:modified xsi:type="dcterms:W3CDTF">2017-09-08T01:20:00Z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