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6917" w:rsidRDefault="00D46917" w:rsidP="00D46917">
      <w:pPr>
        <w:pStyle w:val="Head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130810</wp:posOffset>
                </wp:positionV>
                <wp:extent cx="664845" cy="274320"/>
                <wp:effectExtent l="0" t="0" r="0" b="0"/>
                <wp:wrapNone/>
                <wp:docPr id="2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84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1FA0" w:rsidRPr="00446707" w:rsidRDefault="00F61FA0" w:rsidP="00F61FA0">
                            <w:pPr>
                              <w:pStyle w:val="BodyText1"/>
                            </w:pPr>
                            <w:r>
                              <w:t>25/05</w:t>
                            </w:r>
                            <w:r w:rsidRPr="00446707">
                              <w:t>/</w:t>
                            </w:r>
                            <w:r>
                              <w:t>2017</w:t>
                            </w:r>
                          </w:p>
                          <w:p w:rsidR="00D46917" w:rsidRDefault="00D46917" w:rsidP="00D4691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6" o:spid="_x0000_s1026" type="#_x0000_t202" style="position:absolute;left:0;text-align:left;margin-left:-8.25pt;margin-top:10.3pt;width:52.35pt;height:21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" filled="f" stroked="f">
                <v:textbox>
                  <w:txbxContent>
                    <w:p w:rsidR="00F61FA0" w:rsidRPr="00446707" w:rsidRDefault="00F61FA0" w:rsidP="00F61FA0">
                      <w:pPr>
                        <w:pStyle w:val="BodyText1"/>
                      </w:pPr>
                      <w:r>
                        <w:t>25/05</w:t>
                      </w:r>
                      <w:r w:rsidRPr="00446707">
                        <w:t>/</w:t>
                      </w:r>
                      <w:r>
                        <w:t>2017</w:t>
                      </w:r>
                    </w:p>
                    <w:p w:rsidR="00D46917" w:rsidRDefault="00D46917" w:rsidP="00D46917"/>
                  </w:txbxContent>
                </v:textbox>
              </v:shape>
            </w:pict>
          </mc:Fallback>
        </mc:AlternateContent>
      </w:r>
      <w:r>
        <w:tab/>
        <w:t>SCHEDULE TO CLAUSE 52.16 NATIVE VEGETATION PRECINCT PLAN</w:t>
      </w:r>
    </w:p>
    <w:p w:rsidR="00D46917" w:rsidRDefault="00D46917" w:rsidP="00D46917">
      <w:pPr>
        <w:pStyle w:val="HeadC"/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229235</wp:posOffset>
                </wp:positionV>
                <wp:extent cx="664845" cy="274320"/>
                <wp:effectExtent l="0" t="0" r="0" b="0"/>
                <wp:wrapNone/>
                <wp:docPr id="1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84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1FA0" w:rsidRPr="00446707" w:rsidRDefault="00F61FA0" w:rsidP="00F61FA0">
                            <w:pPr>
                              <w:pStyle w:val="BodyText1"/>
                            </w:pPr>
                            <w:r>
                              <w:t>25/05</w:t>
                            </w:r>
                            <w:r w:rsidRPr="00446707">
                              <w:t>/</w:t>
                            </w:r>
                            <w:r>
                              <w:t>2017</w:t>
                            </w:r>
                          </w:p>
                          <w:p w:rsidR="00D46917" w:rsidRDefault="00D46917" w:rsidP="00D4691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27" type="#_x0000_t202" style="position:absolute;left:0;text-align:left;margin-left:-9pt;margin-top:18.05pt;width:52.35pt;height:2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" filled="f" stroked="f">
                <v:textbox>
                  <w:txbxContent>
                    <w:p w:rsidR="00F61FA0" w:rsidRPr="00446707" w:rsidRDefault="00F61FA0" w:rsidP="00F61FA0">
                      <w:pPr>
                        <w:pStyle w:val="BodyText1"/>
                      </w:pPr>
                      <w:r>
                        <w:t>25/05</w:t>
                      </w:r>
                      <w:r w:rsidRPr="00446707">
                        <w:t>/</w:t>
                      </w:r>
                      <w:r>
                        <w:t>2017</w:t>
                      </w:r>
                    </w:p>
                    <w:p w:rsidR="00D46917" w:rsidRDefault="00D46917" w:rsidP="00D46917"/>
                  </w:txbxContent>
                </v:textbox>
              </v:shape>
            </w:pict>
          </mc:Fallback>
        </mc:AlternateContent>
      </w:r>
      <w:r>
        <w:t xml:space="preserve">1.0 </w:t>
      </w:r>
      <w:r>
        <w:tab/>
        <w:t xml:space="preserve">Native vegetation precinct plan </w:t>
      </w:r>
    </w:p>
    <w:tbl>
      <w:tblPr>
        <w:tblW w:w="0" w:type="auto"/>
        <w:tblInd w:w="1242" w:type="dxa"/>
        <w:tblBorders>
          <w:top w:val="single" w:sz="6" w:space="0" w:color="auto"/>
          <w:bottom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30"/>
      </w:tblGrid>
      <w:tr w:rsidR="00D46917" w:rsidTr="00683BE8">
        <w:trPr>
          <w:cantSplit/>
        </w:trPr>
        <w:tc>
          <w:tcPr>
            <w:tcW w:w="7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auto" w:fill="auto"/>
          </w:tcPr>
          <w:p w:rsidR="00D46917" w:rsidRPr="009B1035" w:rsidRDefault="00D46917" w:rsidP="00683BE8">
            <w:pPr>
              <w:pStyle w:val="Tablelabel"/>
            </w:pPr>
            <w:r w:rsidRPr="009B1035">
              <w:t>Name of plan</w:t>
            </w:r>
          </w:p>
        </w:tc>
      </w:tr>
      <w:tr w:rsidR="00D46917" w:rsidTr="00683BE8">
        <w:trPr>
          <w:cantSplit/>
        </w:trPr>
        <w:tc>
          <w:tcPr>
            <w:tcW w:w="7230" w:type="dxa"/>
            <w:tcBorders>
              <w:top w:val="single" w:sz="6" w:space="0" w:color="auto"/>
              <w:bottom w:val="single" w:sz="12" w:space="0" w:color="auto"/>
            </w:tcBorders>
          </w:tcPr>
          <w:p w:rsidR="00D46917" w:rsidRPr="00BE703E" w:rsidRDefault="00D46917" w:rsidP="00683BE8">
            <w:pPr>
              <w:pStyle w:val="Tabletext1"/>
              <w:rPr>
                <w:color w:val="0000FF"/>
              </w:rPr>
            </w:pPr>
            <w:r w:rsidRPr="00BE703E">
              <w:rPr>
                <w:color w:val="0000FF"/>
              </w:rPr>
              <w:t xml:space="preserve">Insert the name of plan </w:t>
            </w:r>
          </w:p>
          <w:p w:rsidR="00D46917" w:rsidRPr="00BE703E" w:rsidRDefault="00D46917" w:rsidP="00683BE8">
            <w:pPr>
              <w:pStyle w:val="Tabletext1"/>
              <w:rPr>
                <w:color w:val="0000FF"/>
              </w:rPr>
            </w:pPr>
            <w:r w:rsidRPr="00BE703E">
              <w:rPr>
                <w:color w:val="0000FF"/>
              </w:rPr>
              <w:t xml:space="preserve">or </w:t>
            </w:r>
          </w:p>
          <w:p w:rsidR="00D46917" w:rsidRPr="006212AB" w:rsidRDefault="00D46917" w:rsidP="00683BE8">
            <w:pPr>
              <w:pStyle w:val="Tabletext1"/>
              <w:rPr>
                <w:strike/>
                <w:color w:val="0033CC"/>
              </w:rPr>
            </w:pPr>
            <w:r w:rsidRPr="00BE703E">
              <w:rPr>
                <w:color w:val="0000FF"/>
              </w:rPr>
              <w:t>“None specified”</w:t>
            </w:r>
            <w:r w:rsidRPr="00A62AC1">
              <w:rPr>
                <w:color w:val="0000FF"/>
              </w:rPr>
              <w:t xml:space="preserve"> </w:t>
            </w:r>
          </w:p>
        </w:tc>
      </w:tr>
    </w:tbl>
    <w:p w:rsidR="00DD1FFA" w:rsidRPr="00D46917" w:rsidRDefault="00DD1FFA" w:rsidP="00F37C73">
      <w:pPr>
        <w:pStyle w:val="BodyText2"/>
      </w:pPr>
      <w:bookmarkStart w:id="0" w:name="_GoBack"/>
      <w:bookmarkEnd w:id="0"/>
    </w:p>
    <w:sectPr w:rsidR="00DD1FFA" w:rsidRPr="00D46917" w:rsidSect="005F02EF">
      <w:headerReference w:type="default" r:id="rId9"/>
      <w:footerReference w:type="default" r:id="rId10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6917" w:rsidRDefault="00D46917">
      <w:r>
        <w:separator/>
      </w:r>
    </w:p>
    <w:p w:rsidR="00D46917" w:rsidRDefault="00D46917"/>
    <w:p w:rsidR="00D46917" w:rsidRDefault="00D46917"/>
    <w:p w:rsidR="00D46917" w:rsidRDefault="00D46917"/>
  </w:endnote>
  <w:endnote w:type="continuationSeparator" w:id="0">
    <w:p w:rsidR="00D46917" w:rsidRDefault="00D46917">
      <w:r>
        <w:continuationSeparator/>
      </w:r>
    </w:p>
    <w:p w:rsidR="00D46917" w:rsidRDefault="00D46917"/>
    <w:p w:rsidR="00D46917" w:rsidRDefault="00D46917"/>
    <w:p w:rsidR="00D46917" w:rsidRDefault="00D4691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0325302-80B7-4338-B876-3D8400EDCA6D}"/>
    <w:embedBold r:id="rId2" w:fontKey="{C1103B48-9B41-4179-BDEE-AFB6C255AA0D}"/>
    <w:embedItalic r:id="rId3" w:fontKey="{62E67356-1F68-49E5-A92D-BF5985B619D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08313021-85D1-49FE-9C0A-D9BA818E906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50D314B-C5C7-4E4A-AF78-C038EAF99B4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4F7CEBB4-E918-430D-81E2-90C3762E247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65FE" w:rsidRPr="00FF2CB7" w:rsidRDefault="00D46917" w:rsidP="00FF2CB7">
    <w:pPr>
      <w:pStyle w:val="Footer"/>
      <w:tabs>
        <w:tab w:val="clear" w:pos="8640"/>
        <w:tab w:val="right" w:pos="8505"/>
      </w:tabs>
    </w:pPr>
    <w:r w:rsidRPr="00D46917">
      <w:t>Particular Provisions – Clause 52.16 – Schedule</w:t>
    </w:r>
    <w:r w:rsidR="00E965FE" w:rsidRPr="00FF2CB7">
      <w:tab/>
    </w:r>
    <w:r w:rsidR="00E965FE" w:rsidRPr="00FF2CB7">
      <w:tab/>
      <w:t xml:space="preserve">Page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PAGE </w:instrText>
    </w:r>
    <w:r w:rsidR="00E965FE" w:rsidRPr="00FF2CB7">
      <w:rPr>
        <w:rStyle w:val="PageNumber"/>
      </w:rPr>
      <w:fldChar w:fldCharType="separate"/>
    </w:r>
    <w:r w:rsidR="00F61FA0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  <w:r w:rsidR="00E965FE" w:rsidRPr="00FF2CB7">
      <w:t xml:space="preserve"> of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NUMPAGES  \* Arabic </w:instrText>
    </w:r>
    <w:r w:rsidR="00E965FE" w:rsidRPr="00FF2CB7">
      <w:rPr>
        <w:rStyle w:val="PageNumber"/>
      </w:rPr>
      <w:fldChar w:fldCharType="separate"/>
    </w:r>
    <w:r w:rsidR="00F61FA0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6917" w:rsidRDefault="00D46917">
      <w:r>
        <w:separator/>
      </w:r>
    </w:p>
    <w:p w:rsidR="00D46917" w:rsidRDefault="00D46917"/>
    <w:p w:rsidR="00D46917" w:rsidRDefault="00D46917"/>
    <w:p w:rsidR="00D46917" w:rsidRDefault="00D46917"/>
  </w:footnote>
  <w:footnote w:type="continuationSeparator" w:id="0">
    <w:p w:rsidR="00D46917" w:rsidRDefault="00D46917">
      <w:r>
        <w:continuationSeparator/>
      </w:r>
    </w:p>
    <w:p w:rsidR="00D46917" w:rsidRDefault="00D46917"/>
    <w:p w:rsidR="00D46917" w:rsidRDefault="00D46917"/>
    <w:p w:rsidR="00D46917" w:rsidRDefault="00D46917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65FE" w:rsidRDefault="00D46917">
    <w:pPr>
      <w:jc w:val="center"/>
    </w:pPr>
    <w:r w:rsidRPr="00836EE2">
      <w:rPr>
        <w:rFonts w:ascii="Times New Roman" w:hAnsi="Times New Roman"/>
        <w:smallCaps/>
        <w:color w:val="FF0000"/>
        <w:sz w:val="18"/>
        <w:u w:color="0000FF"/>
      </w:rPr>
      <w:t>[Insert Planning Scheme name]</w:t>
    </w:r>
    <w:r>
      <w:rPr>
        <w:rFonts w:ascii="Times New Roman" w:hAnsi="Times New Roman"/>
        <w:smallCaps/>
        <w:color w:val="000000"/>
        <w:sz w:val="18"/>
        <w:u w:color="0000FF"/>
      </w:rPr>
      <w:t xml:space="preserve"> </w:t>
    </w:r>
    <w:r w:rsidR="00E965FE">
      <w:rPr>
        <w:smallCaps/>
        <w:sz w:val="18"/>
      </w:rPr>
      <w:t>Planning Scheme</w:t>
    </w:r>
  </w:p>
  <w:p w:rsidR="00E965FE" w:rsidRDefault="00E965FE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B2003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49A6720"/>
    <w:multiLevelType w:val="hybridMultilevel"/>
    <w:tmpl w:val="1DFE09CE"/>
    <w:lvl w:ilvl="0" w:tplc="ED1AC2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6111DE1"/>
    <w:multiLevelType w:val="singleLevel"/>
    <w:tmpl w:val="47004A16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2">
    <w:nsid w:val="70844923"/>
    <w:multiLevelType w:val="hybridMultilevel"/>
    <w:tmpl w:val="129AF67E"/>
    <w:lvl w:ilvl="0" w:tplc="D932F416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7C704536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79763B42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E674A816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E7C043FE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C6787F60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F398C86C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5C62B9A2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A80464A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>
    <w:nsid w:val="74AC3B27"/>
    <w:multiLevelType w:val="hybridMultilevel"/>
    <w:tmpl w:val="E5A477D4"/>
    <w:lvl w:ilvl="0" w:tplc="ED1AC2B4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13"/>
  </w:num>
  <w:num w:numId="4">
    <w:abstractNumId w:val="12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intFractionalCharacterWidth/>
  <w:embedTrueTypeFonts/>
  <w:hideSpellingErrors/>
  <w:hideGrammaticalErrors/>
  <w:proofState w:spelling="clean"/>
  <w:attachedTemplate r:id="rId1"/>
  <w:stylePaneFormatFilter w:val="9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6917"/>
    <w:rsid w:val="000104C5"/>
    <w:rsid w:val="000252D5"/>
    <w:rsid w:val="00040242"/>
    <w:rsid w:val="00062CB8"/>
    <w:rsid w:val="000A05DE"/>
    <w:rsid w:val="000D2A26"/>
    <w:rsid w:val="00130858"/>
    <w:rsid w:val="00146C62"/>
    <w:rsid w:val="001557DD"/>
    <w:rsid w:val="00155A71"/>
    <w:rsid w:val="00162485"/>
    <w:rsid w:val="001643B4"/>
    <w:rsid w:val="00187C9C"/>
    <w:rsid w:val="001D2606"/>
    <w:rsid w:val="001D5E5A"/>
    <w:rsid w:val="001D71C7"/>
    <w:rsid w:val="001E03B6"/>
    <w:rsid w:val="001E73D9"/>
    <w:rsid w:val="001F3FD6"/>
    <w:rsid w:val="001F7184"/>
    <w:rsid w:val="00224F22"/>
    <w:rsid w:val="002567E4"/>
    <w:rsid w:val="002922F5"/>
    <w:rsid w:val="002A20A3"/>
    <w:rsid w:val="002A29A8"/>
    <w:rsid w:val="002A3A34"/>
    <w:rsid w:val="002A5240"/>
    <w:rsid w:val="002B09AA"/>
    <w:rsid w:val="002B1E3A"/>
    <w:rsid w:val="002B2152"/>
    <w:rsid w:val="002B3041"/>
    <w:rsid w:val="002D0F4F"/>
    <w:rsid w:val="003003E6"/>
    <w:rsid w:val="0033309F"/>
    <w:rsid w:val="00333AD7"/>
    <w:rsid w:val="00351F84"/>
    <w:rsid w:val="00356507"/>
    <w:rsid w:val="0035716C"/>
    <w:rsid w:val="00363BB6"/>
    <w:rsid w:val="0037761E"/>
    <w:rsid w:val="003924B4"/>
    <w:rsid w:val="003A5955"/>
    <w:rsid w:val="003B4808"/>
    <w:rsid w:val="003B6B60"/>
    <w:rsid w:val="003C3E63"/>
    <w:rsid w:val="003D595D"/>
    <w:rsid w:val="003D6754"/>
    <w:rsid w:val="003D6891"/>
    <w:rsid w:val="003E0D3B"/>
    <w:rsid w:val="003F5A29"/>
    <w:rsid w:val="00417939"/>
    <w:rsid w:val="00423909"/>
    <w:rsid w:val="00443A42"/>
    <w:rsid w:val="004443C1"/>
    <w:rsid w:val="00453791"/>
    <w:rsid w:val="00482240"/>
    <w:rsid w:val="004921FC"/>
    <w:rsid w:val="004954E1"/>
    <w:rsid w:val="004A3635"/>
    <w:rsid w:val="004A53DC"/>
    <w:rsid w:val="004E3F47"/>
    <w:rsid w:val="004F10C0"/>
    <w:rsid w:val="004F6A09"/>
    <w:rsid w:val="005043D6"/>
    <w:rsid w:val="005147AF"/>
    <w:rsid w:val="005165C1"/>
    <w:rsid w:val="00530B12"/>
    <w:rsid w:val="005419EE"/>
    <w:rsid w:val="00546531"/>
    <w:rsid w:val="005578B7"/>
    <w:rsid w:val="0057245A"/>
    <w:rsid w:val="005A2075"/>
    <w:rsid w:val="005B2D86"/>
    <w:rsid w:val="005E20C3"/>
    <w:rsid w:val="005E39A8"/>
    <w:rsid w:val="005E7E93"/>
    <w:rsid w:val="005F02EF"/>
    <w:rsid w:val="006942DE"/>
    <w:rsid w:val="006A0152"/>
    <w:rsid w:val="006B2587"/>
    <w:rsid w:val="006B585A"/>
    <w:rsid w:val="006C5087"/>
    <w:rsid w:val="006D5439"/>
    <w:rsid w:val="006D5F59"/>
    <w:rsid w:val="006E62B9"/>
    <w:rsid w:val="006E77A8"/>
    <w:rsid w:val="007071B0"/>
    <w:rsid w:val="007145A1"/>
    <w:rsid w:val="007323EF"/>
    <w:rsid w:val="00740A4E"/>
    <w:rsid w:val="00747ED6"/>
    <w:rsid w:val="007656BB"/>
    <w:rsid w:val="007723FF"/>
    <w:rsid w:val="007746A3"/>
    <w:rsid w:val="00782A23"/>
    <w:rsid w:val="00796C03"/>
    <w:rsid w:val="007B6439"/>
    <w:rsid w:val="007D1BE5"/>
    <w:rsid w:val="007D582C"/>
    <w:rsid w:val="007D6D4E"/>
    <w:rsid w:val="007F7045"/>
    <w:rsid w:val="00803810"/>
    <w:rsid w:val="00806BE6"/>
    <w:rsid w:val="0082351D"/>
    <w:rsid w:val="00836BF6"/>
    <w:rsid w:val="008377A2"/>
    <w:rsid w:val="00853BC0"/>
    <w:rsid w:val="00860CA3"/>
    <w:rsid w:val="008614BA"/>
    <w:rsid w:val="0086238C"/>
    <w:rsid w:val="008665DC"/>
    <w:rsid w:val="00871280"/>
    <w:rsid w:val="008741C7"/>
    <w:rsid w:val="00896B02"/>
    <w:rsid w:val="008A44A4"/>
    <w:rsid w:val="008B1E6C"/>
    <w:rsid w:val="008B369A"/>
    <w:rsid w:val="008C529C"/>
    <w:rsid w:val="008C64BE"/>
    <w:rsid w:val="008D5806"/>
    <w:rsid w:val="008E4D30"/>
    <w:rsid w:val="00906A56"/>
    <w:rsid w:val="00910D3E"/>
    <w:rsid w:val="00911A84"/>
    <w:rsid w:val="00916988"/>
    <w:rsid w:val="00935C82"/>
    <w:rsid w:val="009612A0"/>
    <w:rsid w:val="0097313F"/>
    <w:rsid w:val="009923E4"/>
    <w:rsid w:val="009A28F6"/>
    <w:rsid w:val="009C27D4"/>
    <w:rsid w:val="009D3694"/>
    <w:rsid w:val="009D48B1"/>
    <w:rsid w:val="009E7819"/>
    <w:rsid w:val="009F2088"/>
    <w:rsid w:val="009F3C9E"/>
    <w:rsid w:val="00A15ECA"/>
    <w:rsid w:val="00A57BD3"/>
    <w:rsid w:val="00A57E91"/>
    <w:rsid w:val="00A75810"/>
    <w:rsid w:val="00A80BD8"/>
    <w:rsid w:val="00A82822"/>
    <w:rsid w:val="00A847A9"/>
    <w:rsid w:val="00AA43B8"/>
    <w:rsid w:val="00AB28C4"/>
    <w:rsid w:val="00AB362C"/>
    <w:rsid w:val="00AB45F5"/>
    <w:rsid w:val="00AD4D20"/>
    <w:rsid w:val="00AE5784"/>
    <w:rsid w:val="00B12957"/>
    <w:rsid w:val="00B24A6A"/>
    <w:rsid w:val="00B253FE"/>
    <w:rsid w:val="00B27E18"/>
    <w:rsid w:val="00B34842"/>
    <w:rsid w:val="00B43834"/>
    <w:rsid w:val="00B72330"/>
    <w:rsid w:val="00B87436"/>
    <w:rsid w:val="00B93E23"/>
    <w:rsid w:val="00B95F65"/>
    <w:rsid w:val="00BB3A9E"/>
    <w:rsid w:val="00BE762B"/>
    <w:rsid w:val="00BF3CC1"/>
    <w:rsid w:val="00BF4421"/>
    <w:rsid w:val="00C14C0E"/>
    <w:rsid w:val="00C157F0"/>
    <w:rsid w:val="00C234B7"/>
    <w:rsid w:val="00C33FF8"/>
    <w:rsid w:val="00C4476A"/>
    <w:rsid w:val="00C52E26"/>
    <w:rsid w:val="00C60A6E"/>
    <w:rsid w:val="00C71D4D"/>
    <w:rsid w:val="00C737D4"/>
    <w:rsid w:val="00C76C1A"/>
    <w:rsid w:val="00CB77F8"/>
    <w:rsid w:val="00CC623F"/>
    <w:rsid w:val="00CF1AE9"/>
    <w:rsid w:val="00CF1DF8"/>
    <w:rsid w:val="00CF6C95"/>
    <w:rsid w:val="00CF7DED"/>
    <w:rsid w:val="00D00CE4"/>
    <w:rsid w:val="00D0306C"/>
    <w:rsid w:val="00D2572D"/>
    <w:rsid w:val="00D46917"/>
    <w:rsid w:val="00D76F13"/>
    <w:rsid w:val="00D821BE"/>
    <w:rsid w:val="00D86263"/>
    <w:rsid w:val="00D922E9"/>
    <w:rsid w:val="00DC5DC1"/>
    <w:rsid w:val="00DD1FFA"/>
    <w:rsid w:val="00DD680C"/>
    <w:rsid w:val="00DF555B"/>
    <w:rsid w:val="00DF6768"/>
    <w:rsid w:val="00DF6BAD"/>
    <w:rsid w:val="00E075DE"/>
    <w:rsid w:val="00E12E8B"/>
    <w:rsid w:val="00E25799"/>
    <w:rsid w:val="00E411D1"/>
    <w:rsid w:val="00E47F19"/>
    <w:rsid w:val="00E52A93"/>
    <w:rsid w:val="00E6358F"/>
    <w:rsid w:val="00E717C0"/>
    <w:rsid w:val="00E83950"/>
    <w:rsid w:val="00E965FE"/>
    <w:rsid w:val="00EA6662"/>
    <w:rsid w:val="00EC4533"/>
    <w:rsid w:val="00EF053A"/>
    <w:rsid w:val="00EF726C"/>
    <w:rsid w:val="00F037C6"/>
    <w:rsid w:val="00F05F3D"/>
    <w:rsid w:val="00F1653F"/>
    <w:rsid w:val="00F37C73"/>
    <w:rsid w:val="00F56982"/>
    <w:rsid w:val="00F56C09"/>
    <w:rsid w:val="00F61FA0"/>
    <w:rsid w:val="00F63A2B"/>
    <w:rsid w:val="00F84355"/>
    <w:rsid w:val="00F90122"/>
    <w:rsid w:val="00F97B83"/>
    <w:rsid w:val="00FA22F0"/>
    <w:rsid w:val="00FF2CB7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Body Text" w:qFormat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46917"/>
    <w:rPr>
      <w:sz w:val="24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D5E5A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F37C73"/>
    <w:pPr>
      <w:spacing w:before="60" w:after="60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910D3E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2922F5"/>
    <w:pPr>
      <w:tabs>
        <w:tab w:val="left" w:pos="1134"/>
      </w:tabs>
      <w:spacing w:before="80" w:after="80"/>
      <w:jc w:val="both"/>
    </w:pPr>
    <w:rPr>
      <w:i/>
    </w:rPr>
  </w:style>
  <w:style w:type="paragraph" w:customStyle="1" w:styleId="Tablehead">
    <w:name w:val="Table head"/>
    <w:basedOn w:val="Normal"/>
    <w:rsid w:val="003924B4"/>
    <w:pPr>
      <w:tabs>
        <w:tab w:val="left" w:pos="1134"/>
      </w:tabs>
      <w:spacing w:before="200" w:after="60"/>
      <w:ind w:left="1134"/>
    </w:pPr>
    <w:rPr>
      <w:rFonts w:ascii="Arial" w:hAnsi="Arial"/>
      <w:b/>
    </w:rPr>
  </w:style>
  <w:style w:type="paragraph" w:customStyle="1" w:styleId="Tabletextbold">
    <w:name w:val="Table text bold"/>
    <w:basedOn w:val="Tabletext1"/>
    <w:rsid w:val="003924B4"/>
    <w:pPr>
      <w:ind w:left="85" w:hanging="85"/>
    </w:pPr>
    <w:rPr>
      <w:b/>
    </w:rPr>
  </w:style>
  <w:style w:type="paragraph" w:customStyle="1" w:styleId="BodyText10">
    <w:name w:val="Body Text1"/>
    <w:basedOn w:val="Normal"/>
    <w:link w:val="BodytextChar0"/>
    <w:qFormat/>
    <w:rsid w:val="006C5087"/>
    <w:pPr>
      <w:spacing w:before="60" w:after="80"/>
      <w:ind w:left="1134"/>
      <w:jc w:val="both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BalloonText"/>
    <w:qFormat/>
    <w:rsid w:val="00D46917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453791"/>
    <w:pPr>
      <w:keepNext/>
    </w:pPr>
    <w:rPr>
      <w:caps w:val="0"/>
    </w:rPr>
  </w:style>
  <w:style w:type="paragraph" w:customStyle="1" w:styleId="Bodytext0">
    <w:name w:val="Body text •"/>
    <w:basedOn w:val="BodyText10"/>
    <w:next w:val="BodyText1"/>
    <w:link w:val="BodytextChar1"/>
    <w:rsid w:val="00DF6768"/>
    <w:pPr>
      <w:numPr>
        <w:numId w:val="1"/>
      </w:numPr>
      <w:spacing w:line="240" w:lineRule="exact"/>
      <w:ind w:left="1418" w:hanging="284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rsid w:val="00F05F3D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qFormat/>
    <w:rsid w:val="006C5087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6C5087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2922F5"/>
    <w:pPr>
      <w:numPr>
        <w:numId w:val="0"/>
      </w:numPr>
      <w:ind w:left="1701"/>
    </w:pPr>
  </w:style>
  <w:style w:type="paragraph" w:customStyle="1" w:styleId="Bodytext">
    <w:name w:val="Body text ."/>
    <w:basedOn w:val="BodyText10"/>
    <w:autoRedefine/>
    <w:rsid w:val="008A44A4"/>
    <w:pPr>
      <w:numPr>
        <w:numId w:val="2"/>
      </w:numPr>
      <w:ind w:left="1702" w:hanging="284"/>
    </w:pPr>
  </w:style>
  <w:style w:type="character" w:customStyle="1" w:styleId="BodytextChar1">
    <w:name w:val="Body text • Char"/>
    <w:basedOn w:val="BodytextChar0"/>
    <w:link w:val="Bodytext0"/>
    <w:rsid w:val="007D582C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F05F3D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Italic">
    <w:name w:val="Body text + Italic"/>
    <w:basedOn w:val="BodyText10"/>
    <w:rsid w:val="00C33FF8"/>
    <w:rPr>
      <w:i/>
      <w:iCs/>
    </w:rPr>
  </w:style>
  <w:style w:type="paragraph" w:customStyle="1" w:styleId="Tabletext0">
    <w:name w:val="Table text ."/>
    <w:basedOn w:val="Tabletext1"/>
    <w:qFormat/>
    <w:rsid w:val="001D5E5A"/>
    <w:pPr>
      <w:numPr>
        <w:numId w:val="3"/>
      </w:numPr>
      <w:ind w:left="568" w:hanging="284"/>
    </w:pPr>
  </w:style>
  <w:style w:type="paragraph" w:customStyle="1" w:styleId="Tabletext">
    <w:name w:val="Table text ▪"/>
    <w:qFormat/>
    <w:rsid w:val="00916988"/>
    <w:pPr>
      <w:numPr>
        <w:numId w:val="4"/>
      </w:numPr>
      <w:spacing w:before="60" w:after="60"/>
      <w:ind w:left="284" w:hanging="284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▪ indent"/>
    <w:qFormat/>
    <w:rsid w:val="008A44A4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3924B4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2922F5"/>
    <w:pPr>
      <w:numPr>
        <w:numId w:val="0"/>
      </w:numPr>
      <w:spacing w:line="240" w:lineRule="auto"/>
      <w:ind w:left="1418"/>
    </w:pPr>
  </w:style>
  <w:style w:type="paragraph" w:customStyle="1" w:styleId="Tabletextindent0">
    <w:name w:val="Table text . indent"/>
    <w:qFormat/>
    <w:rsid w:val="00916988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1D5E5A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C76C1A"/>
    <w:pPr>
      <w:tabs>
        <w:tab w:val="left" w:pos="2552"/>
      </w:tabs>
    </w:pPr>
    <w:rPr>
      <w:b w:val="0"/>
    </w:rPr>
  </w:style>
  <w:style w:type="paragraph" w:customStyle="1" w:styleId="HeadC">
    <w:name w:val="Head C"/>
    <w:basedOn w:val="HeadB"/>
    <w:qFormat/>
    <w:rsid w:val="00D46917"/>
    <w:rPr>
      <w:noProof/>
    </w:rPr>
  </w:style>
  <w:style w:type="paragraph" w:customStyle="1" w:styleId="BodyText2">
    <w:name w:val="Body Text2"/>
    <w:basedOn w:val="Normal"/>
    <w:qFormat/>
    <w:rsid w:val="00F37C73"/>
    <w:pPr>
      <w:spacing w:before="60" w:after="80"/>
      <w:ind w:left="1134"/>
    </w:pPr>
    <w:rPr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Body Text" w:qFormat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46917"/>
    <w:rPr>
      <w:sz w:val="24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D5E5A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F37C73"/>
    <w:pPr>
      <w:spacing w:before="60" w:after="60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910D3E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2922F5"/>
    <w:pPr>
      <w:tabs>
        <w:tab w:val="left" w:pos="1134"/>
      </w:tabs>
      <w:spacing w:before="80" w:after="80"/>
      <w:jc w:val="both"/>
    </w:pPr>
    <w:rPr>
      <w:i/>
    </w:rPr>
  </w:style>
  <w:style w:type="paragraph" w:customStyle="1" w:styleId="Tablehead">
    <w:name w:val="Table head"/>
    <w:basedOn w:val="Normal"/>
    <w:rsid w:val="003924B4"/>
    <w:pPr>
      <w:tabs>
        <w:tab w:val="left" w:pos="1134"/>
      </w:tabs>
      <w:spacing w:before="200" w:after="60"/>
      <w:ind w:left="1134"/>
    </w:pPr>
    <w:rPr>
      <w:rFonts w:ascii="Arial" w:hAnsi="Arial"/>
      <w:b/>
    </w:rPr>
  </w:style>
  <w:style w:type="paragraph" w:customStyle="1" w:styleId="Tabletextbold">
    <w:name w:val="Table text bold"/>
    <w:basedOn w:val="Tabletext1"/>
    <w:rsid w:val="003924B4"/>
    <w:pPr>
      <w:ind w:left="85" w:hanging="85"/>
    </w:pPr>
    <w:rPr>
      <w:b/>
    </w:rPr>
  </w:style>
  <w:style w:type="paragraph" w:customStyle="1" w:styleId="BodyText10">
    <w:name w:val="Body Text1"/>
    <w:basedOn w:val="Normal"/>
    <w:link w:val="BodytextChar0"/>
    <w:qFormat/>
    <w:rsid w:val="006C5087"/>
    <w:pPr>
      <w:spacing w:before="60" w:after="80"/>
      <w:ind w:left="1134"/>
      <w:jc w:val="both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BalloonText"/>
    <w:qFormat/>
    <w:rsid w:val="00D46917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453791"/>
    <w:pPr>
      <w:keepNext/>
    </w:pPr>
    <w:rPr>
      <w:caps w:val="0"/>
    </w:rPr>
  </w:style>
  <w:style w:type="paragraph" w:customStyle="1" w:styleId="Bodytext0">
    <w:name w:val="Body text •"/>
    <w:basedOn w:val="BodyText10"/>
    <w:next w:val="BodyText1"/>
    <w:link w:val="BodytextChar1"/>
    <w:rsid w:val="00DF6768"/>
    <w:pPr>
      <w:numPr>
        <w:numId w:val="1"/>
      </w:numPr>
      <w:spacing w:line="240" w:lineRule="exact"/>
      <w:ind w:left="1418" w:hanging="284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rsid w:val="00F05F3D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qFormat/>
    <w:rsid w:val="006C5087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6C5087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2922F5"/>
    <w:pPr>
      <w:numPr>
        <w:numId w:val="0"/>
      </w:numPr>
      <w:ind w:left="1701"/>
    </w:pPr>
  </w:style>
  <w:style w:type="paragraph" w:customStyle="1" w:styleId="Bodytext">
    <w:name w:val="Body text ."/>
    <w:basedOn w:val="BodyText10"/>
    <w:autoRedefine/>
    <w:rsid w:val="008A44A4"/>
    <w:pPr>
      <w:numPr>
        <w:numId w:val="2"/>
      </w:numPr>
      <w:ind w:left="1702" w:hanging="284"/>
    </w:pPr>
  </w:style>
  <w:style w:type="character" w:customStyle="1" w:styleId="BodytextChar1">
    <w:name w:val="Body text • Char"/>
    <w:basedOn w:val="BodytextChar0"/>
    <w:link w:val="Bodytext0"/>
    <w:rsid w:val="007D582C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F05F3D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Italic">
    <w:name w:val="Body text + Italic"/>
    <w:basedOn w:val="BodyText10"/>
    <w:rsid w:val="00C33FF8"/>
    <w:rPr>
      <w:i/>
      <w:iCs/>
    </w:rPr>
  </w:style>
  <w:style w:type="paragraph" w:customStyle="1" w:styleId="Tabletext0">
    <w:name w:val="Table text ."/>
    <w:basedOn w:val="Tabletext1"/>
    <w:qFormat/>
    <w:rsid w:val="001D5E5A"/>
    <w:pPr>
      <w:numPr>
        <w:numId w:val="3"/>
      </w:numPr>
      <w:ind w:left="568" w:hanging="284"/>
    </w:pPr>
  </w:style>
  <w:style w:type="paragraph" w:customStyle="1" w:styleId="Tabletext">
    <w:name w:val="Table text ▪"/>
    <w:qFormat/>
    <w:rsid w:val="00916988"/>
    <w:pPr>
      <w:numPr>
        <w:numId w:val="4"/>
      </w:numPr>
      <w:spacing w:before="60" w:after="60"/>
      <w:ind w:left="284" w:hanging="284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▪ indent"/>
    <w:qFormat/>
    <w:rsid w:val="008A44A4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3924B4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2922F5"/>
    <w:pPr>
      <w:numPr>
        <w:numId w:val="0"/>
      </w:numPr>
      <w:spacing w:line="240" w:lineRule="auto"/>
      <w:ind w:left="1418"/>
    </w:pPr>
  </w:style>
  <w:style w:type="paragraph" w:customStyle="1" w:styleId="Tabletextindent0">
    <w:name w:val="Table text . indent"/>
    <w:qFormat/>
    <w:rsid w:val="00916988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1D5E5A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C76C1A"/>
    <w:pPr>
      <w:tabs>
        <w:tab w:val="left" w:pos="2552"/>
      </w:tabs>
    </w:pPr>
    <w:rPr>
      <w:b w:val="0"/>
    </w:rPr>
  </w:style>
  <w:style w:type="paragraph" w:customStyle="1" w:styleId="HeadC">
    <w:name w:val="Head C"/>
    <w:basedOn w:val="HeadB"/>
    <w:qFormat/>
    <w:rsid w:val="00D46917"/>
    <w:rPr>
      <w:noProof/>
    </w:rPr>
  </w:style>
  <w:style w:type="paragraph" w:customStyle="1" w:styleId="BodyText2">
    <w:name w:val="Body Text2"/>
    <w:basedOn w:val="Normal"/>
    <w:qFormat/>
    <w:rsid w:val="00F37C73"/>
    <w:pPr>
      <w:spacing w:before="60" w:after="80"/>
      <w:ind w:left="1134"/>
    </w:pPr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Amendment%20Development\Templates\Format%20Clause%20template%202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9A1F75-9163-48DB-B3FA-4991BE7D7D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 Clause template 2.dot</Template>
  <TotalTime>11</TotalTime>
  <Pages>1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MINISTERIAL DIRECTION</vt:lpstr>
    </vt:vector>
  </TitlesOfParts>
  <Company>DOI</Company>
  <LinksUpToDate>false</LinksUpToDate>
  <CharactersWithSpaces>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MINISTERIAL DIRECTION</dc:title>
  <dc:creator>Letitia Neilson</dc:creator>
  <cp:lastModifiedBy>Jess Moulton</cp:lastModifiedBy>
  <cp:revision>3</cp:revision>
  <cp:lastPrinted>2011-09-16T06:11:00Z</cp:lastPrinted>
  <dcterms:created xsi:type="dcterms:W3CDTF">2017-05-17T05:36:00Z</dcterms:created>
  <dcterms:modified xsi:type="dcterms:W3CDTF">2017-09-08T01:15:00Z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-1653953305</vt:i4>
  </property>
  <property fmtid="{D5CDD505-2E9C-101B-9397-08002B2CF9AE}" pid="3" name="_EmailSubject">
    <vt:lpwstr>Amendment Docs - C86</vt:lpwstr>
  </property>
  <property fmtid="{D5CDD505-2E9C-101B-9397-08002B2CF9AE}" pid="4" name="_AuthorEmail">
    <vt:lpwstr>CatherineH@brimbank.vic.gov.au</vt:lpwstr>
  </property>
  <property fmtid="{D5CDD505-2E9C-101B-9397-08002B2CF9AE}" pid="5" name="_AuthorEmailDisplayName">
    <vt:lpwstr>Catherine Hunichen</vt:lpwstr>
  </property>
  <property fmtid="{D5CDD505-2E9C-101B-9397-08002B2CF9AE}" pid="6" name="_ReviewingToolsShownOnce">
    <vt:lpwstr/>
  </property>
</Properties>
</file>