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7B93F" w14:textId="2FF03ACC" w:rsidR="0004658A" w:rsidRPr="00301B42" w:rsidRDefault="00037BED" w:rsidP="0004658A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97B94D" wp14:editId="48426D34">
                <wp:simplePos x="0" y="0"/>
                <wp:positionH relativeFrom="column">
                  <wp:posOffset>-95885</wp:posOffset>
                </wp:positionH>
                <wp:positionV relativeFrom="paragraph">
                  <wp:posOffset>128905</wp:posOffset>
                </wp:positionV>
                <wp:extent cx="629285" cy="274320"/>
                <wp:effectExtent l="0" t="0" r="0" b="0"/>
                <wp:wrapNone/>
                <wp:docPr id="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0AA88" w14:textId="77777777" w:rsidR="00BE09A7" w:rsidRDefault="00BE09A7" w:rsidP="00BE09A7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5497B963" w14:textId="776A3820" w:rsidR="0004658A" w:rsidRPr="00446707" w:rsidRDefault="0004658A" w:rsidP="0004658A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97B94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-7.55pt;margin-top:10.15pt;width:49.5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" stroked="f">
                <v:textbox>
                  <w:txbxContent>
                    <w:p w14:paraId="3E50AA88" w14:textId="77777777" w:rsidR="00BE09A7" w:rsidRDefault="00BE09A7" w:rsidP="00BE09A7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5497B963" w14:textId="776A3820" w:rsidR="0004658A" w:rsidRPr="00446707" w:rsidRDefault="0004658A" w:rsidP="0004658A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58A">
        <w:tab/>
      </w:r>
      <w:r w:rsidR="0004658A" w:rsidRPr="00301B42">
        <w:t xml:space="preserve">SCHEDULE TO CLAUSE </w:t>
      </w:r>
      <w:r w:rsidR="00D23071">
        <w:t>53.15</w:t>
      </w:r>
      <w:r w:rsidR="0004658A">
        <w:t xml:space="preserve"> </w:t>
      </w:r>
      <w:r w:rsidR="0004658A" w:rsidRPr="00F2427C">
        <w:t>STATEMENT OF UNDERLYING PROVISIONS</w:t>
      </w:r>
    </w:p>
    <w:p w14:paraId="5497B940" w14:textId="12C76C46" w:rsidR="0004658A" w:rsidRPr="000A7FB2" w:rsidRDefault="00037BED" w:rsidP="0004658A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97B94E" wp14:editId="3C6F00F1">
                <wp:simplePos x="0" y="0"/>
                <wp:positionH relativeFrom="column">
                  <wp:posOffset>-80010</wp:posOffset>
                </wp:positionH>
                <wp:positionV relativeFrom="paragraph">
                  <wp:posOffset>250190</wp:posOffset>
                </wp:positionV>
                <wp:extent cx="581025" cy="274320"/>
                <wp:effectExtent l="0" t="0" r="9525" b="0"/>
                <wp:wrapNone/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D3D27" w14:textId="77777777" w:rsidR="00BE09A7" w:rsidRDefault="00BE09A7" w:rsidP="00BE09A7">
                            <w:pPr>
                              <w:pStyle w:val="BodyText1"/>
                            </w:pPr>
                            <w:r>
                              <w:t>13/12/2023</w:t>
                            </w:r>
                          </w:p>
                          <w:p w14:paraId="5497B965" w14:textId="36305D1E" w:rsidR="0004658A" w:rsidRPr="0078181E" w:rsidRDefault="0004658A" w:rsidP="0004658A">
                            <w:pPr>
                              <w:pStyle w:val="BodyText1"/>
                            </w:pPr>
                          </w:p>
                          <w:p w14:paraId="5497B966" w14:textId="77777777" w:rsidR="0004658A" w:rsidRPr="00DE2B93" w:rsidRDefault="0004658A" w:rsidP="0004658A">
                            <w:pPr>
                              <w:pStyle w:val="BodyText1"/>
                            </w:pPr>
                            <w:r>
                              <w:t>-</w:t>
                            </w:r>
                          </w:p>
                          <w:p w14:paraId="5497B967" w14:textId="77777777" w:rsidR="0004658A" w:rsidRPr="00DE2B93" w:rsidRDefault="0004658A" w:rsidP="0004658A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r w:rsidRPr="00DE2B93">
                              <w:t>C--</w:t>
                            </w:r>
                          </w:p>
                          <w:p w14:paraId="5497B968" w14:textId="77777777" w:rsidR="0004658A" w:rsidRDefault="0004658A" w:rsidP="000465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7B94E" id="Text Box 36" o:spid="_x0000_s1027" type="#_x0000_t202" style="position:absolute;left:0;text-align:left;margin-left:-6.3pt;margin-top:19.7pt;width:45.7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" stroked="f">
                <v:textbox>
                  <w:txbxContent>
                    <w:p w14:paraId="1B8D3D27" w14:textId="77777777" w:rsidR="00BE09A7" w:rsidRDefault="00BE09A7" w:rsidP="00BE09A7">
                      <w:pPr>
                        <w:pStyle w:val="BodyText1"/>
                      </w:pPr>
                      <w:r>
                        <w:t>13/12/2023</w:t>
                      </w:r>
                    </w:p>
                    <w:p w14:paraId="5497B965" w14:textId="36305D1E" w:rsidR="0004658A" w:rsidRPr="0078181E" w:rsidRDefault="0004658A" w:rsidP="0004658A">
                      <w:pPr>
                        <w:pStyle w:val="BodyText1"/>
                      </w:pPr>
                    </w:p>
                    <w:p w14:paraId="5497B966" w14:textId="77777777" w:rsidR="0004658A" w:rsidRPr="00DE2B93" w:rsidRDefault="0004658A" w:rsidP="0004658A">
                      <w:pPr>
                        <w:pStyle w:val="BodyText1"/>
                      </w:pPr>
                      <w:r>
                        <w:t>-</w:t>
                      </w:r>
                    </w:p>
                    <w:p w14:paraId="5497B967" w14:textId="77777777" w:rsidR="0004658A" w:rsidRPr="00DE2B93" w:rsidRDefault="0004658A" w:rsidP="0004658A">
                      <w:pPr>
                        <w:pStyle w:val="BodyText1"/>
                        <w:rPr>
                          <w:sz w:val="16"/>
                        </w:rPr>
                      </w:pPr>
                      <w:r w:rsidRPr="00DE2B93">
                        <w:t>C--</w:t>
                      </w:r>
                    </w:p>
                    <w:p w14:paraId="5497B968" w14:textId="77777777" w:rsidR="0004658A" w:rsidRDefault="0004658A" w:rsidP="0004658A"/>
                  </w:txbxContent>
                </v:textbox>
              </v:shape>
            </w:pict>
          </mc:Fallback>
        </mc:AlternateContent>
      </w:r>
      <w:r w:rsidR="0004658A" w:rsidRPr="000A7FB2">
        <w:t>1.0</w:t>
      </w:r>
      <w:r w:rsidR="0004658A" w:rsidRPr="000A7FB2">
        <w:tab/>
        <w:t>Incorporated statement</w:t>
      </w:r>
    </w:p>
    <w:tbl>
      <w:tblPr>
        <w:tblW w:w="7547" w:type="dxa"/>
        <w:tblInd w:w="1241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295"/>
        <w:gridCol w:w="4252"/>
      </w:tblGrid>
      <w:tr w:rsidR="0004658A" w14:paraId="5497B943" w14:textId="77777777" w:rsidTr="00E86ED2">
        <w:trPr>
          <w:cantSplit/>
          <w:tblHeader/>
        </w:trPr>
        <w:tc>
          <w:tcPr>
            <w:tcW w:w="3295" w:type="dxa"/>
            <w:tcBorders>
              <w:top w:val="nil"/>
              <w:bottom w:val="single" w:sz="2" w:space="0" w:color="auto"/>
              <w:right w:val="nil"/>
            </w:tcBorders>
            <w:shd w:val="solid" w:color="auto" w:fill="auto"/>
          </w:tcPr>
          <w:p w14:paraId="5497B941" w14:textId="77777777" w:rsidR="0004658A" w:rsidRPr="009B1035" w:rsidRDefault="0004658A" w:rsidP="00E86ED2">
            <w:pPr>
              <w:pStyle w:val="Tablelabel"/>
            </w:pPr>
            <w:r w:rsidRPr="009B1035">
              <w:t>Land</w:t>
            </w:r>
          </w:p>
        </w:tc>
        <w:tc>
          <w:tcPr>
            <w:tcW w:w="4252" w:type="dxa"/>
            <w:tcBorders>
              <w:left w:val="nil"/>
              <w:bottom w:val="nil"/>
            </w:tcBorders>
            <w:shd w:val="solid" w:color="auto" w:fill="auto"/>
          </w:tcPr>
          <w:p w14:paraId="5497B942" w14:textId="77777777" w:rsidR="0004658A" w:rsidRPr="009B1035" w:rsidRDefault="0004658A" w:rsidP="00E86ED2">
            <w:pPr>
              <w:pStyle w:val="Tablelabel"/>
            </w:pPr>
            <w:r w:rsidRPr="009B1035">
              <w:t>Incorporated Document</w:t>
            </w:r>
          </w:p>
        </w:tc>
      </w:tr>
      <w:tr w:rsidR="0004658A" w14:paraId="5497B949" w14:textId="77777777" w:rsidTr="00E86ED2">
        <w:tc>
          <w:tcPr>
            <w:tcW w:w="3295" w:type="dxa"/>
            <w:tcBorders>
              <w:right w:val="nil"/>
            </w:tcBorders>
          </w:tcPr>
          <w:p w14:paraId="5497B944" w14:textId="77777777" w:rsidR="0004658A" w:rsidRPr="00BE703E" w:rsidRDefault="0004658A" w:rsidP="00E86ED2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Insert “None specified” </w:t>
            </w:r>
          </w:p>
          <w:p w14:paraId="5497B945" w14:textId="77777777" w:rsidR="0004658A" w:rsidRPr="00BE703E" w:rsidRDefault="0004658A" w:rsidP="00E86ED2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 xml:space="preserve">or </w:t>
            </w:r>
          </w:p>
          <w:p w14:paraId="5497B946" w14:textId="77777777" w:rsidR="0004658A" w:rsidRDefault="0004658A" w:rsidP="00E86ED2">
            <w:pPr>
              <w:pStyle w:val="Tabletext1"/>
              <w:rPr>
                <w:color w:val="0000FF"/>
              </w:rPr>
            </w:pPr>
            <w:r w:rsidRPr="00BE703E">
              <w:rPr>
                <w:color w:val="0000FF"/>
              </w:rPr>
              <w:t>details of land subject to the requirement, ensuring that land is clearly identifiable</w:t>
            </w:r>
          </w:p>
          <w:p w14:paraId="5497B947" w14:textId="77777777" w:rsidR="0004658A" w:rsidRPr="00BE703E" w:rsidRDefault="0004658A" w:rsidP="00E86ED2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Usually relates to land reserved for public purposes associated with a Public Acquisition Overlay</w:t>
            </w:r>
          </w:p>
        </w:tc>
        <w:tc>
          <w:tcPr>
            <w:tcW w:w="4252" w:type="dxa"/>
            <w:tcBorders>
              <w:top w:val="single" w:sz="2" w:space="0" w:color="auto"/>
              <w:left w:val="nil"/>
              <w:bottom w:val="single" w:sz="12" w:space="0" w:color="auto"/>
            </w:tcBorders>
          </w:tcPr>
          <w:p w14:paraId="75F0CACC" w14:textId="77777777" w:rsidR="0004658A" w:rsidRDefault="008F620F" w:rsidP="00E86ED2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Insert name of incorporated document </w:t>
            </w:r>
          </w:p>
          <w:p w14:paraId="7D9AC8C4" w14:textId="1E44724C" w:rsidR="008F620F" w:rsidRDefault="008F620F" w:rsidP="00E86ED2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and</w:t>
            </w:r>
          </w:p>
          <w:p w14:paraId="4A37DF97" w14:textId="77777777" w:rsidR="008F620F" w:rsidRDefault="008F620F" w:rsidP="00E86ED2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List name of incorporated document in 72.04 or the Schedule to 72.04</w:t>
            </w:r>
          </w:p>
          <w:p w14:paraId="634226EA" w14:textId="43A22F80" w:rsidR="008F620F" w:rsidRDefault="008F620F" w:rsidP="00E86ED2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or</w:t>
            </w:r>
          </w:p>
          <w:p w14:paraId="5497B948" w14:textId="3887C194" w:rsidR="008F620F" w:rsidRPr="00BE703E" w:rsidRDefault="008F620F" w:rsidP="00E86ED2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“None specified”</w:t>
            </w:r>
          </w:p>
        </w:tc>
      </w:tr>
    </w:tbl>
    <w:p w14:paraId="5497B94B" w14:textId="4B484AEE" w:rsidR="003F2F11" w:rsidRDefault="003F2F11"/>
    <w:sectPr w:rsidR="003F2F11" w:rsidSect="005F02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F7AFB" w14:textId="77777777" w:rsidR="00E638B3" w:rsidRDefault="00E638B3">
      <w:r>
        <w:separator/>
      </w:r>
    </w:p>
    <w:p w14:paraId="143DB565" w14:textId="77777777" w:rsidR="00E638B3" w:rsidRDefault="00E638B3"/>
    <w:p w14:paraId="1E649EBD" w14:textId="77777777" w:rsidR="00E638B3" w:rsidRDefault="00E638B3"/>
    <w:p w14:paraId="152A713C" w14:textId="77777777" w:rsidR="00E638B3" w:rsidRDefault="00E638B3"/>
  </w:endnote>
  <w:endnote w:type="continuationSeparator" w:id="0">
    <w:p w14:paraId="6DCA6BEB" w14:textId="77777777" w:rsidR="00E638B3" w:rsidRDefault="00E638B3">
      <w:r>
        <w:continuationSeparator/>
      </w:r>
    </w:p>
    <w:p w14:paraId="099AFE13" w14:textId="77777777" w:rsidR="00E638B3" w:rsidRDefault="00E638B3"/>
    <w:p w14:paraId="1A11E15E" w14:textId="77777777" w:rsidR="00E638B3" w:rsidRDefault="00E638B3"/>
    <w:p w14:paraId="3AFF8B0C" w14:textId="77777777" w:rsidR="00E638B3" w:rsidRDefault="00E638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CFA0B5-64AB-4D95-9F06-F8AF32BB43E7}"/>
    <w:embedBold r:id="rId2" w:fontKey="{CEB4C381-7595-4A36-AC7B-4FE0ADDAD6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94DCF52-D0C3-4D48-BC39-C42AD965CB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09E147C-8722-41E2-A7CF-1E85F08862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A0E43B-8D6F-481A-BC1F-419050A4A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1E6C0" w14:textId="77777777" w:rsidR="006B3D43" w:rsidRDefault="006B3D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7B961" w14:textId="441BBCE2" w:rsidR="00E965FE" w:rsidRPr="00FF2CB7" w:rsidRDefault="006B3D43" w:rsidP="00FF2CB7">
    <w:pPr>
      <w:pStyle w:val="Footer"/>
      <w:tabs>
        <w:tab w:val="clear" w:pos="8640"/>
        <w:tab w:val="right" w:pos="85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72A0C7B" wp14:editId="0120DB99">
              <wp:simplePos x="0" y="0"/>
              <wp:positionH relativeFrom="page">
                <wp:posOffset>0</wp:posOffset>
              </wp:positionH>
              <wp:positionV relativeFrom="page">
                <wp:posOffset>10214610</wp:posOffset>
              </wp:positionV>
              <wp:extent cx="7543165" cy="273050"/>
              <wp:effectExtent l="0" t="0" r="0" b="12700"/>
              <wp:wrapNone/>
              <wp:docPr id="3" name="MSIPCMec064044b308cdcdfd2ba738" descr="{&quot;HashCode&quot;:1862493762,&quot;Height&quot;:840.0,&quot;Width&quot;:593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16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3776584" w14:textId="0983E290" w:rsidR="006B3D43" w:rsidRPr="006B3D43" w:rsidRDefault="006B3D43" w:rsidP="006B3D43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6B3D43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2A0C7B" id="_x0000_t202" coordsize="21600,21600" o:spt="202" path="m,l,21600r21600,l21600,xe">
              <v:stroke joinstyle="miter"/>
              <v:path gradientshapeok="t" o:connecttype="rect"/>
            </v:shapetype>
            <v:shape id="MSIPCMec064044b308cdcdfd2ba738" o:spid="_x0000_s1028" type="#_x0000_t202" alt="{&quot;HashCode&quot;:1862493762,&quot;Height&quot;:840.0,&quot;Width&quot;:593.0,&quot;Placement&quot;:&quot;Footer&quot;,&quot;Index&quot;:&quot;Primary&quot;,&quot;Section&quot;:1,&quot;Top&quot;:0.0,&quot;Left&quot;:0.0}" style="position:absolute;margin-left:0;margin-top:804.3pt;width:593.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53776584" w14:textId="0983E290" w:rsidR="006B3D43" w:rsidRPr="006B3D43" w:rsidRDefault="006B3D43" w:rsidP="006B3D43">
                    <w:pPr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6B3D43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86ED2" w:rsidRPr="00E00408">
      <w:t xml:space="preserve">Particular Provisions – Clause </w:t>
    </w:r>
    <w:r w:rsidR="00D23071">
      <w:t>53.15</w:t>
    </w:r>
    <w:r w:rsidR="00E86ED2" w:rsidRPr="00E00408">
      <w:t xml:space="preserve"> – Schedule</w:t>
    </w:r>
    <w:r w:rsidR="00E86ED2">
      <w:rPr>
        <w:smallCaps w:val="0"/>
        <w:color w:val="000000"/>
      </w:rPr>
      <w:tab/>
    </w:r>
    <w:r w:rsidR="00E86ED2">
      <w:tab/>
    </w:r>
    <w:r w:rsidR="00E965FE" w:rsidRPr="00FF2CB7"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8C4FF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8C4FF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72E2F" w14:textId="77777777" w:rsidR="006B3D43" w:rsidRDefault="006B3D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EC909" w14:textId="77777777" w:rsidR="00E638B3" w:rsidRDefault="00E638B3">
      <w:r>
        <w:separator/>
      </w:r>
    </w:p>
    <w:p w14:paraId="75D33855" w14:textId="77777777" w:rsidR="00E638B3" w:rsidRDefault="00E638B3"/>
    <w:p w14:paraId="4324FB75" w14:textId="77777777" w:rsidR="00E638B3" w:rsidRDefault="00E638B3"/>
    <w:p w14:paraId="7CCF849A" w14:textId="77777777" w:rsidR="00E638B3" w:rsidRDefault="00E638B3"/>
  </w:footnote>
  <w:footnote w:type="continuationSeparator" w:id="0">
    <w:p w14:paraId="0101518F" w14:textId="77777777" w:rsidR="00E638B3" w:rsidRDefault="00E638B3">
      <w:r>
        <w:continuationSeparator/>
      </w:r>
    </w:p>
    <w:p w14:paraId="2AA28FDA" w14:textId="77777777" w:rsidR="00E638B3" w:rsidRDefault="00E638B3"/>
    <w:p w14:paraId="39755AD0" w14:textId="77777777" w:rsidR="00E638B3" w:rsidRDefault="00E638B3"/>
    <w:p w14:paraId="6629C0E1" w14:textId="77777777" w:rsidR="00E638B3" w:rsidRDefault="00E638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BE73F" w14:textId="77777777" w:rsidR="006B3D43" w:rsidRDefault="006B3D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7B960" w14:textId="77777777" w:rsidR="00E965FE" w:rsidRDefault="00E86ED2" w:rsidP="00E86ED2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D65E9" w14:textId="77777777" w:rsidR="006B3D43" w:rsidRDefault="006B3D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057125390">
    <w:abstractNumId w:val="12"/>
  </w:num>
  <w:num w:numId="2" w16cid:durableId="617105152">
    <w:abstractNumId w:val="11"/>
  </w:num>
  <w:num w:numId="3" w16cid:durableId="859585825">
    <w:abstractNumId w:val="14"/>
  </w:num>
  <w:num w:numId="4" w16cid:durableId="663125137">
    <w:abstractNumId w:val="13"/>
  </w:num>
  <w:num w:numId="5" w16cid:durableId="449671114">
    <w:abstractNumId w:val="9"/>
  </w:num>
  <w:num w:numId="6" w16cid:durableId="423116188">
    <w:abstractNumId w:val="7"/>
  </w:num>
  <w:num w:numId="7" w16cid:durableId="350452990">
    <w:abstractNumId w:val="6"/>
  </w:num>
  <w:num w:numId="8" w16cid:durableId="785194529">
    <w:abstractNumId w:val="5"/>
  </w:num>
  <w:num w:numId="9" w16cid:durableId="2137794980">
    <w:abstractNumId w:val="4"/>
  </w:num>
  <w:num w:numId="10" w16cid:durableId="1264998101">
    <w:abstractNumId w:val="8"/>
  </w:num>
  <w:num w:numId="11" w16cid:durableId="861238574">
    <w:abstractNumId w:val="3"/>
  </w:num>
  <w:num w:numId="12" w16cid:durableId="1129515689">
    <w:abstractNumId w:val="2"/>
  </w:num>
  <w:num w:numId="13" w16cid:durableId="467476309">
    <w:abstractNumId w:val="1"/>
  </w:num>
  <w:num w:numId="14" w16cid:durableId="105273694">
    <w:abstractNumId w:val="0"/>
  </w:num>
  <w:num w:numId="15" w16cid:durableId="228469587">
    <w:abstractNumId w:val="10"/>
  </w:num>
  <w:num w:numId="16" w16cid:durableId="1066612575">
    <w:abstractNumId w:val="14"/>
  </w:num>
  <w:num w:numId="17" w16cid:durableId="344672313">
    <w:abstractNumId w:val="13"/>
  </w:num>
  <w:num w:numId="18" w16cid:durableId="522978130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TrueTypeFonts/>
  <w:hideSpellingErrors/>
  <w:hideGrammaticalErrors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3071"/>
    <w:rsid w:val="000104C5"/>
    <w:rsid w:val="000252D5"/>
    <w:rsid w:val="00037BED"/>
    <w:rsid w:val="00040242"/>
    <w:rsid w:val="0004658A"/>
    <w:rsid w:val="00062CB8"/>
    <w:rsid w:val="000A05DE"/>
    <w:rsid w:val="000D2A26"/>
    <w:rsid w:val="000F4BDF"/>
    <w:rsid w:val="00130858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6BE6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5031"/>
    <w:rsid w:val="003B6B60"/>
    <w:rsid w:val="003C3E63"/>
    <w:rsid w:val="003D595D"/>
    <w:rsid w:val="003D6754"/>
    <w:rsid w:val="003D6891"/>
    <w:rsid w:val="003E0D3B"/>
    <w:rsid w:val="003F2F11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B2587"/>
    <w:rsid w:val="006B3D43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4FF0"/>
    <w:rsid w:val="008C529C"/>
    <w:rsid w:val="008C64BE"/>
    <w:rsid w:val="008D5806"/>
    <w:rsid w:val="008E4D30"/>
    <w:rsid w:val="008F620F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E09A7"/>
    <w:rsid w:val="00BE762B"/>
    <w:rsid w:val="00BE7F33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3071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6358F"/>
    <w:rsid w:val="00E638B3"/>
    <w:rsid w:val="00E717C0"/>
    <w:rsid w:val="00E83950"/>
    <w:rsid w:val="00E86ED2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5497B93F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4FF0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04658A"/>
    <w:pPr>
      <w:spacing w:before="60" w:after="80"/>
      <w:ind w:left="1134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aure\Downloads\52_44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458AC-869F-408A-B0DD-9D2AADB2B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52_44s.dot</Template>
  <TotalTime>4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Alexandra Faure</dc:creator>
  <cp:lastModifiedBy>Letitia J Neilson (DEECA)</cp:lastModifiedBy>
  <cp:revision>6</cp:revision>
  <cp:lastPrinted>2011-09-16T06:11:00Z</cp:lastPrinted>
  <dcterms:created xsi:type="dcterms:W3CDTF">2018-06-05T23:14:00Z</dcterms:created>
  <dcterms:modified xsi:type="dcterms:W3CDTF">2023-12-11T04:24:00Z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MSIP_Label_4257e2ab-f512-40e2-9c9a-c64247360765_Enabled">
    <vt:lpwstr>true</vt:lpwstr>
  </property>
  <property fmtid="{D5CDD505-2E9C-101B-9397-08002B2CF9AE}" pid="8" name="MSIP_Label_4257e2ab-f512-40e2-9c9a-c64247360765_SetDate">
    <vt:lpwstr>2023-12-11T04:24:51Z</vt:lpwstr>
  </property>
  <property fmtid="{D5CDD505-2E9C-101B-9397-08002B2CF9AE}" pid="9" name="MSIP_Label_4257e2ab-f512-40e2-9c9a-c64247360765_Method">
    <vt:lpwstr>Privileged</vt:lpwstr>
  </property>
  <property fmtid="{D5CDD505-2E9C-101B-9397-08002B2CF9AE}" pid="10" name="MSIP_Label_4257e2ab-f512-40e2-9c9a-c64247360765_Name">
    <vt:lpwstr>OFFICIAL</vt:lpwstr>
  </property>
  <property fmtid="{D5CDD505-2E9C-101B-9397-08002B2CF9AE}" pid="11" name="MSIP_Label_4257e2ab-f512-40e2-9c9a-c64247360765_SiteId">
    <vt:lpwstr>e8bdd6f7-fc18-4e48-a554-7f547927223b</vt:lpwstr>
  </property>
  <property fmtid="{D5CDD505-2E9C-101B-9397-08002B2CF9AE}" pid="12" name="MSIP_Label_4257e2ab-f512-40e2-9c9a-c64247360765_ActionId">
    <vt:lpwstr>e6838aa8-3872-4c13-af6c-9e74f7cc92dc</vt:lpwstr>
  </property>
  <property fmtid="{D5CDD505-2E9C-101B-9397-08002B2CF9AE}" pid="13" name="MSIP_Label_4257e2ab-f512-40e2-9c9a-c64247360765_ContentBits">
    <vt:lpwstr>2</vt:lpwstr>
  </property>
</Properties>
</file>