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1CF6D" w14:textId="5D997C15" w:rsidR="006A7563" w:rsidRDefault="008B6752" w:rsidP="006A756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91CF7D" wp14:editId="5DA51A48">
                <wp:simplePos x="0" y="0"/>
                <wp:positionH relativeFrom="column">
                  <wp:posOffset>-99060</wp:posOffset>
                </wp:positionH>
                <wp:positionV relativeFrom="paragraph">
                  <wp:posOffset>133350</wp:posOffset>
                </wp:positionV>
                <wp:extent cx="571500" cy="274320"/>
                <wp:effectExtent l="0" t="0" r="0" b="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27D50" w14:textId="77777777" w:rsidR="00925EFC" w:rsidRDefault="00925EFC" w:rsidP="00925EFC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3B91CF93" w14:textId="279DBE46" w:rsidR="006A7563" w:rsidRPr="0078181E" w:rsidRDefault="006A7563" w:rsidP="006A7563">
                            <w:pPr>
                              <w:pStyle w:val="BodyText1"/>
                            </w:pPr>
                          </w:p>
                          <w:p w14:paraId="3B91CF94" w14:textId="77777777" w:rsidR="006A7563" w:rsidRPr="00095763" w:rsidRDefault="006A7563" w:rsidP="006A75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1CF7D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-7.8pt;margin-top:10.5pt;width:4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" stroked="f">
                <v:textbox>
                  <w:txbxContent>
                    <w:p w14:paraId="76527D50" w14:textId="77777777" w:rsidR="00925EFC" w:rsidRDefault="00925EFC" w:rsidP="00925EFC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3B91CF93" w14:textId="279DBE46" w:rsidR="006A7563" w:rsidRPr="0078181E" w:rsidRDefault="006A7563" w:rsidP="006A7563">
                      <w:pPr>
                        <w:pStyle w:val="BodyText1"/>
                      </w:pPr>
                    </w:p>
                    <w:p w14:paraId="3B91CF94" w14:textId="77777777" w:rsidR="006A7563" w:rsidRPr="00095763" w:rsidRDefault="006A7563" w:rsidP="006A7563"/>
                  </w:txbxContent>
                </v:textbox>
              </v:shape>
            </w:pict>
          </mc:Fallback>
        </mc:AlternateContent>
      </w:r>
      <w:r w:rsidR="006A7563">
        <w:tab/>
        <w:t>SCHEDULE TO C</w:t>
      </w:r>
      <w:bookmarkStart w:id="0" w:name="_GoBack"/>
      <w:bookmarkEnd w:id="0"/>
      <w:r w:rsidR="006A7563">
        <w:t>LAUSE 5</w:t>
      </w:r>
      <w:r w:rsidR="002472C5">
        <w:t>1.01</w:t>
      </w:r>
      <w:r w:rsidR="006A7563">
        <w:t xml:space="preserve"> SPECIFIC SITES AND EXCLUSIONS</w:t>
      </w:r>
    </w:p>
    <w:p w14:paraId="3B91CF6E" w14:textId="684A6D6B" w:rsidR="006A7563" w:rsidRDefault="008B6752" w:rsidP="006A7563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91CF7E" wp14:editId="0EE672BF">
                <wp:simplePos x="0" y="0"/>
                <wp:positionH relativeFrom="column">
                  <wp:posOffset>-89535</wp:posOffset>
                </wp:positionH>
                <wp:positionV relativeFrom="paragraph">
                  <wp:posOffset>220345</wp:posOffset>
                </wp:positionV>
                <wp:extent cx="666750" cy="274320"/>
                <wp:effectExtent l="0" t="0" r="0" b="0"/>
                <wp:wrapNone/>
                <wp:docPr id="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4EB0A" w14:textId="77777777" w:rsidR="00925EFC" w:rsidRDefault="00925EFC" w:rsidP="00925EFC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3B91CF96" w14:textId="5085D0A3" w:rsidR="006A7563" w:rsidRPr="00446707" w:rsidRDefault="006A7563" w:rsidP="006A7563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1CF7E" id="Text Box 59" o:spid="_x0000_s1027" type="#_x0000_t202" style="position:absolute;left:0;text-align:left;margin-left:-7.05pt;margin-top:17.35pt;width:52.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nWhgIAABY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" stroked="f">
                <v:textbox>
                  <w:txbxContent>
                    <w:p w14:paraId="0DE4EB0A" w14:textId="77777777" w:rsidR="00925EFC" w:rsidRDefault="00925EFC" w:rsidP="00925EFC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3B91CF96" w14:textId="5085D0A3" w:rsidR="006A7563" w:rsidRPr="00446707" w:rsidRDefault="006A7563" w:rsidP="006A7563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563">
        <w:t>1.0</w:t>
      </w:r>
      <w:r w:rsidR="006A7563">
        <w:tab/>
        <w:t>Specific sites and exclusions</w:t>
      </w:r>
    </w:p>
    <w:tbl>
      <w:tblPr>
        <w:tblW w:w="0" w:type="auto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26"/>
        <w:gridCol w:w="52"/>
        <w:gridCol w:w="4200"/>
      </w:tblGrid>
      <w:tr w:rsidR="006A7563" w14:paraId="3B91CF71" w14:textId="77777777" w:rsidTr="00C23B3D">
        <w:tc>
          <w:tcPr>
            <w:tcW w:w="3226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14:paraId="3B91CF6F" w14:textId="77777777" w:rsidR="006A7563" w:rsidRPr="009B1035" w:rsidRDefault="006A7563" w:rsidP="00C23B3D">
            <w:pPr>
              <w:pStyle w:val="Tablelabel"/>
            </w:pPr>
            <w:r w:rsidRPr="009B1035">
              <w:t>Address of land</w:t>
            </w:r>
          </w:p>
        </w:tc>
        <w:tc>
          <w:tcPr>
            <w:tcW w:w="4252" w:type="dxa"/>
            <w:gridSpan w:val="2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3B91CF70" w14:textId="77777777" w:rsidR="006A7563" w:rsidRPr="009B1035" w:rsidRDefault="006A7563" w:rsidP="00C23B3D">
            <w:pPr>
              <w:pStyle w:val="Tablelabel"/>
            </w:pPr>
            <w:r w:rsidRPr="009B1035">
              <w:t>Title of incorporated document</w:t>
            </w:r>
          </w:p>
        </w:tc>
      </w:tr>
      <w:tr w:rsidR="006A7563" w14:paraId="3B91CF79" w14:textId="77777777" w:rsidTr="00C23B3D">
        <w:tc>
          <w:tcPr>
            <w:tcW w:w="3278" w:type="dxa"/>
            <w:gridSpan w:val="2"/>
          </w:tcPr>
          <w:p w14:paraId="3B91CF72" w14:textId="77777777" w:rsidR="006A7563" w:rsidRPr="00D158DB" w:rsidRDefault="006A7563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 xml:space="preserve">Insert address of land </w:t>
            </w:r>
          </w:p>
          <w:p w14:paraId="3B91CF73" w14:textId="77777777" w:rsidR="006A7563" w:rsidRPr="00D158DB" w:rsidRDefault="006A7563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>or</w:t>
            </w:r>
          </w:p>
          <w:p w14:paraId="3B91CF74" w14:textId="77777777" w:rsidR="006A7563" w:rsidRPr="00D158DB" w:rsidRDefault="006A7563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>“None specified”</w:t>
            </w:r>
          </w:p>
        </w:tc>
        <w:tc>
          <w:tcPr>
            <w:tcW w:w="4200" w:type="dxa"/>
          </w:tcPr>
          <w:p w14:paraId="3B91CF75" w14:textId="77777777" w:rsidR="006A7563" w:rsidRPr="00D158DB" w:rsidRDefault="006A7563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 xml:space="preserve">Insert title of incorporated document </w:t>
            </w:r>
          </w:p>
          <w:p w14:paraId="3B91CF76" w14:textId="5D6F2D0D" w:rsidR="006A7563" w:rsidRPr="00D158DB" w:rsidRDefault="006A7563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 xml:space="preserve">Add incorporated document at </w:t>
            </w:r>
            <w:r w:rsidR="00416C2F">
              <w:rPr>
                <w:color w:val="0000FF"/>
              </w:rPr>
              <w:t xml:space="preserve">Clause </w:t>
            </w:r>
            <w:r w:rsidR="006F72A3">
              <w:rPr>
                <w:color w:val="0000FF"/>
              </w:rPr>
              <w:t>72.04</w:t>
            </w:r>
            <w:r w:rsidRPr="00D158DB">
              <w:rPr>
                <w:color w:val="0000FF"/>
              </w:rPr>
              <w:t xml:space="preserve"> or the </w:t>
            </w:r>
            <w:r w:rsidR="00DC5733">
              <w:rPr>
                <w:color w:val="0000FF"/>
              </w:rPr>
              <w:t>s</w:t>
            </w:r>
            <w:r w:rsidR="00DC5733" w:rsidRPr="00D158DB">
              <w:rPr>
                <w:color w:val="0000FF"/>
              </w:rPr>
              <w:t xml:space="preserve">chedule </w:t>
            </w:r>
            <w:r w:rsidRPr="00D158DB">
              <w:rPr>
                <w:color w:val="0000FF"/>
              </w:rPr>
              <w:t xml:space="preserve">to </w:t>
            </w:r>
            <w:r w:rsidR="00416C2F">
              <w:rPr>
                <w:color w:val="0000FF"/>
              </w:rPr>
              <w:t xml:space="preserve">Clause </w:t>
            </w:r>
            <w:r w:rsidR="00DC5733">
              <w:rPr>
                <w:color w:val="0000FF"/>
              </w:rPr>
              <w:t>72.04</w:t>
            </w:r>
          </w:p>
          <w:p w14:paraId="3B91CF77" w14:textId="77777777" w:rsidR="006A7563" w:rsidRPr="00D158DB" w:rsidRDefault="006A7563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>or</w:t>
            </w:r>
          </w:p>
          <w:p w14:paraId="3B91CF78" w14:textId="77777777" w:rsidR="006A7563" w:rsidRPr="00D158DB" w:rsidRDefault="006A7563" w:rsidP="00C23B3D">
            <w:pPr>
              <w:pStyle w:val="Tabletext1"/>
              <w:rPr>
                <w:color w:val="0000FF"/>
              </w:rPr>
            </w:pPr>
            <w:r w:rsidRPr="00D158DB">
              <w:rPr>
                <w:color w:val="0000FF"/>
              </w:rPr>
              <w:t>“None specified”</w:t>
            </w:r>
          </w:p>
        </w:tc>
      </w:tr>
    </w:tbl>
    <w:p w14:paraId="3B91CF7B" w14:textId="1AB1D97B" w:rsidR="008E7741" w:rsidRDefault="008E7741"/>
    <w:sectPr w:rsidR="008E774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6666C" w14:textId="77777777" w:rsidR="002C667D" w:rsidRDefault="002C667D">
      <w:r>
        <w:separator/>
      </w:r>
    </w:p>
    <w:p w14:paraId="5B33F0DC" w14:textId="77777777" w:rsidR="002C667D" w:rsidRDefault="002C667D"/>
    <w:p w14:paraId="72AC0787" w14:textId="77777777" w:rsidR="002C667D" w:rsidRDefault="002C667D"/>
    <w:p w14:paraId="4CA9BD8E" w14:textId="77777777" w:rsidR="002C667D" w:rsidRDefault="002C667D"/>
  </w:endnote>
  <w:endnote w:type="continuationSeparator" w:id="0">
    <w:p w14:paraId="0A999BE5" w14:textId="77777777" w:rsidR="002C667D" w:rsidRDefault="002C667D">
      <w:r>
        <w:continuationSeparator/>
      </w:r>
    </w:p>
    <w:p w14:paraId="41FE6533" w14:textId="77777777" w:rsidR="002C667D" w:rsidRDefault="002C667D"/>
    <w:p w14:paraId="577D3A88" w14:textId="77777777" w:rsidR="002C667D" w:rsidRDefault="002C667D"/>
    <w:p w14:paraId="7A3B478C" w14:textId="77777777" w:rsidR="002C667D" w:rsidRDefault="002C66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178367-2BC4-414D-906A-757BD54FE21D}"/>
    <w:embedBold r:id="rId2" w:fontKey="{ABEEFFC0-410B-4679-AFBA-A51CB69D0C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81AF00-56D5-4E7A-9572-E86BAC420B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275D9D-3295-498D-ABD1-764F22CA7A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2538823-BF41-4E98-90DF-F49E58AB7D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1CF91" w14:textId="5AC19AB9" w:rsidR="00E965FE" w:rsidRPr="00FF2CB7" w:rsidRDefault="00C23B3D" w:rsidP="00C23B3D">
    <w:pPr>
      <w:pStyle w:val="Footer"/>
      <w:pBdr>
        <w:top w:val="dotted" w:sz="4" w:space="0" w:color="auto"/>
      </w:pBdr>
      <w:tabs>
        <w:tab w:val="clear" w:pos="8640"/>
        <w:tab w:val="right" w:pos="8505"/>
      </w:tabs>
    </w:pPr>
    <w:r w:rsidRPr="00D158DB">
      <w:t xml:space="preserve">Particular Provisions – Clause </w:t>
    </w:r>
    <w:r w:rsidR="002472C5">
      <w:t>51.01</w:t>
    </w:r>
    <w:r w:rsidRPr="00D158DB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925EF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925EF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7681F" w14:textId="77777777" w:rsidR="002C667D" w:rsidRDefault="002C667D">
      <w:r>
        <w:separator/>
      </w:r>
    </w:p>
    <w:p w14:paraId="6B822A40" w14:textId="77777777" w:rsidR="002C667D" w:rsidRDefault="002C667D"/>
    <w:p w14:paraId="7B9BD3E8" w14:textId="77777777" w:rsidR="002C667D" w:rsidRDefault="002C667D"/>
    <w:p w14:paraId="241D5276" w14:textId="77777777" w:rsidR="002C667D" w:rsidRDefault="002C667D"/>
  </w:footnote>
  <w:footnote w:type="continuationSeparator" w:id="0">
    <w:p w14:paraId="26F135A0" w14:textId="77777777" w:rsidR="002C667D" w:rsidRDefault="002C667D">
      <w:r>
        <w:continuationSeparator/>
      </w:r>
    </w:p>
    <w:p w14:paraId="0EA2FB31" w14:textId="77777777" w:rsidR="002C667D" w:rsidRDefault="002C667D"/>
    <w:p w14:paraId="1D8B45E5" w14:textId="77777777" w:rsidR="002C667D" w:rsidRDefault="002C667D"/>
    <w:p w14:paraId="0305136C" w14:textId="77777777" w:rsidR="002C667D" w:rsidRDefault="002C66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1CF90" w14:textId="77777777" w:rsidR="00E965FE" w:rsidRDefault="00C23B3D" w:rsidP="00C23B3D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2C5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472C5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667D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6C2F"/>
    <w:rsid w:val="00417939"/>
    <w:rsid w:val="00423909"/>
    <w:rsid w:val="00443A42"/>
    <w:rsid w:val="004443C1"/>
    <w:rsid w:val="00453791"/>
    <w:rsid w:val="004615CA"/>
    <w:rsid w:val="00473139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A7563"/>
    <w:rsid w:val="006B2587"/>
    <w:rsid w:val="006B585A"/>
    <w:rsid w:val="006C5087"/>
    <w:rsid w:val="006D5439"/>
    <w:rsid w:val="006D5F59"/>
    <w:rsid w:val="006E62B9"/>
    <w:rsid w:val="006E7207"/>
    <w:rsid w:val="006E77A8"/>
    <w:rsid w:val="006F72A3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B6752"/>
    <w:rsid w:val="008C529C"/>
    <w:rsid w:val="008C64BE"/>
    <w:rsid w:val="008D5806"/>
    <w:rsid w:val="008E4D30"/>
    <w:rsid w:val="008E7741"/>
    <w:rsid w:val="00906A56"/>
    <w:rsid w:val="00910D3E"/>
    <w:rsid w:val="00911A84"/>
    <w:rsid w:val="00916988"/>
    <w:rsid w:val="00925EFC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23B3D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428DA"/>
    <w:rsid w:val="00D76F13"/>
    <w:rsid w:val="00D821BE"/>
    <w:rsid w:val="00D86263"/>
    <w:rsid w:val="00D922E9"/>
    <w:rsid w:val="00D951E9"/>
    <w:rsid w:val="00DC5733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34CCD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3B91CF6D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25EF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6A7563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52_03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166A4-34C0-46DF-A6E7-4E898636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52_03s.dot</Template>
  <TotalTime>3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Alexandra Faure</dc:creator>
  <cp:lastModifiedBy>Letitia J Neilson (DELWP)</cp:lastModifiedBy>
  <cp:revision>3</cp:revision>
  <cp:lastPrinted>2011-09-16T06:11:00Z</cp:lastPrinted>
  <dcterms:created xsi:type="dcterms:W3CDTF">2018-06-05T23:03:00Z</dcterms:created>
  <dcterms:modified xsi:type="dcterms:W3CDTF">2018-07-26T01:03:00Z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