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CFB38" w14:textId="4EF81F99" w:rsidR="006A7563" w:rsidRDefault="00CF1B9C" w:rsidP="006A7563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7CFB57" wp14:editId="017CFB58">
                <wp:simplePos x="0" y="0"/>
                <wp:positionH relativeFrom="column">
                  <wp:posOffset>-97496</wp:posOffset>
                </wp:positionH>
                <wp:positionV relativeFrom="paragraph">
                  <wp:posOffset>136478</wp:posOffset>
                </wp:positionV>
                <wp:extent cx="743803" cy="348018"/>
                <wp:effectExtent l="0" t="0" r="0" b="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803" cy="348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D4F1B" w14:textId="77777777" w:rsidR="00F355F2" w:rsidRDefault="00F355F2" w:rsidP="00F355F2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017CFB74" w14:textId="58726659" w:rsidR="006A7563" w:rsidRPr="00095763" w:rsidRDefault="006A7563" w:rsidP="00F355F2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7CFB57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-7.7pt;margin-top:10.75pt;width:58.55pt;height:2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" stroked="f">
                <v:textbox>
                  <w:txbxContent>
                    <w:p w14:paraId="37CD4F1B" w14:textId="77777777" w:rsidR="00F355F2" w:rsidRDefault="00F355F2" w:rsidP="00F355F2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017CFB74" w14:textId="58726659" w:rsidR="006A7563" w:rsidRPr="00095763" w:rsidRDefault="006A7563" w:rsidP="00F355F2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6A7563">
        <w:tab/>
        <w:t xml:space="preserve">SCHEDULE TO CLAUSE </w:t>
      </w:r>
      <w:r>
        <w:t>45</w:t>
      </w:r>
      <w:r w:rsidR="006A7563">
        <w:t>.</w:t>
      </w:r>
      <w:r>
        <w:t>1</w:t>
      </w:r>
      <w:r w:rsidR="0007674F">
        <w:t>2</w:t>
      </w:r>
      <w:r w:rsidR="006A7563">
        <w:t xml:space="preserve"> SPECIFIC </w:t>
      </w:r>
      <w:r w:rsidR="00F84400">
        <w:t>controls</w:t>
      </w:r>
      <w:r w:rsidR="006A7563">
        <w:t xml:space="preserve"> </w:t>
      </w:r>
      <w:r>
        <w:t>OVERLAY</w:t>
      </w:r>
    </w:p>
    <w:p w14:paraId="017CFB39" w14:textId="4CB14728" w:rsidR="006A7563" w:rsidRDefault="00CF1B9C" w:rsidP="006A7563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7CFB59" wp14:editId="1982B3AF">
                <wp:simplePos x="0" y="0"/>
                <wp:positionH relativeFrom="column">
                  <wp:posOffset>-89535</wp:posOffset>
                </wp:positionH>
                <wp:positionV relativeFrom="paragraph">
                  <wp:posOffset>220345</wp:posOffset>
                </wp:positionV>
                <wp:extent cx="619125" cy="361950"/>
                <wp:effectExtent l="0" t="0" r="9525" b="0"/>
                <wp:wrapNone/>
                <wp:docPr id="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F2C9C" w14:textId="77777777" w:rsidR="00F355F2" w:rsidRDefault="00F355F2" w:rsidP="00F355F2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017CFB75" w14:textId="1812ED88" w:rsidR="00450D3A" w:rsidRPr="0078181E" w:rsidRDefault="00450D3A" w:rsidP="00450D3A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CFB59" id="Text Box 59" o:spid="_x0000_s1027" type="#_x0000_t202" style="position:absolute;left:0;text-align:left;margin-left:-7.05pt;margin-top:17.35pt;width:48.7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" stroked="f">
                <v:textbox>
                  <w:txbxContent>
                    <w:p w14:paraId="292F2C9C" w14:textId="77777777" w:rsidR="00F355F2" w:rsidRDefault="00F355F2" w:rsidP="00F355F2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017CFB75" w14:textId="1812ED88" w:rsidR="00450D3A" w:rsidRPr="0078181E" w:rsidRDefault="00450D3A" w:rsidP="00450D3A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6A7563">
        <w:t>1.0</w:t>
      </w:r>
      <w:r w:rsidR="006A7563">
        <w:tab/>
      </w:r>
      <w:r w:rsidR="00DE2658">
        <w:t>Specific controls</w:t>
      </w:r>
    </w:p>
    <w:tbl>
      <w:tblPr>
        <w:tblW w:w="7478" w:type="dxa"/>
        <w:tblInd w:w="1134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00"/>
        <w:gridCol w:w="6378"/>
      </w:tblGrid>
      <w:tr w:rsidR="00CF1B9C" w14:paraId="017CFB3C" w14:textId="77777777" w:rsidTr="00935A97">
        <w:tc>
          <w:tcPr>
            <w:tcW w:w="1100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14:paraId="017CFB3A" w14:textId="77777777" w:rsidR="00CF1B9C" w:rsidRPr="00CF1B9C" w:rsidRDefault="00CF1B9C" w:rsidP="00C23B3D">
            <w:pPr>
              <w:pStyle w:val="Tablelabel"/>
            </w:pPr>
            <w:r w:rsidRPr="00CF1B9C">
              <w:t>PS Map Ref</w:t>
            </w:r>
          </w:p>
        </w:tc>
        <w:tc>
          <w:tcPr>
            <w:tcW w:w="6378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14:paraId="017CFB3B" w14:textId="6D7ACC9D" w:rsidR="00CF1B9C" w:rsidRPr="00CF1B9C" w:rsidRDefault="00246554" w:rsidP="00C23B3D">
            <w:pPr>
              <w:pStyle w:val="Tablelabel"/>
            </w:pPr>
            <w:r>
              <w:t>Name of</w:t>
            </w:r>
            <w:r w:rsidR="00CF1B9C" w:rsidRPr="00CF1B9C">
              <w:t xml:space="preserve"> incorporated document</w:t>
            </w:r>
          </w:p>
        </w:tc>
      </w:tr>
      <w:tr w:rsidR="00CF1B9C" w14:paraId="017CFB42" w14:textId="77777777" w:rsidTr="00935A97">
        <w:tc>
          <w:tcPr>
            <w:tcW w:w="1100" w:type="dxa"/>
          </w:tcPr>
          <w:p w14:paraId="017CFB3D" w14:textId="77777777" w:rsidR="00CF1B9C" w:rsidRPr="00D158DB" w:rsidRDefault="00CF1B9C" w:rsidP="00C23B3D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S</w:t>
            </w:r>
            <w:r w:rsidR="00F84400">
              <w:rPr>
                <w:color w:val="0000FF"/>
              </w:rPr>
              <w:t>C</w:t>
            </w:r>
            <w:r>
              <w:rPr>
                <w:color w:val="0000FF"/>
              </w:rPr>
              <w:t>O1</w:t>
            </w:r>
          </w:p>
        </w:tc>
        <w:tc>
          <w:tcPr>
            <w:tcW w:w="6378" w:type="dxa"/>
          </w:tcPr>
          <w:p w14:paraId="097662EA" w14:textId="77777777" w:rsidR="009C53DC" w:rsidRDefault="00CF1B9C" w:rsidP="00C23B3D">
            <w:pPr>
              <w:pStyle w:val="Tabletext1"/>
              <w:rPr>
                <w:color w:val="0000FF"/>
              </w:rPr>
            </w:pPr>
            <w:r w:rsidRPr="00D158DB">
              <w:rPr>
                <w:color w:val="0000FF"/>
              </w:rPr>
              <w:t xml:space="preserve">Insert </w:t>
            </w:r>
            <w:r w:rsidR="00246554">
              <w:rPr>
                <w:color w:val="0000FF"/>
              </w:rPr>
              <w:t>name</w:t>
            </w:r>
            <w:r w:rsidRPr="00D158DB">
              <w:rPr>
                <w:color w:val="0000FF"/>
              </w:rPr>
              <w:t xml:space="preserve"> of incorporated document</w:t>
            </w:r>
            <w:r w:rsidR="009C53DC">
              <w:rPr>
                <w:color w:val="0000FF"/>
              </w:rPr>
              <w:t xml:space="preserve"> </w:t>
            </w:r>
          </w:p>
          <w:p w14:paraId="017CFB3E" w14:textId="6AEFB818" w:rsidR="00CF1B9C" w:rsidRPr="00D158DB" w:rsidRDefault="009C53DC" w:rsidP="00C23B3D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and</w:t>
            </w:r>
            <w:r w:rsidR="00CF1B9C" w:rsidRPr="00D158DB">
              <w:rPr>
                <w:color w:val="0000FF"/>
              </w:rPr>
              <w:t xml:space="preserve"> </w:t>
            </w:r>
          </w:p>
          <w:p w14:paraId="017CFB3F" w14:textId="155941EF" w:rsidR="00CF1B9C" w:rsidRPr="00D158DB" w:rsidRDefault="00C12B72" w:rsidP="00C23B3D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List</w:t>
            </w:r>
            <w:r w:rsidR="00246554">
              <w:rPr>
                <w:color w:val="0000FF"/>
              </w:rPr>
              <w:t xml:space="preserve"> name of </w:t>
            </w:r>
            <w:r w:rsidR="00CF1B9C" w:rsidRPr="00D158DB">
              <w:rPr>
                <w:color w:val="0000FF"/>
              </w:rPr>
              <w:t xml:space="preserve">incorporated document </w:t>
            </w:r>
            <w:r w:rsidR="00246554">
              <w:rPr>
                <w:color w:val="0000FF"/>
              </w:rPr>
              <w:t>in</w:t>
            </w:r>
            <w:r w:rsidR="00CF1B9C" w:rsidRPr="00D158DB">
              <w:rPr>
                <w:color w:val="0000FF"/>
              </w:rPr>
              <w:t xml:space="preserve"> </w:t>
            </w:r>
            <w:r w:rsidR="00DE2658">
              <w:rPr>
                <w:color w:val="0000FF"/>
              </w:rPr>
              <w:t>72</w:t>
            </w:r>
            <w:r w:rsidR="00CF1B9C" w:rsidRPr="00D158DB">
              <w:rPr>
                <w:color w:val="0000FF"/>
              </w:rPr>
              <w:t>.0</w:t>
            </w:r>
            <w:r w:rsidR="00DE2658">
              <w:rPr>
                <w:color w:val="0000FF"/>
              </w:rPr>
              <w:t>4</w:t>
            </w:r>
            <w:r w:rsidR="00CF1B9C" w:rsidRPr="00D158DB">
              <w:rPr>
                <w:color w:val="0000FF"/>
              </w:rPr>
              <w:t xml:space="preserve"> or the Schedule to </w:t>
            </w:r>
            <w:r w:rsidR="00DE2658">
              <w:rPr>
                <w:color w:val="0000FF"/>
              </w:rPr>
              <w:t>72</w:t>
            </w:r>
            <w:r w:rsidR="00CF1B9C" w:rsidRPr="00D158DB">
              <w:rPr>
                <w:color w:val="0000FF"/>
              </w:rPr>
              <w:t>.0</w:t>
            </w:r>
            <w:r w:rsidR="00DE2658">
              <w:rPr>
                <w:color w:val="0000FF"/>
              </w:rPr>
              <w:t>4</w:t>
            </w:r>
          </w:p>
          <w:p w14:paraId="017CFB40" w14:textId="77777777" w:rsidR="00CF1B9C" w:rsidRPr="00D158DB" w:rsidRDefault="00CF1B9C" w:rsidP="00C23B3D">
            <w:pPr>
              <w:pStyle w:val="Tabletext1"/>
              <w:rPr>
                <w:color w:val="0000FF"/>
              </w:rPr>
            </w:pPr>
            <w:r w:rsidRPr="00D158DB">
              <w:rPr>
                <w:color w:val="0000FF"/>
              </w:rPr>
              <w:t>or</w:t>
            </w:r>
          </w:p>
          <w:p w14:paraId="017CFB41" w14:textId="77777777" w:rsidR="00CF1B9C" w:rsidRPr="00D158DB" w:rsidRDefault="00CF1B9C" w:rsidP="00C23B3D">
            <w:pPr>
              <w:pStyle w:val="Tabletext1"/>
              <w:rPr>
                <w:color w:val="0000FF"/>
              </w:rPr>
            </w:pPr>
            <w:r w:rsidRPr="00D158DB">
              <w:rPr>
                <w:color w:val="0000FF"/>
              </w:rPr>
              <w:t>“None specified”</w:t>
            </w:r>
          </w:p>
        </w:tc>
      </w:tr>
    </w:tbl>
    <w:p w14:paraId="017CFB56" w14:textId="153D6FFE" w:rsidR="008E7741" w:rsidRDefault="008E7741">
      <w:bookmarkStart w:id="0" w:name="_GoBack"/>
      <w:bookmarkEnd w:id="0"/>
    </w:p>
    <w:sectPr w:rsidR="008E7741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51032" w14:textId="77777777" w:rsidR="009341C0" w:rsidRDefault="009341C0">
      <w:r>
        <w:separator/>
      </w:r>
    </w:p>
    <w:p w14:paraId="0C6B2084" w14:textId="77777777" w:rsidR="009341C0" w:rsidRDefault="009341C0"/>
    <w:p w14:paraId="04CB0CF9" w14:textId="77777777" w:rsidR="009341C0" w:rsidRDefault="009341C0"/>
    <w:p w14:paraId="7CBD5597" w14:textId="77777777" w:rsidR="009341C0" w:rsidRDefault="009341C0"/>
  </w:endnote>
  <w:endnote w:type="continuationSeparator" w:id="0">
    <w:p w14:paraId="62B43D9D" w14:textId="77777777" w:rsidR="009341C0" w:rsidRDefault="009341C0">
      <w:r>
        <w:continuationSeparator/>
      </w:r>
    </w:p>
    <w:p w14:paraId="37AC974A" w14:textId="77777777" w:rsidR="009341C0" w:rsidRDefault="009341C0"/>
    <w:p w14:paraId="7334B0E5" w14:textId="77777777" w:rsidR="009341C0" w:rsidRDefault="009341C0"/>
    <w:p w14:paraId="4773382D" w14:textId="77777777" w:rsidR="009341C0" w:rsidRDefault="009341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A76C5B-CF60-46E0-991C-6C436C895131}"/>
    <w:embedBold r:id="rId2" w:fontKey="{4A70BBBD-AA97-4B3D-B6B0-2F117EE5EB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1242CA9-C425-4B01-8FF2-F33C201AA0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E8D537-72A1-40C5-9173-22DE0B1A4A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F7EF201-C027-4511-8340-A0B2090BEB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CFB70" w14:textId="3AFF000E" w:rsidR="00E965FE" w:rsidRPr="00FF2CB7" w:rsidRDefault="00246554" w:rsidP="00C23B3D">
    <w:pPr>
      <w:pStyle w:val="Footer"/>
      <w:pBdr>
        <w:top w:val="dotted" w:sz="4" w:space="0" w:color="auto"/>
      </w:pBdr>
      <w:tabs>
        <w:tab w:val="clear" w:pos="8640"/>
        <w:tab w:val="right" w:pos="8505"/>
      </w:tabs>
    </w:pPr>
    <w:r w:rsidRPr="006C08CC">
      <w:t>Overlays - Clause 4</w:t>
    </w:r>
    <w:r>
      <w:t>5</w:t>
    </w:r>
    <w:r w:rsidRPr="006C08CC">
      <w:t>.</w:t>
    </w:r>
    <w:r>
      <w:t>12</w:t>
    </w:r>
    <w:r w:rsidRPr="006C08CC"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355F2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355F2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71B2C" w14:textId="77777777" w:rsidR="009341C0" w:rsidRDefault="009341C0">
      <w:r>
        <w:separator/>
      </w:r>
    </w:p>
    <w:p w14:paraId="412A119E" w14:textId="77777777" w:rsidR="009341C0" w:rsidRDefault="009341C0"/>
    <w:p w14:paraId="05F2C1CE" w14:textId="77777777" w:rsidR="009341C0" w:rsidRDefault="009341C0"/>
    <w:p w14:paraId="4D01A26C" w14:textId="77777777" w:rsidR="009341C0" w:rsidRDefault="009341C0"/>
  </w:footnote>
  <w:footnote w:type="continuationSeparator" w:id="0">
    <w:p w14:paraId="4FF61D7E" w14:textId="77777777" w:rsidR="009341C0" w:rsidRDefault="009341C0">
      <w:r>
        <w:continuationSeparator/>
      </w:r>
    </w:p>
    <w:p w14:paraId="2FD6454A" w14:textId="77777777" w:rsidR="009341C0" w:rsidRDefault="009341C0"/>
    <w:p w14:paraId="4A2CEB8B" w14:textId="77777777" w:rsidR="009341C0" w:rsidRDefault="009341C0"/>
    <w:p w14:paraId="38550E29" w14:textId="77777777" w:rsidR="009341C0" w:rsidRDefault="009341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CFB6F" w14:textId="77777777" w:rsidR="00E965FE" w:rsidRDefault="00C23B3D" w:rsidP="00C23B3D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B9C"/>
    <w:rsid w:val="000104C5"/>
    <w:rsid w:val="000252D5"/>
    <w:rsid w:val="00040242"/>
    <w:rsid w:val="00062CB8"/>
    <w:rsid w:val="0007674F"/>
    <w:rsid w:val="000A05DE"/>
    <w:rsid w:val="000D2A26"/>
    <w:rsid w:val="00130858"/>
    <w:rsid w:val="0013420F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46554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D51E6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0D3A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23A93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262BB"/>
    <w:rsid w:val="006942DE"/>
    <w:rsid w:val="006A0152"/>
    <w:rsid w:val="006A7563"/>
    <w:rsid w:val="006B2587"/>
    <w:rsid w:val="006B585A"/>
    <w:rsid w:val="006C5087"/>
    <w:rsid w:val="006D2A74"/>
    <w:rsid w:val="006D5439"/>
    <w:rsid w:val="006D5F59"/>
    <w:rsid w:val="006E1B61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109C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97855"/>
    <w:rsid w:val="008A44A4"/>
    <w:rsid w:val="008B0849"/>
    <w:rsid w:val="008B1E6C"/>
    <w:rsid w:val="008B369A"/>
    <w:rsid w:val="008C529C"/>
    <w:rsid w:val="008C64BE"/>
    <w:rsid w:val="008D5806"/>
    <w:rsid w:val="008E4D30"/>
    <w:rsid w:val="008E7741"/>
    <w:rsid w:val="008F0452"/>
    <w:rsid w:val="00906A56"/>
    <w:rsid w:val="00910D3E"/>
    <w:rsid w:val="00911A84"/>
    <w:rsid w:val="00916988"/>
    <w:rsid w:val="009341C0"/>
    <w:rsid w:val="00935A97"/>
    <w:rsid w:val="00935C82"/>
    <w:rsid w:val="009530DE"/>
    <w:rsid w:val="009612A0"/>
    <w:rsid w:val="0097313F"/>
    <w:rsid w:val="009923E4"/>
    <w:rsid w:val="009932BD"/>
    <w:rsid w:val="009A28F6"/>
    <w:rsid w:val="009A519F"/>
    <w:rsid w:val="009C27D4"/>
    <w:rsid w:val="009C53DC"/>
    <w:rsid w:val="009D3694"/>
    <w:rsid w:val="009D48B1"/>
    <w:rsid w:val="009D5CD7"/>
    <w:rsid w:val="009E6552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1F7F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2B72"/>
    <w:rsid w:val="00C14AC7"/>
    <w:rsid w:val="00C14C0E"/>
    <w:rsid w:val="00C157F0"/>
    <w:rsid w:val="00C234B7"/>
    <w:rsid w:val="00C23B3D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B9C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C5DC1"/>
    <w:rsid w:val="00DD1FFA"/>
    <w:rsid w:val="00DD680C"/>
    <w:rsid w:val="00DE2658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355F2"/>
    <w:rsid w:val="00F56982"/>
    <w:rsid w:val="00F56C09"/>
    <w:rsid w:val="00F63A2B"/>
    <w:rsid w:val="00F84355"/>
    <w:rsid w:val="00F84400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17CFB38"/>
  <w15:docId w15:val="{31D563EE-4548-43F0-879E-43EE8619A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355F2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6A7563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ks\Downloads\52_03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0395D-BBF8-4033-9033-667EB1536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52_03s (1).dot</Template>
  <TotalTime>30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Georgia Banks</dc:creator>
  <cp:lastModifiedBy>Letitia J Neilson (DELWP)</cp:lastModifiedBy>
  <cp:revision>9</cp:revision>
  <cp:lastPrinted>2011-09-16T05:11:00Z</cp:lastPrinted>
  <dcterms:created xsi:type="dcterms:W3CDTF">2018-04-22T22:51:00Z</dcterms:created>
  <dcterms:modified xsi:type="dcterms:W3CDTF">2018-07-26T01:03:00Z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